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8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5.xml" ContentType="application/vnd.openxmlformats-officedocument.wordprocessingml.footer+xml"/>
  <Override PartName="/word/header17.xml" ContentType="application/vnd.openxmlformats-officedocument.wordprocessingml.header+xml"/>
  <Override PartName="/word/footer26.xml" ContentType="application/vnd.openxmlformats-officedocument.wordprocessingml.footer+xml"/>
  <Override PartName="/word/header18.xml" ContentType="application/vnd.openxmlformats-officedocument.wordprocessingml.header+xml"/>
  <Override PartName="/word/footer2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3631" w:val="left" w:leader="none"/>
          <w:tab w:pos="6196" w:val="left" w:leader="none"/>
          <w:tab w:pos="9376" w:val="left" w:leader="none"/>
        </w:tabs>
        <w:spacing w:line="895" w:lineRule="exact" w:before="0"/>
        <w:ind w:left="1328" w:right="0" w:firstLine="0"/>
        <w:jc w:val="left"/>
        <w:rPr>
          <w:rFonts w:ascii="Helvetica Neue Thin" w:hAnsi="Helvetica Neue Thin" w:cs="Helvetica Neue Thin" w:eastAsia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  <w:r>
        <w:rPr>
          <w:rFonts w:ascii="Helvetica Neue Thin"/>
          <w:sz w:val="77"/>
        </w:rPr>
      </w:r>
    </w:p>
    <w:p>
      <w:pPr>
        <w:spacing w:line="577" w:lineRule="exact" w:before="290"/>
        <w:ind w:left="4564" w:right="0" w:firstLine="0"/>
        <w:jc w:val="left"/>
        <w:rPr>
          <w:rFonts w:ascii="Helvetica Neue" w:hAnsi="Helvetica Neue" w:cs="Helvetica Neue" w:eastAsia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> </w:t>
      </w:r>
      <w:r>
        <w:rPr>
          <w:rFonts w:ascii="Helvetica Neue"/>
          <w:b/>
          <w:color w:val="00A4E4"/>
          <w:spacing w:val="1"/>
          <w:sz w:val="48"/>
        </w:rPr>
        <w:t>A:</w:t>
      </w:r>
      <w:r>
        <w:rPr>
          <w:rFonts w:ascii="Helvetica Neue"/>
          <w:b/>
          <w:color w:val="00A4E4"/>
          <w:sz w:val="48"/>
        </w:rPr>
        <w:t> Safe </w:t>
      </w:r>
      <w:r>
        <w:rPr>
          <w:rFonts w:ascii="Helvetica Neue"/>
          <w:b/>
          <w:color w:val="00A4E4"/>
          <w:spacing w:val="-5"/>
          <w:sz w:val="48"/>
        </w:rPr>
        <w:t>Work</w:t>
      </w:r>
      <w:r>
        <w:rPr>
          <w:rFonts w:ascii="Helvetica Neue"/>
          <w:b/>
          <w:color w:val="00A4E4"/>
          <w:sz w:val="48"/>
        </w:rPr>
        <w:t> Practices</w:t>
      </w:r>
      <w:r>
        <w:rPr>
          <w:rFonts w:ascii="Helvetica Neue"/>
          <w:sz w:val="48"/>
        </w:rPr>
      </w:r>
    </w:p>
    <w:p>
      <w:pPr>
        <w:spacing w:line="528" w:lineRule="exact" w:before="0"/>
        <w:ind w:left="2895" w:right="0" w:firstLine="0"/>
        <w:jc w:val="left"/>
        <w:rPr>
          <w:rFonts w:ascii="Helvetica Neue" w:hAnsi="Helvetica Neue" w:cs="Helvetica Neue" w:eastAsia="Helvetica Neue"/>
          <w:sz w:val="44"/>
          <w:szCs w:val="4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02.640213pt;width:612pt;height:288pt;mso-position-horizontal-relative:page;mso-position-vertical-relative:paragraph;z-index:-631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Helvetica Neue Medium" w:hAnsi="Helvetica Neue Medium" w:cs="Helvetica Neue Medium" w:eastAsia="Helvetica Neue Medium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Helvetica Neue Medium" w:hAnsi="Helvetica Neue Medium" w:cs="Helvetica Neue Medium" w:eastAsia="Helvetica Neue Medium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12"/>
                    <w:rPr>
                      <w:rFonts w:ascii="Helvetica Neue Medium" w:hAnsi="Helvetica Neue Medium" w:cs="Helvetica Neue Medium" w:eastAsia="Helvetica Neue Medium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56" w:right="0" w:firstLine="0"/>
                    <w:jc w:val="center"/>
                    <w:rPr>
                      <w:rFonts w:ascii="Helvetica Neue" w:hAnsi="Helvetica Neue" w:cs="Helvetica Neue" w:eastAsia="Helvetica Neue"/>
                      <w:sz w:val="28"/>
                      <w:szCs w:val="28"/>
                    </w:rPr>
                  </w:pP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Image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3"/>
                      <w:sz w:val="28"/>
                    </w:rPr>
                    <w:t>to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be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placed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here.</w:t>
                  </w:r>
                  <w:r>
                    <w:rPr>
                      <w:rFonts w:ascii="Helvetica Neue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62.590214pt;width:612pt;height:369.5pt;mso-position-horizontal-relative:page;mso-position-vertical-relative:paragraph;z-index:1048" coordorigin="0,1252" coordsize="12240,7390">
            <v:group style="position:absolute;left:0;top:2053;width:12240;height:5760" coordorigin="0,2053" coordsize="12240,5760">
              <v:shape style="position:absolute;left:0;top:2053;width:12240;height:5760" coordorigin="0,2053" coordsize="12240,5760" path="m0,7813l12240,7813,12240,2053,0,2053,0,7813xe" filled="true" fillcolor="#bcbec0" stroked="false">
                <v:path arrowok="t"/>
                <v:fill type="solid"/>
              </v:shape>
              <v:shape style="position:absolute;left:10276;top:2913;width:1954;height:4971" type="#_x0000_t75" stroked="false">
                <v:imagedata r:id="rId5" o:title=""/>
              </v:shape>
            </v:group>
            <v:group style="position:absolute;left:11951;top:2578;width:279;height:280" coordorigin="11951,2578" coordsize="279,280">
              <v:shape style="position:absolute;left:11951;top:2578;width:279;height:280" coordorigin="11951,2578" coordsize="279,280" path="m12090,2578l12025,2594,11976,2637,11951,2697,11952,2724,11973,2791,12016,2837,12073,2858,12099,2857,12165,2835,12210,2790,12230,2731,12228,2706,12205,2641,12159,2597,12098,2579,12090,2578xe" filled="true" fillcolor="#c8cacc" stroked="false">
                <v:path arrowok="t"/>
                <v:fill type="solid"/>
              </v:shape>
              <v:shape style="position:absolute;left:22;top:3248;width:1284;height:4636" type="#_x0000_t75" stroked="false">
                <v:imagedata r:id="rId6" o:title=""/>
              </v:shape>
            </v:group>
            <v:group style="position:absolute;left:692;top:2578;width:279;height:280" coordorigin="692,2578" coordsize="279,280">
              <v:shape style="position:absolute;left:692;top:2578;width:279;height:280" coordorigin="692,2578" coordsize="279,280" path="m831,2578l766,2594,717,2637,692,2697,693,2724,714,2791,757,2837,814,2858,840,2857,906,2835,951,2790,970,2731,969,2706,946,2641,900,2597,839,2579,831,2578xe" filled="true" fillcolor="#c8cacc" stroked="false">
                <v:path arrowok="t"/>
                <v:fill type="solid"/>
              </v:shape>
            </v:group>
            <v:group style="position:absolute;left:0;top:7806;width:12240;height:285" coordorigin="0,7806" coordsize="12240,285">
              <v:shape style="position:absolute;left:0;top:7806;width:12240;height:285" coordorigin="0,7806" coordsize="12240,285" path="m0,7806l0,8090,12240,8090,12240,7806,0,7806xe" filled="true" fillcolor="#00a4e4" stroked="false">
                <v:path arrowok="t"/>
                <v:fill type="solid"/>
              </v:shape>
              <v:shape style="position:absolute;left:1296;top:1257;width:9648;height:7380" type="#_x0000_t75" stroked="false">
                <v:imagedata r:id="rId7" o:title=""/>
              </v:shape>
            </v:group>
            <v:group style="position:absolute;left:1296;top:1257;width:9648;height:7380" coordorigin="1296,1257" coordsize="9648,7380">
              <v:shape style="position:absolute;left:1296;top:1257;width:9648;height:7380" coordorigin="1296,1257" coordsize="9648,7380" path="m1296,8637l10944,8637,10944,1257,1296,1257,1296,8637x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Helvetica Neue"/>
          <w:b/>
          <w:color w:val="231F20"/>
          <w:spacing w:val="-1"/>
          <w:sz w:val="44"/>
        </w:rPr>
        <w:t>Competency</w:t>
      </w:r>
      <w:r>
        <w:rPr>
          <w:rFonts w:ascii="Helvetica Neue"/>
          <w:b/>
          <w:color w:val="231F20"/>
          <w:sz w:val="44"/>
        </w:rPr>
        <w:t> A-5: Describe Fire </w:t>
      </w:r>
      <w:r>
        <w:rPr>
          <w:rFonts w:ascii="Helvetica Neue"/>
          <w:b/>
          <w:color w:val="231F20"/>
          <w:spacing w:val="2"/>
          <w:sz w:val="44"/>
        </w:rPr>
        <w:t>Safety</w:t>
      </w:r>
      <w:r>
        <w:rPr>
          <w:rFonts w:ascii="Helvetica Neue"/>
          <w:sz w:val="44"/>
        </w:rPr>
      </w: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7"/>
        <w:rPr>
          <w:rFonts w:ascii="Helvetica Neue" w:hAnsi="Helvetica Neue" w:cs="Helvetica Neue" w:eastAsia="Helvetica Neue"/>
          <w:b/>
          <w:bCs/>
          <w:sz w:val="54"/>
          <w:szCs w:val="54"/>
        </w:rPr>
      </w:pPr>
    </w:p>
    <w:p>
      <w:pPr>
        <w:spacing w:line="272" w:lineRule="exact" w:before="0"/>
        <w:ind w:left="1281" w:right="0" w:firstLine="0"/>
        <w:jc w:val="left"/>
        <w:rPr>
          <w:rFonts w:ascii="Helvetica Neue" w:hAnsi="Helvetica Neue" w:cs="Helvetica Neue" w:eastAsia="Helvetica Neue"/>
          <w:sz w:val="23"/>
          <w:szCs w:val="23"/>
        </w:rPr>
      </w:pPr>
      <w:r>
        <w:rPr/>
        <w:pict>
          <v:group style="position:absolute;margin-left:371.087799pt;margin-top:5.617315pt;width:176.15pt;height:22.35pt;mso-position-horizontal-relative:page;mso-position-vertical-relative:paragraph;z-index:1072" coordorigin="7422,112" coordsize="3523,447">
            <v:shape style="position:absolute;left:7422;top:112;width:2951;height:447" type="#_x0000_t75" stroked="false">
              <v:imagedata r:id="rId8" o:title=""/>
            </v:shape>
            <v:group style="position:absolute;left:10425;top:124;width:249;height:342" coordorigin="10425,124" coordsize="249,342">
              <v:shape style="position:absolute;left:10425;top:124;width:249;height:342" coordorigin="10425,124" coordsize="249,342" path="m10425,465l10674,465,10674,413,10484,413,10484,313,10656,313,10656,265,10484,265,10484,175,10670,175,10670,124,10425,124,10425,465xe" filled="false" stroked="true" strokeweight=".329pt" strokecolor="#231f20">
                <v:path arrowok="t"/>
              </v:shape>
            </v:group>
            <v:group style="position:absolute;left:10697;top:124;width:245;height:347" coordorigin="10697,124" coordsize="245,347">
              <v:shape style="position:absolute;left:10697;top:124;width:245;height:347" coordorigin="10697,124" coordsize="245,347" path="m10941,124l10887,124,10887,250,10886,250,10835,215,10827,213,10819,212,10811,211,10804,211,10731,240,10702,294,10697,333,10697,356,10715,418,10775,466,10794,470,10821,470,10885,437,10890,431,10890,465,10941,465,10941,124xe" filled="false" stroked="true" strokeweight=".329pt" strokecolor="#231f20">
                <v:path arrowok="t"/>
              </v:shape>
            </v:group>
            <v:group style="position:absolute;left:10751;top:254;width:138;height:175" coordorigin="10751,254" coordsize="138,175">
              <v:shape style="position:absolute;left:10751;top:254;width:138;height:175" coordorigin="10751,254" coordsize="138,175" path="m10755,311l10788,262,10797,257,10808,254,10820,254,10874,285,10889,352,10887,362,10885,373,10882,383,10878,392,10872,401,10867,409,10859,416,10851,421,10842,426,10831,428,10819,428,10808,428,10758,385,10755,375,10752,365,10751,354,10751,344,10751,333,10752,322,10755,311xe" filled="false" stroked="true" strokeweight=".329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2.084595pt;margin-top:3.701814pt;width:86.5pt;height:23.9pt;mso-position-horizontal-relative:page;mso-position-vertical-relative:paragraph;z-index:1096" type="#_x0000_t202" filled="false" stroked="false">
            <v:textbox inset="0,0,0,0">
              <w:txbxContent>
                <w:p>
                  <w:pPr>
                    <w:spacing w:line="478" w:lineRule="exact" w:before="0"/>
                    <w:ind w:left="0" w:right="0" w:firstLine="0"/>
                    <w:jc w:val="left"/>
                    <w:rPr>
                      <w:rFonts w:ascii="Helvetica Neue Medium" w:hAnsi="Helvetica Neue Medium" w:cs="Helvetica Neue Medium" w:eastAsia="Helvetica Neue Medium"/>
                      <w:sz w:val="47"/>
                      <w:szCs w:val="47"/>
                    </w:rPr>
                  </w:pPr>
                  <w:r>
                    <w:rPr>
                      <w:rFonts w:ascii="Helvetica Neue Medium"/>
                      <w:color w:val="231F20"/>
                      <w:spacing w:val="-10"/>
                      <w:sz w:val="47"/>
                    </w:rPr>
                    <w:t>OpenEd</w:t>
                  </w:r>
                  <w:r>
                    <w:rPr>
                      <w:rFonts w:ascii="Helvetica Neue Medium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Helvetica Neue"/>
          <w:b/>
          <w:color w:val="00A4E4"/>
          <w:spacing w:val="-2"/>
          <w:sz w:val="23"/>
        </w:rPr>
        <w:t>B.C.</w:t>
      </w:r>
      <w:r>
        <w:rPr>
          <w:rFonts w:ascii="Helvetica Neue"/>
          <w:b/>
          <w:color w:val="00A4E4"/>
          <w:spacing w:val="9"/>
          <w:sz w:val="23"/>
        </w:rPr>
        <w:t> </w:t>
      </w:r>
      <w:r>
        <w:rPr>
          <w:rFonts w:ascii="Helvetica Neue"/>
          <w:b/>
          <w:color w:val="00A4E4"/>
          <w:spacing w:val="1"/>
          <w:sz w:val="23"/>
        </w:rPr>
        <w:t>Open</w:t>
      </w:r>
      <w:r>
        <w:rPr>
          <w:rFonts w:ascii="Helvetica Neue"/>
          <w:b/>
          <w:color w:val="00A4E4"/>
          <w:spacing w:val="10"/>
          <w:sz w:val="23"/>
        </w:rPr>
        <w:t> </w:t>
      </w:r>
      <w:r>
        <w:rPr>
          <w:rFonts w:ascii="Helvetica Neue"/>
          <w:b/>
          <w:color w:val="00A4E4"/>
          <w:spacing w:val="-2"/>
          <w:sz w:val="23"/>
        </w:rPr>
        <w:t>Textbook</w:t>
      </w:r>
      <w:r>
        <w:rPr>
          <w:rFonts w:ascii="Helvetica Neue"/>
          <w:b/>
          <w:color w:val="00A4E4"/>
          <w:spacing w:val="9"/>
          <w:sz w:val="23"/>
        </w:rPr>
        <w:t> </w:t>
      </w:r>
      <w:r>
        <w:rPr>
          <w:rFonts w:ascii="Helvetica Neue"/>
          <w:b/>
          <w:color w:val="00A4E4"/>
          <w:sz w:val="23"/>
        </w:rPr>
        <w:t>Project</w:t>
      </w:r>
      <w:r>
        <w:rPr>
          <w:rFonts w:ascii="Helvetica Neue"/>
          <w:sz w:val="23"/>
        </w:rPr>
      </w:r>
    </w:p>
    <w:p>
      <w:pPr>
        <w:spacing w:line="236" w:lineRule="exact" w:before="0"/>
        <w:ind w:left="1281" w:right="0" w:firstLine="0"/>
        <w:jc w:val="left"/>
        <w:rPr>
          <w:rFonts w:ascii="Helvetica Neue Medium" w:hAnsi="Helvetica Neue Medium" w:cs="Helvetica Neue Medium" w:eastAsia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  <w:r>
        <w:rPr>
          <w:rFonts w:ascii="Helvetica Neue Medium"/>
          <w:sz w:val="20"/>
        </w:rPr>
      </w:r>
    </w:p>
    <w:p>
      <w:pPr>
        <w:spacing w:after="0" w:line="236" w:lineRule="exact"/>
        <w:jc w:val="left"/>
        <w:rPr>
          <w:rFonts w:ascii="Helvetica Neue Medium" w:hAnsi="Helvetica Neue Medium" w:cs="Helvetica Neue Medium" w:eastAsia="Helvetica Neue Medium"/>
          <w:sz w:val="20"/>
          <w:szCs w:val="20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889" w:lineRule="exact" w:before="116"/>
        <w:ind w:left="5035" w:right="0" w:firstLine="0"/>
        <w:jc w:val="left"/>
        <w:rPr>
          <w:rFonts w:ascii="Myriad Pro" w:hAnsi="Myriad Pro" w:cs="Myriad Pro" w:eastAsia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  <w:r>
        <w:rPr>
          <w:rFonts w:ascii="Myriad Pro"/>
          <w:sz w:val="82"/>
        </w:rPr>
      </w:r>
    </w:p>
    <w:p>
      <w:pPr>
        <w:spacing w:line="937" w:lineRule="exact" w:before="0"/>
        <w:ind w:left="5036" w:right="0" w:firstLine="0"/>
        <w:jc w:val="left"/>
        <w:rPr>
          <w:rFonts w:ascii="MyriadPro-LightCond" w:hAnsi="MyriadPro-LightCond" w:cs="MyriadPro-LightCond" w:eastAsia="MyriadPro-LightCond"/>
          <w:sz w:val="86"/>
          <w:szCs w:val="86"/>
        </w:rPr>
      </w:pPr>
      <w:r>
        <w:rPr>
          <w:rFonts w:ascii="MyriadPro-LightCond"/>
          <w:color w:val="231F20"/>
          <w:spacing w:val="3"/>
          <w:sz w:val="86"/>
        </w:rPr>
        <w:t>COMMON</w:t>
      </w:r>
      <w:r>
        <w:rPr>
          <w:rFonts w:ascii="MyriadPro-LightCond"/>
          <w:color w:val="231F20"/>
          <w:spacing w:val="17"/>
          <w:sz w:val="86"/>
        </w:rPr>
        <w:t> </w:t>
      </w:r>
      <w:r>
        <w:rPr>
          <w:rFonts w:ascii="MyriadPro-LightCond"/>
          <w:color w:val="231F20"/>
          <w:spacing w:val="3"/>
          <w:sz w:val="86"/>
        </w:rPr>
        <w:t>CORE</w:t>
      </w:r>
      <w:r>
        <w:rPr>
          <w:rFonts w:ascii="MyriadPro-LightCond"/>
          <w:sz w:val="86"/>
        </w:rPr>
      </w:r>
    </w:p>
    <w:p>
      <w:pPr>
        <w:spacing w:line="390" w:lineRule="exact" w:before="133"/>
        <w:ind w:left="2855" w:right="114" w:firstLine="1766"/>
        <w:jc w:val="left"/>
        <w:rPr>
          <w:rFonts w:ascii="Myriad Pro" w:hAnsi="Myriad Pro" w:cs="Myriad Pro" w:eastAsia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Line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1"/>
          <w:sz w:val="38"/>
        </w:rPr>
        <w:t>A: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1"/>
          <w:sz w:val="38"/>
        </w:rPr>
        <w:t>Safe</w:t>
      </w:r>
      <w:r>
        <w:rPr>
          <w:rFonts w:ascii="Myriad Pro"/>
          <w:color w:val="231F20"/>
          <w:spacing w:val="-7"/>
          <w:sz w:val="38"/>
        </w:rPr>
        <w:t> </w:t>
      </w:r>
      <w:r>
        <w:rPr>
          <w:rFonts w:ascii="Myriad Pro"/>
          <w:color w:val="231F20"/>
          <w:spacing w:val="-1"/>
          <w:sz w:val="38"/>
        </w:rPr>
        <w:t>Work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Practices</w:t>
      </w:r>
      <w:r>
        <w:rPr>
          <w:rFonts w:ascii="Myriad Pro"/>
          <w:color w:val="231F20"/>
          <w:spacing w:val="33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A-5: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3"/>
          <w:sz w:val="38"/>
        </w:rPr>
        <w:t>Describe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-1"/>
          <w:sz w:val="38"/>
        </w:rPr>
        <w:t>Fire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Safety</w:t>
      </w:r>
      <w:r>
        <w:rPr>
          <w:rFonts w:ascii="Myriad Pro"/>
          <w:sz w:val="38"/>
        </w:rPr>
      </w:r>
    </w:p>
    <w:p>
      <w:pPr>
        <w:spacing w:after="0" w:line="390" w:lineRule="exact"/>
        <w:jc w:val="left"/>
        <w:rPr>
          <w:rFonts w:ascii="Myriad Pro" w:hAnsi="Myriad Pro" w:cs="Myriad Pro" w:eastAsia="Myriad Pro"/>
          <w:sz w:val="38"/>
          <w:szCs w:val="38"/>
        </w:rPr>
        <w:sectPr>
          <w:pgSz w:w="12240" w:h="15840"/>
          <w:pgMar w:top="1500" w:bottom="280" w:left="1720" w:right="1500"/>
        </w:sectPr>
      </w:pPr>
    </w:p>
    <w:p>
      <w:pPr>
        <w:pStyle w:val="Heading5"/>
        <w:spacing w:line="326" w:lineRule="exact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Acknowledgments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Copyright</w:t>
      </w:r>
      <w:r>
        <w:rPr>
          <w:b w:val="0"/>
        </w:rPr>
      </w:r>
    </w:p>
    <w:p>
      <w:pPr>
        <w:spacing w:line="230" w:lineRule="exact"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05E9E"/>
          <w:spacing w:val="3"/>
          <w:sz w:val="20"/>
        </w:rPr>
      </w:r>
      <w:hyperlink r:id="rId11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before="180"/>
        <w:ind w:left="1120" w:right="13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College.</w:t>
      </w:r>
      <w:r>
        <w:rPr>
          <w:rFonts w:ascii="Myriad Pro" w:hAnsi="Myriad Pro"/>
          <w:color w:val="231F20"/>
          <w:spacing w:val="-5"/>
          <w:sz w:val="20"/>
        </w:rPr>
        <w:t> </w:t>
      </w: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Creative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Commons</w:t>
      </w:r>
      <w:r>
        <w:rPr>
          <w:rFonts w:ascii="Myriad Pro" w:hAnsi="Myriad Pro"/>
          <w:color w:val="231F20"/>
          <w:spacing w:val="52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4.0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2"/>
          <w:sz w:val="20"/>
        </w:rPr>
        <w:t>Unported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Licence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(</w:t>
      </w:r>
      <w:r>
        <w:rPr>
          <w:rFonts w:ascii="Myriad Pro" w:hAnsi="Myriad Pro"/>
          <w:color w:val="231F20"/>
          <w:spacing w:val="-14"/>
          <w:sz w:val="20"/>
        </w:rPr>
        <w:t> </w:t>
      </w:r>
      <w:r>
        <w:rPr>
          <w:rFonts w:ascii="Myriad Pro" w:hAnsi="Myriad Pro"/>
          <w:color w:val="205E9E"/>
          <w:spacing w:val="-14"/>
          <w:sz w:val="20"/>
        </w:rPr>
      </w:r>
      <w:hyperlink r:id="rId12">
        <w:r>
          <w:rPr>
            <w:rFonts w:ascii="Myriad Pro" w:hAnsi="Myriad Pro"/>
            <w:color w:val="205E9E"/>
            <w:spacing w:val="1"/>
            <w:sz w:val="20"/>
            <w:u w:val="single" w:color="205E9E"/>
          </w:rPr>
          <w:t>http://creativecommons.org/licenses/by/4.0/</w:t>
        </w:r>
        <w:r>
          <w:rPr>
            <w:rFonts w:ascii="Myriad Pro" w:hAnsi="Myriad Pro"/>
            <w:color w:val="205E9E"/>
            <w:spacing w:val="-16"/>
            <w:sz w:val="20"/>
            <w:u w:val="single" w:color="205E9E"/>
          </w:rPr>
          <w:t> </w:t>
        </w:r>
        <w:r>
          <w:rPr>
            <w:rFonts w:ascii="Myriad Pro" w:hAnsi="Myriad Pro"/>
            <w:color w:val="205E9E"/>
            <w:spacing w:val="-16"/>
            <w:sz w:val="20"/>
          </w:rPr>
        </w:r>
      </w:hyperlink>
      <w:r>
        <w:rPr>
          <w:rFonts w:ascii="Myriad Pro" w:hAnsi="Myriad Pro"/>
          <w:color w:val="231F20"/>
          <w:spacing w:val="1"/>
          <w:sz w:val="20"/>
        </w:rPr>
        <w:t>),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follows:</w:t>
      </w:r>
      <w:r>
        <w:rPr>
          <w:rFonts w:ascii="Myriad Pro" w:hAnsi="Myriad Pro"/>
          <w:sz w:val="20"/>
        </w:rPr>
      </w:r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416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6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HTML),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05E9E"/>
          <w:spacing w:val="3"/>
          <w:sz w:val="20"/>
        </w:rPr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</w:t>
        </w:r>
        <w:r>
          <w:rPr>
            <w:rFonts w:ascii="Myriad Pro"/>
            <w:color w:val="205E9E"/>
            <w:spacing w:val="2"/>
            <w:sz w:val="20"/>
          </w:rPr>
        </w:r>
      </w:hyperlink>
      <w:r>
        <w:rPr>
          <w:rFonts w:ascii="Myriad Pro"/>
          <w:color w:val="205E9E"/>
          <w:spacing w:val="2"/>
          <w:sz w:val="20"/>
        </w:rPr>
        <w:t> </w:t>
      </w:r>
      <w:hyperlink r:id="rId13"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color w:val="205E9E"/>
            <w:spacing w:val="2"/>
            <w:sz w:val="20"/>
          </w:rPr>
          <w:t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open.bccampus.ca/find-open-textbooks/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234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include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05E9E"/>
          <w:spacing w:val="2"/>
          <w:sz w:val="20"/>
        </w:rPr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136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part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view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HTML)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6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05E9E"/>
          <w:spacing w:val="2"/>
          <w:sz w:val="20"/>
        </w:rPr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416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BCcampus,</w:t>
      </w:r>
      <w:r>
        <w:rPr>
          <w:rFonts w:ascii="Myriad Pro"/>
          <w:color w:val="231F20"/>
          <w:spacing w:val="8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Name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6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OER.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-3"/>
          <w:sz w:val="20"/>
        </w:rPr>
        <w:t>DATE.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05E9E"/>
          <w:spacing w:val="2"/>
          <w:sz w:val="20"/>
        </w:rPr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  <w:r>
          <w:rPr>
            <w:rFonts w:ascii="Myriad Pro"/>
            <w:color w:val="205E9E"/>
            <w:sz w:val="20"/>
          </w:rPr>
        </w:r>
      </w:hyperlink>
      <w:r>
        <w:rPr>
          <w:rFonts w:ascii="Myriad Pro"/>
          <w:color w:val="231F20"/>
          <w:spacing w:val="1"/>
          <w:sz w:val="20"/>
        </w:rPr>
        <w:t>.</w:t>
      </w:r>
      <w:r>
        <w:rPr>
          <w:rFonts w:ascii="Myriad Pro"/>
          <w:sz w:val="20"/>
        </w:rPr>
      </w:r>
    </w:p>
    <w:p>
      <w:pPr>
        <w:spacing w:before="9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regarding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licensing,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> </w:t>
      </w:r>
      <w:hyperlink r:id="rId14">
        <w:r>
          <w:rPr>
            <w:rFonts w:ascii="Myriad Pro"/>
            <w:color w:val="231F20"/>
            <w:spacing w:val="1"/>
            <w:sz w:val="20"/>
          </w:rPr>
          <w:t>opentext@bccampus.ca</w:t>
        </w:r>
        <w:r>
          <w:rPr>
            <w:rFonts w:ascii="Myriad Pro"/>
            <w:sz w:val="20"/>
          </w:rPr>
        </w:r>
      </w:hyperlink>
    </w:p>
    <w:p>
      <w:pPr>
        <w:spacing w:before="180"/>
        <w:ind w:left="1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Attribution-NonCommercial-ShareAlike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licence.</w:t>
      </w:r>
      <w:r>
        <w:rPr>
          <w:rFonts w:ascii="Myriad Pro"/>
          <w:sz w:val="20"/>
        </w:rPr>
      </w:r>
    </w:p>
    <w:p>
      <w:pPr>
        <w:spacing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05E9E"/>
          <w:sz w:val="20"/>
        </w:rPr>
      </w:r>
      <w:hyperlink r:id="rId15">
        <w:r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before="180"/>
        <w:ind w:left="1120" w:right="41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body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Crown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Publications,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Queen’s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Printer,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Ministry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Technology,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Innovation</w:t>
      </w:r>
      <w:r>
        <w:rPr>
          <w:rFonts w:ascii="Myriad Pro" w:hAnsi="Myriad Pro" w:cs="Myriad Pro" w:eastAsia="Myriad Pro"/>
          <w:color w:val="231F20"/>
          <w:spacing w:val="1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Citizens’</w:t>
      </w:r>
      <w:r>
        <w:rPr>
          <w:rFonts w:ascii="Myriad Pro" w:hAnsi="Myriad Pro" w:cs="Myriad Pro" w:eastAsia="Myriad Pro"/>
          <w:color w:val="231F20"/>
          <w:spacing w:val="-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Services.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180"/>
        <w:ind w:left="1120" w:right="16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resources.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left="1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BCcampus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120" w:right="6838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Team</w:t>
      </w:r>
      <w:r>
        <w:rPr>
          <w:rFonts w:ascii="Myriad Pro"/>
          <w:color w:val="231F20"/>
          <w:spacing w:val="30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Anggraeni,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Graphics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left="1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Camosun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College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120" w:right="41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sz w:val="20"/>
        </w:rPr>
      </w:r>
    </w:p>
    <w:p>
      <w:pPr>
        <w:spacing w:before="0"/>
        <w:ind w:left="1120" w:right="2859" w:firstLine="0"/>
        <w:jc w:val="both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Rod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Lidstone,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Plumbing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Pipe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Trades,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Lead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Coey,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Fabrication,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Zeleny,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imaging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left="1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Open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School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BC</w:t>
      </w:r>
      <w:r>
        <w:rPr>
          <w:rFonts w:ascii="MyriadPro-SemiboldCond"/>
          <w:b w:val="0"/>
        </w:rPr>
      </w:r>
    </w:p>
    <w:p>
      <w:pPr>
        <w:spacing w:line="237" w:lineRule="exact"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sz w:val="20"/>
        </w:rPr>
      </w:r>
    </w:p>
    <w:p>
      <w:pPr>
        <w:spacing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Designer</w:t>
      </w:r>
      <w:r>
        <w:rPr>
          <w:rFonts w:ascii="Myriad Pro"/>
          <w:sz w:val="20"/>
        </w:rPr>
      </w:r>
    </w:p>
    <w:p>
      <w:pPr>
        <w:spacing w:before="0"/>
        <w:ind w:left="1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(layout)</w:t>
      </w:r>
      <w:r>
        <w:rPr>
          <w:rFonts w:ascii="Myriad Pro"/>
          <w:color w:val="231F20"/>
          <w:spacing w:val="66"/>
          <w:sz w:val="20"/>
        </w:rPr>
        <w:t> </w:t>
      </w: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footerReference w:type="even" r:id="rId9"/>
          <w:footerReference w:type="default" r:id="rId10"/>
          <w:pgSz w:w="12240" w:h="15840"/>
          <w:pgMar w:footer="618" w:header="0" w:top="1340" w:bottom="800" w:left="500" w:right="1500"/>
          <w:pgNumType w:start="2"/>
        </w:sectPr>
      </w:pPr>
    </w:p>
    <w:p>
      <w:pPr>
        <w:pStyle w:val="Heading8"/>
        <w:spacing w:line="262" w:lineRule="exact" w:before="36"/>
        <w:ind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2"/>
        </w:rPr>
        <w:t>Industry</w:t>
      </w:r>
      <w:r>
        <w:rPr>
          <w:rFonts w:ascii="MyriadPro-SemiboldCond"/>
          <w:color w:val="231F20"/>
          <w:spacing w:val="-1"/>
        </w:rPr>
        <w:t> </w:t>
      </w:r>
      <w:r>
        <w:rPr>
          <w:rFonts w:ascii="MyriadPro-SemiboldCond"/>
          <w:color w:val="231F20"/>
        </w:rPr>
        <w:t>Training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Authority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of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BC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20" w:right="116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labour,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images).</w:t>
      </w:r>
      <w:r>
        <w:rPr>
          <w:rFonts w:ascii="Myriad Pro"/>
          <w:sz w:val="20"/>
        </w:rPr>
      </w:r>
    </w:p>
    <w:p>
      <w:pPr>
        <w:spacing w:before="90"/>
        <w:ind w:left="120" w:right="613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Delivery</w:t>
      </w:r>
      <w:r>
        <w:rPr>
          <w:rFonts w:ascii="Myriad Pro"/>
          <w:color w:val="231F20"/>
          <w:spacing w:val="32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Relations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 w:hAnsi="MyriadPro-SemiboldCond" w:cs="MyriadPro-SemiboldCond" w:eastAsia="MyriadPro-SemiboldCond"/>
          <w:color w:val="231F20"/>
          <w:spacing w:val="1"/>
        </w:rPr>
        <w:t>Publishing</w:t>
      </w:r>
      <w:r>
        <w:rPr>
          <w:rFonts w:ascii="MyriadPro-SemiboldCond" w:hAnsi="MyriadPro-SemiboldCond" w:cs="MyriadPro-SemiboldCond" w:eastAsia="MyriadPro-SemiboldCond"/>
          <w:color w:val="231F20"/>
          <w:spacing w:val="4"/>
        </w:rPr>
        <w:t> </w:t>
      </w:r>
      <w:r>
        <w:rPr>
          <w:rFonts w:ascii="MyriadPro-SemiboldCond" w:hAnsi="MyriadPro-SemiboldCond" w:cs="MyriadPro-SemiboldCond" w:eastAsia="MyriadPro-SemiboldCond"/>
          <w:color w:val="231F20"/>
          <w:spacing w:val="2"/>
        </w:rPr>
        <w:t>Services,</w:t>
      </w:r>
      <w:r>
        <w:rPr>
          <w:rFonts w:ascii="MyriadPro-SemiboldCond" w:hAnsi="MyriadPro-SemiboldCond" w:cs="MyriadPro-SemiboldCond" w:eastAsia="MyriadPro-SemiboldCond"/>
          <w:color w:val="231F20"/>
          <w:spacing w:val="4"/>
        </w:rPr>
        <w:t> </w:t>
      </w:r>
      <w:r>
        <w:rPr>
          <w:rFonts w:ascii="MyriadPro-SemiboldCond" w:hAnsi="MyriadPro-SemiboldCond" w:cs="MyriadPro-SemiboldCond" w:eastAsia="MyriadPro-SemiboldCond"/>
          <w:color w:val="231F20"/>
          <w:spacing w:val="-1"/>
        </w:rPr>
        <w:t>Queen’s</w:t>
      </w:r>
      <w:r>
        <w:rPr>
          <w:rFonts w:ascii="MyriadPro-SemiboldCond" w:hAnsi="MyriadPro-SemiboldCond" w:cs="MyriadPro-SemiboldCond" w:eastAsia="MyriadPro-SemiboldCond"/>
          <w:color w:val="231F20"/>
          <w:spacing w:val="4"/>
        </w:rPr>
        <w:t> </w:t>
      </w:r>
      <w:r>
        <w:rPr>
          <w:rFonts w:ascii="MyriadPro-SemiboldCond" w:hAnsi="MyriadPro-SemiboldCond" w:cs="MyriadPro-SemiboldCond" w:eastAsia="MyriadPro-SemiboldCond"/>
          <w:color w:val="231F20"/>
          <w:spacing w:val="1"/>
        </w:rPr>
        <w:t>Printer</w:t>
      </w:r>
      <w:r>
        <w:rPr>
          <w:rFonts w:ascii="MyriadPro-SemiboldCond" w:hAnsi="MyriadPro-SemiboldCond" w:cs="MyriadPro-SemiboldCond" w:eastAsia="MyriadPro-SemiboldCond"/>
          <w:b w:val="0"/>
          <w:bCs w:val="0"/>
        </w:rPr>
      </w:r>
    </w:p>
    <w:p>
      <w:pPr>
        <w:spacing w:line="240" w:lineRule="auto" w:before="0"/>
        <w:ind w:left="120" w:right="515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Services</w:t>
      </w:r>
      <w:r>
        <w:rPr>
          <w:rFonts w:ascii="Myriad Pro"/>
          <w:color w:val="231F20"/>
          <w:spacing w:val="3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sz w:val="20"/>
        </w:rPr>
      </w:r>
    </w:p>
    <w:p>
      <w:pPr>
        <w:spacing w:before="18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1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us:</w:t>
      </w:r>
      <w:r>
        <w:rPr>
          <w:rFonts w:ascii="Myriad Pro"/>
          <w:sz w:val="20"/>
        </w:rPr>
      </w:r>
    </w:p>
    <w:p>
      <w:pPr>
        <w:spacing w:before="90"/>
        <w:ind w:left="120" w:right="689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Crown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Publications,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Queen’s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Printer</w:t>
      </w:r>
      <w:r>
        <w:rPr>
          <w:rFonts w:ascii="Myriad Pro" w:hAnsi="Myriad Pro" w:cs="Myriad Pro" w:eastAsia="Myriad Pro"/>
          <w:color w:val="231F20"/>
          <w:spacing w:val="2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Box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9452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Stn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Prov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Govt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0"/>
        <w:ind w:left="120" w:right="780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250-387-6409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1-800-663-6105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250-387-1120</w:t>
      </w:r>
      <w:r>
        <w:rPr>
          <w:rFonts w:ascii="Myriad Pro"/>
          <w:sz w:val="20"/>
        </w:rPr>
      </w:r>
    </w:p>
    <w:p>
      <w:pPr>
        <w:spacing w:before="0"/>
        <w:ind w:left="120" w:right="6838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05E9E"/>
          <w:sz w:val="20"/>
        </w:rPr>
      </w:r>
      <w:hyperlink r:id="rId16">
        <w:r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  <w:r>
          <w:rPr>
            <w:rFonts w:ascii="Myriad Pro"/>
            <w:color w:val="205E9E"/>
            <w:spacing w:val="2"/>
            <w:sz w:val="20"/>
          </w:rPr>
        </w:r>
      </w:hyperlink>
      <w:r>
        <w:rPr>
          <w:rFonts w:ascii="Myriad Pro"/>
          <w:color w:val="205E9E"/>
          <w:spacing w:val="2"/>
          <w:sz w:val="20"/>
        </w:rPr>
        <w:t> </w:t>
      </w:r>
      <w:hyperlink r:id="rId17"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color w:val="205E9E"/>
            <w:spacing w:val="2"/>
            <w:sz w:val="20"/>
          </w:rPr>
          <w:t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Intellectual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Property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Program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20" w:right="212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Ilona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Ugro,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Copyright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Officer,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Ministry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Technology,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Innovation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Citizens’</w:t>
      </w:r>
      <w:r>
        <w:rPr>
          <w:rFonts w:ascii="Myriad Pro" w:hAnsi="Myriad Pro" w:cs="Myriad Pro" w:eastAsia="Myriad Pro"/>
          <w:color w:val="231F20"/>
          <w:spacing w:val="-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Services,</w:t>
      </w:r>
      <w:r>
        <w:rPr>
          <w:rFonts w:ascii="Myriad Pro" w:hAnsi="Myriad Pro" w:cs="Myriad Pro" w:eastAsia="Myriad Pro"/>
          <w:color w:val="231F20"/>
          <w:spacing w:val="7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Province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British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Columbia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8"/>
        <w:rPr>
          <w:rFonts w:ascii="Myriad Pro" w:hAnsi="Myriad Pro" w:cs="Myriad Pro" w:eastAsia="Myriad Pro"/>
          <w:sz w:val="16"/>
          <w:szCs w:val="16"/>
        </w:rPr>
      </w:pPr>
    </w:p>
    <w:p>
      <w:pPr>
        <w:pStyle w:val="Heading5"/>
        <w:spacing w:line="326" w:lineRule="exact" w:before="0"/>
        <w:ind w:left="120" w:right="0"/>
        <w:jc w:val="left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Attributions</w:t>
      </w:r>
      <w:r>
        <w:rPr>
          <w:b w:val="0"/>
        </w:rPr>
      </w:r>
    </w:p>
    <w:p>
      <w:pPr>
        <w:spacing w:line="240" w:lineRule="auto" w:before="0"/>
        <w:ind w:left="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photo:</w:t>
      </w:r>
      <w:r>
        <w:rPr>
          <w:rFonts w:ascii="Myriad Pro Semibold"/>
          <w:b/>
          <w:color w:val="231F20"/>
          <w:spacing w:val="3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z w:val="20"/>
        </w:rPr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https://commons.wikimedia.org/wiki/File:Monthly_Safety_Stand_Down_%288552567928%29.jpg</w:t>
      </w:r>
      <w:r>
        <w:rPr>
          <w:rFonts w:ascii="Myriad Pro"/>
          <w:color w:val="205E9E"/>
          <w:sz w:val="20"/>
        </w:rPr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143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NAVFAC</w:t>
      </w:r>
      <w:r>
        <w:rPr>
          <w:rFonts w:ascii="Myriad Pro"/>
          <w:sz w:val="20"/>
        </w:rPr>
      </w:r>
    </w:p>
    <w:p>
      <w:pPr>
        <w:spacing w:before="0"/>
        <w:ind w:left="120" w:right="1334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z w:val="20"/>
        </w:rPr>
      </w:r>
      <w:hyperlink r:id="rId18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https://www.flickr.com/photos/39845951@N05/8552567928</w:t>
        </w:r>
        <w:r>
          <w:rPr>
            <w:rFonts w:ascii="Myriad Pro"/>
            <w:color w:val="205E9E"/>
            <w:sz w:val="20"/>
          </w:rPr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Jesse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Lora,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-3"/>
          <w:sz w:val="20"/>
        </w:rPr>
        <w:t>NAFAC</w:t>
      </w:r>
      <w:r>
        <w:rPr>
          <w:rFonts w:ascii="Myriad Pro"/>
          <w:color w:val="231F20"/>
          <w:spacing w:val="4"/>
          <w:sz w:val="20"/>
        </w:rPr>
        <w:t> (SW)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10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2.0.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z w:val="20"/>
        </w:rPr>
      </w:r>
      <w:hyperlink r:id="rId19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https://creativecommons.org/licenses/by/2.0/</w:t>
        </w:r>
        <w:r>
          <w:rPr>
            <w:rFonts w:ascii="Myriad Pro"/>
            <w:color w:val="205E9E"/>
            <w:sz w:val="20"/>
          </w:rPr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sz w:val="20"/>
        </w:rPr>
      </w:r>
    </w:p>
    <w:p>
      <w:pPr>
        <w:spacing w:before="18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A-5,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z w:val="20"/>
        </w:rPr>
        <w:t>1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2"/>
          <w:sz w:val="20"/>
        </w:rPr>
        <w:t>include:</w:t>
      </w:r>
      <w:r>
        <w:rPr>
          <w:rFonts w:ascii="Myriad Pro Semibold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Figure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2—Fire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tetrahedron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05E9E"/>
          <w:sz w:val="20"/>
        </w:rPr>
      </w:r>
      <w:r>
        <w:rPr>
          <w:rFonts w:ascii="Myriad Pro"/>
          <w:color w:val="205E9E"/>
          <w:spacing w:val="1"/>
          <w:sz w:val="20"/>
          <w:u w:val="single" w:color="205E9E"/>
        </w:rPr>
        <w:t>http://commons.wikimedia.org/wiki/File:Fire_tetrahedron.svg</w:t>
      </w:r>
      <w:r>
        <w:rPr>
          <w:rFonts w:ascii="Myriad Pro"/>
          <w:color w:val="205E9E"/>
          <w:spacing w:val="3"/>
          <w:sz w:val="20"/>
          <w:u w:val="single" w:color="205E9E"/>
        </w:rPr>
        <w:t> </w:t>
      </w:r>
      <w:r>
        <w:rPr>
          <w:rFonts w:ascii="Myriad Pro"/>
          <w:color w:val="205E9E"/>
          <w:spacing w:val="3"/>
          <w:sz w:val="20"/>
        </w:rPr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Gustavb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Domain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60" w:bottom="800" w:left="1500" w:right="500"/>
        </w:sectPr>
      </w:pPr>
    </w:p>
    <w:p>
      <w:pPr>
        <w:pStyle w:val="Heading5"/>
        <w:spacing w:line="326" w:lineRule="exact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Foreword</w:t>
      </w:r>
      <w:r>
        <w:rPr>
          <w:b w:val="0"/>
        </w:rPr>
      </w:r>
    </w:p>
    <w:p>
      <w:pPr>
        <w:spacing w:line="240" w:lineRule="auto" w:before="0"/>
        <w:ind w:left="1120" w:right="13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sz w:val="20"/>
        </w:rPr>
      </w:r>
    </w:p>
    <w:p>
      <w:pPr>
        <w:spacing w:before="0"/>
        <w:ind w:left="1120" w:right="13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Education.</w:t>
      </w:r>
      <w:r>
        <w:rPr>
          <w:rFonts w:ascii="Myriad Pro"/>
          <w:sz w:val="20"/>
        </w:rPr>
      </w:r>
    </w:p>
    <w:p>
      <w:pPr>
        <w:tabs>
          <w:tab w:pos="4473" w:val="left" w:leader="none"/>
        </w:tabs>
        <w:spacing w:before="180"/>
        <w:ind w:left="1120" w:right="13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defi</w:t>
        <w:tab/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use </w:t>
      </w:r>
      <w:r>
        <w:rPr>
          <w:rFonts w:ascii="Myriad Pro"/>
          <w:color w:val="231F20"/>
          <w:spacing w:val="2"/>
          <w:sz w:val="20"/>
        </w:rPr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5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05E9E"/>
          <w:spacing w:val="3"/>
          <w:sz w:val="20"/>
        </w:rPr>
      </w:r>
      <w:hyperlink r:id="rId14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05E9E"/>
            <w:sz w:val="20"/>
          </w:rPr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know.</w:t>
      </w:r>
      <w:r>
        <w:rPr>
          <w:rFonts w:ascii="Myriad Pro"/>
          <w:sz w:val="20"/>
        </w:rPr>
      </w:r>
    </w:p>
    <w:p>
      <w:pPr>
        <w:spacing w:line="240" w:lineRule="auto" w:before="8"/>
        <w:rPr>
          <w:rFonts w:ascii="Myriad Pro" w:hAnsi="Myriad Pro" w:cs="Myriad Pro" w:eastAsia="Myriad Pro"/>
          <w:sz w:val="16"/>
          <w:szCs w:val="16"/>
        </w:rPr>
      </w:pPr>
    </w:p>
    <w:p>
      <w:pPr>
        <w:pStyle w:val="Heading5"/>
        <w:spacing w:line="326" w:lineRule="exact" w:before="0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Preface</w:t>
      </w:r>
      <w:r>
        <w:rPr>
          <w:b w:val="0"/>
        </w:rPr>
      </w:r>
    </w:p>
    <w:p>
      <w:pPr>
        <w:spacing w:line="240" w:lineRule="auto" w:before="0"/>
        <w:ind w:left="1120" w:right="534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sz w:val="20"/>
        </w:rPr>
      </w:r>
    </w:p>
    <w:p>
      <w:pPr>
        <w:spacing w:before="0"/>
        <w:ind w:left="1120" w:right="13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project.</w:t>
      </w:r>
      <w:r>
        <w:rPr>
          <w:rFonts w:ascii="Myriad Pro"/>
          <w:sz w:val="20"/>
        </w:rPr>
      </w:r>
    </w:p>
    <w:p>
      <w:pPr>
        <w:spacing w:before="180"/>
        <w:ind w:left="1120" w:right="435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open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resources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have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been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updated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realigned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match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many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line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competency</w:t>
      </w:r>
      <w:r>
        <w:rPr>
          <w:rFonts w:ascii="Myriad Pro" w:hAnsi="Myriad Pro" w:cs="Myriad Pro" w:eastAsia="Myriad Pro"/>
          <w:color w:val="231F20"/>
          <w:spacing w:val="80"/>
          <w:w w:val="99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titles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found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in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Province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BC’s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trades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apprenticeship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program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outlines.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review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was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carried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out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100"/>
          <w:w w:val="99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analyze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provincial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program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outlines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number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trades,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with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intent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finding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common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entry-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0"/>
        <w:ind w:left="1120" w:right="13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103"/>
          <w:w w:val="99"/>
          <w:sz w:val="20"/>
        </w:rPr>
        <w:t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97"/>
          <w:w w:val="99"/>
          <w:sz w:val="20"/>
        </w:rPr>
        <w:t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87"/>
          <w:w w:val="99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resources.</w:t>
      </w:r>
      <w:r>
        <w:rPr>
          <w:rFonts w:ascii="Myriad Pro"/>
          <w:sz w:val="20"/>
        </w:rPr>
      </w:r>
    </w:p>
    <w:p>
      <w:pPr>
        <w:spacing w:before="180"/>
        <w:ind w:left="1120" w:right="41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sz w:val="20"/>
        </w:rPr>
      </w:r>
    </w:p>
    <w:p>
      <w:pPr>
        <w:spacing w:before="0"/>
        <w:ind w:left="1120" w:right="125" w:firstLine="0"/>
        <w:jc w:val="both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addition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textbook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content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openly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resources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used</w:t>
      </w:r>
      <w:r>
        <w:rPr>
          <w:rFonts w:ascii="Myriad Pro" w:hAnsi="Myriad Pro" w:cs="Myriad Pro" w:eastAsia="Myriad Pro"/>
          <w:color w:val="231F20"/>
          <w:spacing w:val="9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other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contexts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well.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For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example,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instructors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institutions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may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incorporate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resources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into</w:t>
      </w:r>
      <w:r>
        <w:rPr>
          <w:rFonts w:ascii="Myriad Pro" w:hAnsi="Myriad Pro" w:cs="Myriad Pro" w:eastAsia="Myriad Pro"/>
          <w:color w:val="231F20"/>
          <w:spacing w:val="91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trades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training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programming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online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learning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management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system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(LMS).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180"/>
        <w:ind w:left="1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Practices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Hazards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z w:val="20"/>
        </w:rPr>
        <w:t>WorkSafeBC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Regulations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Safely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sz w:val="20"/>
        </w:rPr>
      </w:r>
    </w:p>
    <w:p>
      <w:pPr>
        <w:spacing w:before="160"/>
        <w:ind w:left="1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Skills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Employees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System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40" w:bottom="800" w:left="500" w:right="1500"/>
        </w:sectPr>
      </w:pPr>
    </w:p>
    <w:p>
      <w:pPr>
        <w:spacing w:before="4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Equipment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Equipment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Platforms</w:t>
      </w:r>
      <w:r>
        <w:rPr>
          <w:rFonts w:ascii="Myriad Pro"/>
          <w:sz w:val="20"/>
        </w:rPr>
      </w:r>
    </w:p>
    <w:p>
      <w:pPr>
        <w:spacing w:before="16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Skills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Problems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Applications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D-3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Specifi</w:t>
      </w:r>
      <w:r>
        <w:rPr>
          <w:rFonts w:ascii="Myriad Pro"/>
          <w:color w:val="231F20"/>
          <w:sz w:val="20"/>
        </w:rPr>
        <w:t>   </w:t>
      </w:r>
      <w:r>
        <w:rPr>
          <w:rFonts w:ascii="Myriad Pro"/>
          <w:color w:val="231F20"/>
          <w:spacing w:val="19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tions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Documentation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Projects</w:t>
      </w:r>
      <w:r>
        <w:rPr>
          <w:rFonts w:ascii="Myriad Pro"/>
          <w:sz w:val="20"/>
        </w:rPr>
      </w:r>
    </w:p>
    <w:p>
      <w:pPr>
        <w:spacing w:before="16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Fundamentals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Electricity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Connections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Multimeters</w:t>
      </w:r>
      <w:r>
        <w:rPr>
          <w:rFonts w:ascii="Myriad Pro"/>
          <w:sz w:val="20"/>
        </w:rPr>
      </w:r>
    </w:p>
    <w:p>
      <w:pPr>
        <w:spacing w:before="9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print: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document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TOC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hyperlinks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intact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HTML—basic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export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HTML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file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its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assets,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suitable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use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learning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management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systems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Refl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6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EPUB—format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that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suitable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all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screen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sizes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including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phones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90"/>
        <w:ind w:left="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testing.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8"/>
        <w:spacing w:line="262" w:lineRule="exact"/>
        <w:ind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About</w:t>
      </w:r>
      <w:r>
        <w:rPr>
          <w:rFonts w:ascii="MyriadPro-SemiboldCond"/>
          <w:color w:val="231F20"/>
          <w:spacing w:val="-1"/>
        </w:rPr>
        <w:t> </w:t>
      </w:r>
      <w:r>
        <w:rPr>
          <w:rFonts w:ascii="MyriadPro-SemiboldCond"/>
          <w:color w:val="231F20"/>
          <w:spacing w:val="1"/>
        </w:rPr>
        <w:t>This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Book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20" w:right="97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included: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334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refl   </w:t>
      </w:r>
      <w:r>
        <w:rPr>
          <w:rFonts w:ascii="Myriad Pro"/>
          <w:color w:val="231F20"/>
          <w:spacing w:val="27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ting</w:t>
      </w:r>
      <w:r>
        <w:rPr>
          <w:rFonts w:ascii="Myriad Pro"/>
          <w:color w:val="231F20"/>
          <w:spacing w:val="10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objectives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understanding.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359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required.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236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online.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334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60" w:bottom="800" w:left="1500" w:right="500"/>
        </w:sect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Symbols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Legend</w:t>
      </w:r>
      <w:r>
        <w:rPr>
          <w:b w:val="0"/>
        </w:rPr>
      </w:r>
    </w:p>
    <w:p>
      <w:pPr>
        <w:spacing w:line="240" w:lineRule="auto" w:before="3"/>
        <w:rPr>
          <w:rFonts w:ascii="MyriadPro-SemiboldCond" w:hAnsi="MyriadPro-SemiboldCond" w:cs="MyriadPro-SemiboldCond" w:eastAsia="MyriadPro-SemiboldCond"/>
          <w:b/>
          <w:bCs/>
          <w:sz w:val="11"/>
          <w:szCs w:val="11"/>
        </w:rPr>
      </w:pPr>
    </w:p>
    <w:p>
      <w:pPr>
        <w:spacing w:before="66"/>
        <w:ind w:left="1840" w:right="0" w:firstLine="0"/>
        <w:jc w:val="left"/>
        <w:rPr>
          <w:rFonts w:ascii="Myriad Pro" w:hAnsi="Myriad Pro" w:cs="Myriad Pro" w:eastAsia="Myriad Pro"/>
          <w:sz w:val="22"/>
          <w:szCs w:val="22"/>
        </w:rPr>
      </w:pPr>
      <w:r>
        <w:rPr/>
        <w:pict>
          <v:group style="position:absolute;margin-left:79.947998pt;margin-top:-5.789694pt;width:27.25pt;height:27.5pt;mso-position-horizontal-relative:page;mso-position-vertical-relative:paragraph;z-index:1120" coordorigin="1599,-116" coordsize="545,550">
            <v:group style="position:absolute;left:1645;top:1;width:408;height:409" coordorigin="1645,1" coordsize="408,409">
              <v:shape style="position:absolute;left:1645;top:1;width:408;height:409" coordorigin="1645,1" coordsize="408,409" path="m2053,410l1645,410,1645,1,2053,1,2053,410xe" filled="false" stroked="true" strokeweight=".419pt" strokecolor="#231f20">
                <v:path arrowok="t"/>
              </v:shape>
            </v:group>
            <v:group style="position:absolute;left:1621;top:412;width:453;height:2" coordorigin="1621,412" coordsize="453,2">
              <v:shape style="position:absolute;left:1621;top:412;width:453;height:2" coordorigin="1621,412" coordsize="453,0" path="m1621,412l2073,412e" filled="false" stroked="true" strokeweight="2.2pt" strokecolor="#231f20">
                <v:path arrowok="t"/>
              </v:shape>
            </v:group>
            <v:group style="position:absolute;left:1642;top:21;width:2;height:370" coordorigin="1642,21" coordsize="2,370">
              <v:shape style="position:absolute;left:1642;top:21;width:2;height:370" coordorigin="1642,21" coordsize="0,370" path="m1642,21l1642,391e" filled="false" stroked="true" strokeweight="2.174pt" strokecolor="#231f20">
                <v:path arrowok="t"/>
              </v:shape>
            </v:group>
            <v:group style="position:absolute;left:1621;top:0;width:453;height:2" coordorigin="1621,0" coordsize="453,2">
              <v:shape style="position:absolute;left:1621;top:0;width:453;height:2" coordorigin="1621,0" coordsize="453,0" path="m1621,0l2073,0e" filled="false" stroked="true" strokeweight="2.2pt" strokecolor="#231f20">
                <v:path arrowok="t"/>
              </v:shape>
            </v:group>
            <v:group style="position:absolute;left:2053;top:21;width:2;height:370" coordorigin="2053,21" coordsize="2,370">
              <v:shape style="position:absolute;left:2053;top:21;width:2;height:370" coordorigin="2053,21" coordsize="0,370" path="m2053,21l2053,391e" filled="false" stroked="true" strokeweight="2.174pt" strokecolor="#231f20">
                <v:path arrowok="t"/>
              </v:shape>
            </v:group>
            <v:group style="position:absolute;left:1735;top:-116;width:408;height:450" coordorigin="1735,-116" coordsize="408,450">
              <v:shape style="position:absolute;left:1735;top:-116;width:408;height:450" coordorigin="1735,-116" coordsize="408,450" path="m1811,201l1751,225,1735,260,1737,279,1775,328,1811,334,1833,329,1847,320,1861,306,1875,283,1877,265,1874,243,1865,228,1851,215,1828,203,1811,201xe" filled="true" fillcolor="#231f20" stroked="false">
                <v:path arrowok="t"/>
                <v:fill type="solid"/>
              </v:shape>
              <v:shape style="position:absolute;left:1735;top:-116;width:408;height:450" coordorigin="1735,-116" coordsize="408,450" path="m2018,-116l1964,-86,1920,-24,1879,41,1850,95,1821,154,1826,170,1841,181,1850,186,1859,190,1870,196,1888,200,1905,195,1921,182,1930,172,1943,158,1998,103,2043,63,2091,24,2108,11,2121,0,2139,-17,2143,-28,2142,-40,2078,-99,2036,-114,2018,-1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2"/>
          <w:sz w:val="22"/>
        </w:rPr>
        <w:t>Important:</w:t>
      </w:r>
      <w:r>
        <w:rPr>
          <w:rFonts w:ascii="Myriad Pro Semibold"/>
          <w:b/>
          <w:color w:val="231F20"/>
          <w:spacing w:val="-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This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icon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highlights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2"/>
          <w:sz w:val="22"/>
        </w:rPr>
        <w:t>important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information.</w:t>
      </w:r>
      <w:r>
        <w:rPr>
          <w:rFonts w:ascii="Myriad Pro"/>
          <w:sz w:val="22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00002pt;margin-top:-1.099979pt;width:25.05pt;height:22.9pt;mso-position-horizontal-relative:page;mso-position-vertical-relative:paragraph;z-index:1144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759;top:53;width:180;height:244" coordorigin="1759,53" coordsize="180,244">
              <v:shape style="position:absolute;left:1759;top:53;width:180;height:244" coordorigin="1759,53" coordsize="180,244" path="m1789,240l1793,258,1803,274,1820,286,1843,296,1862,295,1880,289,1887,285,1850,285,1833,283,1831,273,1900,273,1906,265,1907,262,1861,262,1837,262,1821,256,1813,256,1798,253,1796,241,1789,24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00,274l1871,274,1871,279,1865,281,1850,285,1887,285,1896,279,1900,274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00,273l1831,273,1844,277,1859,275,1871,274,1900,274,1900,273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97,237l1843,237,1864,239,1881,246,1879,258,1861,262,1907,262,1910,254,1897,254,1890,246,1897,238,1897,237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38,203l1823,203,1830,211,1818,222,1807,232,1805,239,1813,256,1821,256,1818,255,1819,239,1833,238,1843,237,1897,237,1889,224,1875,216,1875,215,1853,215,1848,215,1839,215,1836,208,1838,203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08,231l1905,246,1897,254,1910,254,1912,248,1908,231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0,191l1853,191,1856,193,1859,200,1863,206,1862,215,1853,215,1875,215,1871,200,1931,200,1930,191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44,214l1839,215,1848,215,1844,214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18,210l1788,210,1798,213,1818,210,1818,21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784,149l1777,161,1782,169,1782,171,1780,182,1773,189,1767,203,1778,211,1788,210,1818,210,1823,203,1838,203,1840,199,1842,194,1847,194,1853,191,1930,191,1929,189,1925,188,1813,188,1796,187,1791,182,1787,168,1787,167,1796,150,1790,150,1784,149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1,200l1871,200,1877,209,1894,211,1921,209,1932,205,1931,20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47,194l1842,194,1847,194,1847,194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79,150l1817,150,1828,153,1832,161,1832,169,1828,179,1813,188,1925,188,1925,188,1925,187,1890,187,1874,180,1869,173,1866,161,1870,154,1879,15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18,150l1879,150,1898,152,1911,166,1905,183,1890,187,1925,187,1919,176,1920,167,1921,156,1918,15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9,138l1922,138,1932,148,1928,164,1928,181,1934,177,1937,168,1939,145,1939,138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46,53l1785,70,1760,118,1759,131,1759,137,1759,148,1762,167,1765,179,1772,171,1768,154,1768,152,1770,138,1912,138,1912,137,1939,137,1939,123,1904,65,1867,54,1846,53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10,139l1789,139,1792,145,1790,150,1879,150,1879,150,1918,150,1918,150,1910,149,1907,142,1910,139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12,138l1770,138,1775,139,1775,144,1778,146,1784,147,1789,139,1910,139,1912,138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9,137l1912,137,1915,145,1924,144,1922,138,1939,138,1939,137xe" filled="true" fillcolor="#231f20" stroked="false">
                <v:path arrowok="t"/>
                <v:fill type="solid"/>
              </v:shape>
            </v:group>
            <v:group style="position:absolute;left:1936;top:122;width:87;height:90" coordorigin="1936,122" coordsize="87,90">
              <v:shape style="position:absolute;left:1936;top:122;width:87;height:90" coordorigin="1936,122" coordsize="87,90" path="m1970,122l1958,127,1952,143,1954,162,1950,170,1939,171,1937,181,1937,184,1939,187,1939,197,1936,204,1936,212,1942,208,1959,198,1977,189,1987,186,2012,186,2022,173,2020,156,2015,149,2001,149,1989,137,1985,128,1970,122xe" filled="true" fillcolor="#231f20" stroked="false">
                <v:path arrowok="t"/>
                <v:fill type="solid"/>
              </v:shape>
              <v:shape style="position:absolute;left:1936;top:122;width:87;height:90" coordorigin="1936,122" coordsize="87,90" path="m2012,186l1987,186,1993,191,2010,188,2012,186xe" filled="true" fillcolor="#231f20" stroked="false">
                <v:path arrowok="t"/>
                <v:fill type="solid"/>
              </v:shape>
            </v:group>
            <v:group style="position:absolute;left:1672;top:120;width:93;height:92" coordorigin="1672,120" coordsize="93,92">
              <v:shape style="position:absolute;left:1672;top:120;width:93;height:92" coordorigin="1672,120" coordsize="93,92" path="m1761,188l1716,188,1720,189,1729,192,1747,202,1764,211,1764,201,1761,189,1761,188xe" filled="true" fillcolor="#231f20" stroked="false">
                <v:path arrowok="t"/>
                <v:fill type="solid"/>
              </v:shape>
              <v:shape style="position:absolute;left:1672;top:120;width:93;height:92" coordorigin="1672,120" coordsize="93,92" path="m1723,120l1710,130,1702,144,1695,153,1676,153,1672,178,1682,189,1701,194,1707,188,1716,188,1761,188,1763,180,1759,173,1745,168,1742,153,1695,153,1676,151,1743,151,1745,147,1743,133,1736,124,1723,120xe" filled="true" fillcolor="#231f20" stroked="false">
                <v:path arrowok="t"/>
                <v:fill type="solid"/>
              </v:shape>
            </v:group>
            <v:group style="position:absolute;left:1827;top:244;width:7;height:11" coordorigin="1827,244" coordsize="7,11">
              <v:shape style="position:absolute;left:1827;top:244;width:7;height:11" coordorigin="1827,244" coordsize="7,11" path="m1829,244l1827,247,1828,252,1828,255,1833,254,1831,247,1829,244xe" filled="true" fillcolor="#231f20" stroked="false">
                <v:path arrowok="t"/>
                <v:fill type="solid"/>
              </v:shape>
            </v:group>
            <v:group style="position:absolute;left:1870;top:245;width:7;height:11" coordorigin="1870,245" coordsize="7,11">
              <v:shape style="position:absolute;left:1870;top:245;width:7;height:11" coordorigin="1870,245" coordsize="7,11" path="m1876,245l1873,245,1873,247,1870,254,1874,255,1876,253,1876,245xe" filled="true" fillcolor="#231f20" stroked="false">
                <v:path arrowok="t"/>
                <v:fill type="solid"/>
              </v:shape>
            </v:group>
            <v:group style="position:absolute;left:1833;top:245;width:6;height:10" coordorigin="1833,245" coordsize="6,10">
              <v:shape style="position:absolute;left:1833;top:245;width:6;height:10" coordorigin="1833,245" coordsize="6,10" path="m1835,245l1833,247,1833,253,1836,255,1838,251,1836,250,1837,246,1836,246,1835,245xe" filled="true" fillcolor="#231f20" stroked="false">
                <v:path arrowok="t"/>
                <v:fill type="solid"/>
              </v:shape>
            </v:group>
            <v:group style="position:absolute;left:1839;top:246;width:25;height:11" coordorigin="1839,246" coordsize="25,11">
              <v:shape style="position:absolute;left:1839;top:246;width:25;height:11" coordorigin="1839,246" coordsize="25,11" path="m1864,252l1858,252,1860,252,1860,254,1859,257,1862,257,1864,255,1864,252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41,246l1841,250,1839,254,1840,256,1845,255,1859,255,1859,254,1850,254,1844,252,1844,249,1843,249,1843,246,1841,246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59,255l1845,255,1851,256,1858,256,1859,255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56,248l1850,254,1859,254,1858,252,1864,252,1864,251,1859,251,1856,248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64,246l1861,247,1861,249,1861,251,1859,251,1864,251,1864,246xe" filled="true" fillcolor="#231f20" stroked="false">
                <v:path arrowok="t"/>
                <v:fill type="solid"/>
              </v:shape>
            </v:group>
            <v:group style="position:absolute;left:1901;top:266;width:100;height:86" coordorigin="1901,266" coordsize="100,86">
              <v:shape style="position:absolute;left:1901;top:266;width:100;height:86" coordorigin="1901,266" coordsize="100,86" path="m1912,266l1910,277,1905,285,1901,293,1906,298,1909,300,1918,306,1928,310,1931,320,1928,328,1930,342,1938,352,1959,352,1965,338,1977,323,1995,322,2000,296,1990,285,1967,285,1948,284,1930,276,1912,266xe" filled="true" fillcolor="#231f20" stroked="false">
                <v:path arrowok="t"/>
                <v:fill type="solid"/>
              </v:shape>
              <v:shape style="position:absolute;left:1901;top:266;width:100;height:86" coordorigin="1901,266" coordsize="100,86" path="m1972,280l1967,285,1990,285,1988,283,1972,280xe" filled="true" fillcolor="#231f20" stroked="false">
                <v:path arrowok="t"/>
                <v:fill type="solid"/>
              </v:shape>
            </v:group>
            <v:group style="position:absolute;left:1716;top:271;width:94;height:82" coordorigin="1716,271" coordsize="94,82">
              <v:shape style="position:absolute;left:1716;top:271;width:94;height:82" coordorigin="1716,271" coordsize="94,82" path="m1745,283l1734,283,1719,294,1716,312,1719,322,1733,323,1742,331,1753,345,1773,352,1783,336,1785,313,1792,306,1804,304,1810,296,1801,288,1768,288,1750,287,1745,283xe" filled="true" fillcolor="#231f20" stroked="false">
                <v:path arrowok="t"/>
                <v:fill type="solid"/>
              </v:shape>
              <v:shape style="position:absolute;left:1716;top:271;width:94;height:82" coordorigin="1716,271" coordsize="94,82" path="m1787,271l1778,274,1768,288,1801,288,1796,278,1787,27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Poisonous: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toxic/poisonous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11003pt;margin-top:-1.099979pt;width:25pt;height:22.9pt;mso-position-horizontal-relative:page;mso-position-vertical-relative:paragraph;z-index:1168" coordorigin="1598,-22" coordsize="500,458">
            <v:group style="position:absolute;left:1640;top:0;width:421;height:417" coordorigin="1640,0" coordsize="421,417">
              <v:shape style="position:absolute;left:1640;top:0;width:421;height:417" coordorigin="1640,0" coordsize="421,417" path="m2061,417l1640,417,1640,0,2061,0,2061,417xe" filled="false" stroked="true" strokeweight=".422pt" strokecolor="#231f20">
                <v:path arrowok="t"/>
              </v:shape>
            </v:group>
            <v:group style="position:absolute;left:1620;top:414;width:456;height:2" coordorigin="1620,414" coordsize="456,2">
              <v:shape style="position:absolute;left:1620;top:414;width:456;height:2" coordorigin="1620,414" coordsize="456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1pt" strokecolor="#231f20">
                <v:path arrowok="t"/>
              </v:shape>
            </v:group>
            <v:group style="position:absolute;left:1620;top:0;width:456;height:2" coordorigin="1620,0" coordsize="456,2">
              <v:shape style="position:absolute;left:1620;top:0;width:456;height:2" coordorigin="1620,0" coordsize="456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87pt" strokecolor="#231f20">
                <v:path arrowok="t"/>
              </v:shape>
            </v:group>
            <v:group style="position:absolute;left:1729;top:47;width:268;height:317" coordorigin="1729,47" coordsize="268,317">
              <v:shape style="position:absolute;left:1729;top:47;width:268;height:317" coordorigin="1729,47" coordsize="268,317" path="m1944,236l1846,236,1899,364,1997,353,1944,236xe" filled="true" fillcolor="#231f20" stroked="false">
                <v:path arrowok="t"/>
                <v:fill type="solid"/>
              </v:shape>
              <v:shape style="position:absolute;left:1729;top:47;width:268;height:317" coordorigin="1729,47" coordsize="268,317" path="m1850,47l1729,47,1729,358,1822,358,1822,236,1944,236,1934,215,1951,203,1964,188,1964,186,1822,186,1822,102,1974,102,1968,90,1917,52,1875,47,1850,47xe" filled="true" fillcolor="#231f20" stroked="false">
                <v:path arrowok="t"/>
                <v:fill type="solid"/>
              </v:shape>
              <v:shape style="position:absolute;left:1729;top:47;width:268;height:317" coordorigin="1729,47" coordsize="268,317" path="m1974,102l1858,102,1870,104,1877,108,1887,114,1892,126,1892,156,1888,167,1878,176,1862,184,1839,186,1964,186,1973,170,1978,150,1980,126,1976,107,1974,10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Resources: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resource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highlights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optional</w:t>
      </w:r>
      <w:r>
        <w:rPr>
          <w:color w:val="231F20"/>
          <w:spacing w:val="4"/>
        </w:rPr>
        <w:t> </w:t>
      </w:r>
      <w:r>
        <w:rPr>
          <w:color w:val="231F20"/>
        </w:rPr>
        <w:t>resources.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00002pt;margin-top:-1.099979pt;width:25.05pt;height:22.9pt;mso-position-horizontal-relative:page;mso-position-vertical-relative:paragraph;z-index:1192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683;top:37;width:333;height:341" coordorigin="1683,37" coordsize="333,341">
              <v:shape style="position:absolute;left:1683;top:37;width:333;height:341" coordorigin="1683,37" coordsize="333,341" path="m1705,191l1701,210,1695,228,1689,244,1684,264,1684,266,1683,279,1683,287,1689,305,1729,354,1794,377,1814,374,1825,357,1812,353,1797,352,1787,348,1788,336,1809,333,1824,333,1811,323,1797,312,1796,311,1752,311,1731,303,1715,291,1705,274,1702,253,1709,239,1717,225,1722,211,1720,199,1705,191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980,248l1923,248,1924,270,1917,287,1904,300,1890,310,1876,320,1867,332,1889,333,1909,340,1899,347,1886,351,1877,356,1879,371,1897,375,1915,375,1976,342,2007,300,1932,300,1945,288,1962,276,1976,262,1980,248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24,333l1809,333,1824,334,1824,333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782,122l1762,186,1751,201,1740,215,1731,231,1725,248,1724,266,1736,283,1749,297,1752,311,1796,311,1786,299,1782,284,1781,283,1785,264,1842,264,1842,255,1842,247,1816,247,1796,237,1790,227,1788,216,1789,203,1792,189,1796,175,1799,161,1801,148,1799,137,1793,128,1782,122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2008,241l1983,241,1985,260,1985,262,1980,278,1969,291,1953,299,1932,300,2007,300,2009,298,2016,282,2014,260,2008,242,2008,241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42,264l1785,264,1795,279,1816,290,1830,286,1838,279,1841,268,1842,264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96,172l1849,172,1856,189,1860,208,1860,231,1858,261,1858,274,1858,285,1878,284,1896,277,1909,269,1910,250,1923,248,1980,248,1983,241,2008,241,2004,232,1981,232,1975,221,1903,221,1883,220,1891,203,1897,180,1896,172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53,37l1850,52,1845,70,1837,87,1829,104,1822,120,1815,138,1810,156,1807,176,1809,199,1809,199,1816,216,1820,238,1819,240,1816,247,1842,247,1841,240,1840,225,1839,211,1839,195,1842,182,1849,172,1896,172,1894,161,1888,143,1880,125,1872,107,1863,89,1857,72,1853,54,1853,37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988,193l1983,215,1981,232,2004,232,1993,211,1988,193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929,77l1919,90,1908,104,1901,121,1900,148,1908,165,1914,191,1914,193,1912,210,1903,221,1975,221,1971,215,1959,199,1946,184,1933,169,1921,153,1912,134,1923,122,1934,110,1941,99,1941,88,1929,77xe" filled="true" fillcolor="#231f20" stroked="false">
                <v:path arrowok="t"/>
                <v:fill type="solid"/>
              </v:shape>
            </v:group>
            <v:group style="position:absolute;left:1770;top:56;width:35;height:45" coordorigin="1770,56" coordsize="35,45">
              <v:shape style="position:absolute;left:1770;top:56;width:35;height:45" coordorigin="1770,56" coordsize="35,45" path="m1777,56l1771,67,1770,81,1779,93,1792,100,1805,100,1796,86,1785,72,1777,56xe" filled="true" fillcolor="#231f20" stroked="false">
                <v:path arrowok="t"/>
                <v:fill type="solid"/>
              </v:shape>
            </v:group>
            <v:group style="position:absolute;left:1717;top:111;width:43;height:61" coordorigin="1717,111" coordsize="43,61">
              <v:shape style="position:absolute;left:1717;top:111;width:43;height:61" coordorigin="1717,111" coordsize="43,61" path="m1727,111l1718,112,1717,120,1719,143,1729,157,1744,165,1760,172,1759,158,1751,146,1739,135,1728,122,1724,117,1727,111xe" filled="true" fillcolor="#231f20" stroked="false">
                <v:path arrowok="t"/>
                <v:fill type="solid"/>
              </v:shape>
            </v:group>
            <v:group style="position:absolute;left:1963;top:119;width:34;height:67" coordorigin="1963,119" coordsize="34,67">
              <v:shape style="position:absolute;left:1963;top:119;width:34;height:67" coordorigin="1963,119" coordsize="34,67" path="m1985,119l1985,123,1979,138,1970,151,1963,164,1963,176,1976,186,1982,172,1991,158,1997,144,1997,131,1985,11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Flammable:</w:t>
      </w:r>
      <w:r>
        <w:rPr>
          <w:rFonts w:ascii="Myriad Pro Semibold"/>
          <w:b/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potentially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situation.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00002pt;margin-top:-1.099979pt;width:28.5pt;height:22.9pt;mso-position-horizontal-relative:page;mso-position-vertical-relative:paragraph;z-index:1216" coordorigin="1598,-22" coordsize="570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678;top:11;width:490;height:358" coordorigin="1678,11" coordsize="490,358">
              <v:shape style="position:absolute;left:1678;top:11;width:490;height:358" coordorigin="1678,11" coordsize="490,358" path="m1766,144l1678,212,1693,218,1712,225,1764,258,1795,310,1823,369,1839,331,1853,298,1866,268,1878,242,1879,240,1838,240,1809,178,1785,157,1766,144xe" filled="true" fillcolor="#231f20" stroked="false">
                <v:path arrowok="t"/>
                <v:fill type="solid"/>
              </v:shape>
              <v:shape style="position:absolute;left:1678;top:11;width:490;height:358" coordorigin="1678,11" coordsize="490,358" path="m2110,11l2034,35,1965,64,1919,103,1876,167,1838,240,1879,240,1890,218,1901,198,1948,145,2010,127,2160,127,2110,11xe" filled="true" fillcolor="#231f20" stroked="false">
                <v:path arrowok="t"/>
                <v:fill type="solid"/>
              </v:shape>
              <v:shape style="position:absolute;left:1678;top:11;width:490;height:358" coordorigin="1678,11" coordsize="490,358" path="m2160,127l2030,127,2052,128,2076,131,2103,134,2167,144,2160,12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Self-test: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self-test.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00002pt;margin-top:-1.099979pt;width:25.05pt;height:22.9pt;mso-position-horizontal-relative:page;mso-position-vertical-relative:paragraph;z-index:1240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685;top:-14;width:144;height:370" coordorigin="1685,-14" coordsize="144,370">
              <v:shape style="position:absolute;left:1685;top:-14;width:144;height:370" coordorigin="1685,-14" coordsize="144,370" path="m1715,241l1698,256,1685,277,1685,283,1718,350,1759,355,1766,353,1775,347,1754,312,1735,302,1732,289,1769,283,1781,283,1781,278,1791,271,1790,265,1770,265,1763,264,1731,264,1719,252,1712,247,1715,241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81,283l1769,283,1768,293,1763,300,1774,311,1780,320,1784,325,1795,333,1799,331,1810,320,1815,312,1818,301,1815,291,1809,289,1781,289,1781,283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97,285l1788,285,1781,289,1809,289,1807,288,1797,285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81,261l1775,264,1770,265,1790,265,1790,265,1783,262,1781,261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43,-6l1716,1,1719,213,1730,217,1727,231,1734,232,1742,234,1748,236,1747,251,1739,261,1731,264,1763,264,1762,220,1766,207,1756,207,1729,199,1743,-6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60,129l1755,129,1752,130,1750,136,1747,138,1752,141,1755,143,1759,143,1766,145,1756,207,1766,207,1787,132,1768,132,1760,129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829,-14l1798,-13,1768,132,1787,132,1829,-14xe" filled="true" fillcolor="#231f20" stroked="false">
                <v:path arrowok="t"/>
                <v:fill type="solid"/>
              </v:shape>
            </v:group>
            <v:group style="position:absolute;left:1783;top:2;width:161;height:228" coordorigin="1783,2" coordsize="161,228">
              <v:shape style="position:absolute;left:1783;top:2;width:161;height:228" coordorigin="1783,2" coordsize="161,228" path="m1799,168l1793,169,1793,172,1791,181,1797,184,1801,190,1800,194,1783,224,1784,229,1826,173,1806,173,1799,168xe" filled="true" fillcolor="#231f20" stroked="false">
                <v:path arrowok="t"/>
                <v:fill type="solid"/>
              </v:shape>
              <v:shape style="position:absolute;left:1783;top:2;width:161;height:228" coordorigin="1783,2" coordsize="161,228" path="m1920,2l1806,173,1826,173,1944,14,1920,2xe" filled="true" fillcolor="#231f20" stroked="false">
                <v:path arrowok="t"/>
                <v:fill type="solid"/>
              </v:shape>
            </v:group>
            <v:group style="position:absolute;left:1849;top:13;width:202;height:175" coordorigin="1849,13" coordsize="202,175">
              <v:shape style="position:absolute;left:1849;top:13;width:202;height:175" coordorigin="1849,13" coordsize="202,175" path="m2019,13l1849,183,1849,187,1858,184,2050,27,2019,13xe" filled="true" fillcolor="#231f20" stroked="false">
                <v:path arrowok="t"/>
                <v:fill type="solid"/>
              </v:shape>
            </v:group>
            <v:group style="position:absolute;left:1793;top:81;width:258;height:186" coordorigin="1793,81" coordsize="258,186">
              <v:shape style="position:absolute;left:1793;top:81;width:258;height:186" coordorigin="1793,81" coordsize="258,186" path="m1799,221l1795,229,1793,236,1799,237,1803,242,1806,247,1804,250,1801,254,1799,254,1795,256,1799,262,1800,266,1807,265,1809,264,1813,257,1818,248,1837,237,1817,237,1812,228,1805,225,1799,221xe" filled="true" fillcolor="#231f20" stroked="false">
                <v:path arrowok="t"/>
                <v:fill type="solid"/>
              </v:shape>
              <v:shape style="position:absolute;left:1793;top:81;width:258;height:186" coordorigin="1793,81" coordsize="258,186" path="m1839,198l1831,200,1825,200,1820,209,1819,216,1823,219,1827,222,1832,225,1830,232,1824,233,1817,237,1837,237,1876,215,1849,215,1843,199,1839,198xe" filled="true" fillcolor="#231f20" stroked="false">
                <v:path arrowok="t"/>
                <v:fill type="solid"/>
              </v:shape>
              <v:shape style="position:absolute;left:1793;top:81;width:258;height:186" coordorigin="1793,81" coordsize="258,186" path="m2038,81l1849,215,1876,215,1923,188,1940,188,1940,187,1936,182,2051,111,2038,81xe" filled="true" fillcolor="#231f20" stroked="false">
                <v:path arrowok="t"/>
                <v:fill type="solid"/>
              </v:shape>
              <v:shape style="position:absolute;left:1793;top:81;width:258;height:186" coordorigin="1793,81" coordsize="258,186" path="m1940,188l1923,188,1923,194,1926,198,1929,199,1934,196,1940,192,1940,188xe" filled="true" fillcolor="#231f20" stroked="false">
                <v:path arrowok="t"/>
                <v:fill type="solid"/>
              </v:shape>
            </v:group>
            <v:group style="position:absolute;left:1833;top:249;width:21;height:27" coordorigin="1833,249" coordsize="21,27">
              <v:shape style="position:absolute;left:1833;top:249;width:21;height:27" coordorigin="1833,249" coordsize="21,27" path="m1845,249l1838,252,1834,252,1834,260,1833,264,1842,273,1849,273,1851,275,1853,262,1851,254,1849,250,1845,250,1845,249xe" filled="true" fillcolor="#231f20" stroked="false">
                <v:path arrowok="t"/>
                <v:fill type="solid"/>
              </v:shape>
            </v:group>
            <v:group style="position:absolute;left:1894;top:256;width:18;height:19" coordorigin="1894,256" coordsize="18,19">
              <v:shape style="position:absolute;left:1894;top:256;width:18;height:19" coordorigin="1894,256" coordsize="18,19" path="m1896,256l1895,267,1894,271,1903,273,1904,274,1909,274,1912,269,1906,260,1903,260,1896,256xe" filled="true" fillcolor="#231f20" stroked="false">
                <v:path arrowok="t"/>
                <v:fill type="solid"/>
              </v:shape>
            </v:group>
            <v:group style="position:absolute;left:1861;top:163;width:205;height:102" coordorigin="1861,163" coordsize="205,102">
              <v:shape style="position:absolute;left:1861;top:163;width:205;height:102" coordorigin="1861,163" coordsize="205,102" path="m2064,163l1861,260,1863,265,2066,192,2064,163xe" filled="true" fillcolor="#231f20" stroked="false">
                <v:path arrowok="t"/>
                <v:fill type="solid"/>
              </v:shape>
            </v:group>
            <v:group style="position:absolute;left:1853;top:238;width:15;height:16" coordorigin="1853,238" coordsize="15,16">
              <v:shape style="position:absolute;left:1853;top:238;width:15;height:16" coordorigin="1853,238" coordsize="15,16" path="m1857,238l1856,243,1853,244,1858,251,1860,254,1864,251,1867,250,1867,245,1862,241,1862,239,1857,238xe" filled="true" fillcolor="#231f20" stroked="false">
                <v:path arrowok="t"/>
                <v:fill type="solid"/>
              </v:shape>
            </v:group>
            <v:group style="position:absolute;left:1832;top:288;width:239;height:65" coordorigin="1832,288" coordsize="239,65">
              <v:shape style="position:absolute;left:1832;top:288;width:239;height:65" coordorigin="1832,288" coordsize="239,65" path="m2068,310l1876,310,1925,315,1925,318,1917,323,1916,328,1916,337,1919,342,1923,348,1938,353,1945,348,1950,347,1948,338,1943,328,1936,321,1935,317,2063,317,2068,310xe" filled="true" fillcolor="#231f20" stroked="false">
                <v:path arrowok="t"/>
                <v:fill type="solid"/>
              </v:shape>
              <v:shape style="position:absolute;left:1832;top:288;width:239;height:65" coordorigin="1832,288" coordsize="239,65" path="m1850,288l1842,293,1840,296,1836,303,1832,303,1839,321,1842,323,1850,326,1856,329,1863,323,1866,323,1872,315,1876,310,2068,310,2070,308,1870,299,1866,295,1861,293,1853,290,1850,288xe" filled="true" fillcolor="#231f20" stroked="false">
                <v:path arrowok="t"/>
                <v:fill type="solid"/>
              </v:shape>
              <v:shape style="position:absolute;left:1832;top:288;width:239;height:65" coordorigin="1832,288" coordsize="239,65" path="m2063,317l1935,317,2054,327,2063,317xe" filled="true" fillcolor="#231f20" stroked="false">
                <v:path arrowok="t"/>
                <v:fill type="solid"/>
              </v:shape>
            </v:group>
            <v:group style="position:absolute;left:1822;top:342;width:35;height:31" coordorigin="1822,342" coordsize="35,31">
              <v:shape style="position:absolute;left:1822;top:342;width:35;height:31" coordorigin="1822,342" coordsize="35,31" path="m1835,342l1828,350,1822,351,1825,360,1825,364,1835,371,1840,372,1847,371,1851,371,1854,357,1856,357,1850,346,1845,343,1839,342,1835,342xe" filled="true" fillcolor="#231f20" stroked="false">
                <v:path arrowok="t"/>
                <v:fill type="solid"/>
              </v:shape>
              <v:shape style="position:absolute;left:1822;top:342;width:35;height:31" coordorigin="1822,342" coordsize="35,31" path="m1851,371l1847,371,1851,372,1851,371xe" filled="true" fillcolor="#231f20" stroked="false">
                <v:path arrowok="t"/>
                <v:fill type="solid"/>
              </v:shape>
              <v:shape style="position:absolute;left:1822;top:342;width:35;height:31" coordorigin="1822,342" coordsize="35,31" path="m1856,357l1854,357,1857,358,1856,357xe" filled="true" fillcolor="#231f20" stroked="false">
                <v:path arrowok="t"/>
                <v:fill type="solid"/>
              </v:shape>
            </v:group>
            <v:group style="position:absolute;left:1857;top:343;width:192;height:61" coordorigin="1857,343" coordsize="192,61">
              <v:shape style="position:absolute;left:1857;top:343;width:192;height:61" coordorigin="1857,343" coordsize="192,61" path="m1861,343l1857,346,2024,404,2049,378,2003,369,1985,366,1967,364,1943,360,1917,356,1894,351,1861,34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Explosive: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right="0" w:firstLine="0"/>
        <w:jc w:val="left"/>
      </w:pPr>
      <w:r>
        <w:rPr/>
        <w:pict>
          <v:group style="position:absolute;margin-left:79.916pt;margin-top:-1.099979pt;width:25pt;height:22.9pt;mso-position-horizontal-relative:page;mso-position-vertical-relative:paragraph;z-index:1264" coordorigin="1598,-22" coordsize="500,458">
            <v:group style="position:absolute;left:1640;top:-8;width:414;height:421" coordorigin="1640,-8" coordsize="414,421">
              <v:shape style="position:absolute;left:1640;top:-8;width:414;height:421" coordorigin="1640,-8" coordsize="414,421" path="m2054,412l1640,412,1640,-8,2054,-8,2054,412xe" filled="false" stroked="true" strokeweight=".423pt" strokecolor="#231f20">
                <v:path arrowok="t"/>
              </v:shape>
            </v:group>
            <v:group style="position:absolute;left:1620;top:414;width:456;height:2" coordorigin="1620,414" coordsize="456,2">
              <v:shape style="position:absolute;left:1620;top:414;width:456;height:2" coordorigin="1620,414" coordsize="456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4pt" strokecolor="#231f20">
                <v:path arrowok="t"/>
              </v:shape>
            </v:group>
            <v:group style="position:absolute;left:1620;top:0;width:456;height:2" coordorigin="1620,0" coordsize="456,2">
              <v:shape style="position:absolute;left:1620;top:0;width:456;height:2" coordorigin="1620,0" coordsize="456,0" path="m1620,0l2076,0e" filled="false" stroked="true" strokeweight="2.2pt" strokecolor="#231f20">
                <v:path arrowok="t"/>
              </v:shape>
            </v:group>
            <v:group style="position:absolute;left:2056;top:20;width:2;height:373" coordorigin="2056,20" coordsize="2,373">
              <v:shape style="position:absolute;left:2056;top:20;width:2;height:373" coordorigin="2056,20" coordsize="0,373" path="m2056,20l2056,393e" filled="false" stroked="true" strokeweight="2.153pt" strokecolor="#231f20">
                <v:path arrowok="t"/>
              </v:shape>
            </v:group>
            <v:group style="position:absolute;left:1812;top:145;width:181;height:199" coordorigin="1812,145" coordsize="181,199">
              <v:shape style="position:absolute;left:1812;top:145;width:181;height:199" coordorigin="1812,145" coordsize="181,199" path="m1924,145l1919,152,1812,291,1880,344,1950,253,1926,253,1923,251,1932,240,1908,240,1905,237,1914,226,1890,226,1888,224,1939,157,1924,145xe" filled="true" fillcolor="#221e1f" stroked="false">
                <v:path arrowok="t"/>
                <v:fill type="solid"/>
              </v:shape>
              <v:shape style="position:absolute;left:1812;top:145;width:181;height:199" coordorigin="1812,145" coordsize="181,199" path="m1977,186l1972,193,1926,253,1950,253,1992,197,1977,186xe" filled="true" fillcolor="#221e1f" stroked="false">
                <v:path arrowok="t"/>
                <v:fill type="solid"/>
              </v:shape>
              <v:shape style="position:absolute;left:1812;top:145;width:181;height:199" coordorigin="1812,145" coordsize="181,199" path="m1963,167l1958,174,1908,240,1932,240,1979,178,1963,167xe" filled="true" fillcolor="#221e1f" stroked="false">
                <v:path arrowok="t"/>
                <v:fill type="solid"/>
              </v:shape>
              <v:shape style="position:absolute;left:1812;top:145;width:181;height:199" coordorigin="1812,145" coordsize="181,199" path="m1949,149l1944,157,1890,226,1914,226,1964,161,1949,149xe" filled="true" fillcolor="#221e1f" stroked="false">
                <v:path arrowok="t"/>
                <v:fill type="solid"/>
              </v:shape>
            </v:group>
            <v:group style="position:absolute;left:1827;top:157;width:41;height:110" coordorigin="1827,157" coordsize="41,110">
              <v:shape style="position:absolute;left:1827;top:157;width:41;height:110" coordorigin="1827,157" coordsize="41,110" path="m1852,157l1845,161,1846,168,1845,180,1840,204,1834,232,1829,256,1827,267,1864,219,1868,185,1868,172,1864,160,1860,159,1852,157xe" filled="true" fillcolor="#221e1f" stroked="false">
                <v:path arrowok="t"/>
                <v:fill type="solid"/>
              </v:shape>
            </v:group>
            <v:group style="position:absolute;left:1699;top:129;width:282;height:259" coordorigin="1699,129" coordsize="282,259">
              <v:shape style="position:absolute;left:1699;top:129;width:282;height:259" coordorigin="1699,129" coordsize="282,259" path="m1944,378l1821,378,1825,380,1843,385,1865,388,1890,386,1916,383,1940,379,1944,378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848,149l1723,149,1704,155,1705,174,1707,200,1709,226,1710,243,1710,252,1708,265,1705,277,1703,290,1700,300,1700,302,1700,309,1699,316,1700,328,1704,340,1706,346,1711,383,1821,383,1821,378,1944,378,1964,375,1981,371,1979,348,1851,348,1839,343,1746,343,1745,335,1743,333,1743,333,1743,332,1742,328,1739,320,1739,309,1742,298,1744,285,1748,265,1750,245,1750,239,1749,232,1748,213,1747,190,1745,169,1847,169,1848,149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847,169l1745,169,1807,174,1805,200,1804,222,1804,230,1804,234,1804,239,1805,241,1806,243,1809,250,1812,255,1817,262,1821,268,1826,275,1834,287,1846,302,1863,316,1871,319,1877,320,1885,321,1895,322,1908,323,1922,325,1933,340,1925,341,1901,345,1880,347,1862,348,1851,348,1979,348,1978,330,1971,327,1970,325,1965,309,1959,300,1949,290,1942,289,1935,287,1923,285,1911,284,1889,281,1862,258,1858,251,1852,243,1846,234,1845,232,1844,230,1844,213,1847,169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781,294l1781,343,1839,343,1825,335,1821,332,1817,329,1816,328,1781,294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849,129l1702,129,1704,150,1723,149,1848,149,1849,129xe" filled="true" fillcolor="#ffffff" stroked="false">
                <v:path arrowok="t"/>
                <v:fill type="solid"/>
              </v:shape>
            </v:group>
            <v:group style="position:absolute;left:1719;top:149;width:241;height:220" coordorigin="1719,149" coordsize="241,220">
              <v:shape style="position:absolute;left:1719;top:149;width:241;height:220" coordorigin="1719,149" coordsize="241,220" path="m1953,341l1801,341,1807,346,1822,355,1846,364,1878,368,1892,367,1907,365,1928,361,1960,355,1959,344,1954,343,1953,341xe" filled="true" fillcolor="#221e1f" stroked="false">
                <v:path arrowok="t"/>
                <v:fill type="solid"/>
              </v:shape>
              <v:shape style="position:absolute;left:1719;top:149;width:241;height:220" coordorigin="1719,149" coordsize="241,220" path="m1828,149l1723,149,1724,159,1726,180,1728,206,1729,232,1730,253,1726,274,1722,296,1719,312,1719,326,1725,341,1728,363,1801,363,1801,341,1953,341,1950,322,1934,308,1912,304,1888,301,1871,297,1857,285,1844,267,1831,247,1823,233,1824,229,1824,218,1828,149xe" filled="true" fillcolor="#221e1f" stroked="false">
                <v:path arrowok="t"/>
                <v:fill type="solid"/>
              </v:shape>
            </v:group>
            <v:group style="position:absolute;left:1693;top:37;width:305;height:92" coordorigin="1693,37" coordsize="305,92">
              <v:shape style="position:absolute;left:1693;top:37;width:305;height:92" coordorigin="1693,37" coordsize="305,92" path="m1996,76l1846,76,1855,78,1862,85,1917,129,1944,129,1970,119,1987,103,1995,83,1996,76xe" filled="true" fillcolor="#221e1f" stroked="false">
                <v:path arrowok="t"/>
                <v:fill type="solid"/>
              </v:shape>
              <v:shape style="position:absolute;left:1693;top:37;width:305;height:92" coordorigin="1693,37" coordsize="305,92" path="m1706,37l1697,70,1693,93,1694,107,1702,116,1718,122,1752,126,1778,125,1835,86,1840,79,1846,76,1996,76,1997,64,1996,48,1994,39,1706,37xe" filled="true" fillcolor="#221e1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Safety</w:t>
      </w:r>
      <w:r>
        <w:rPr>
          <w:rFonts w:ascii="Myriad Pro Semibold"/>
          <w:b/>
          <w:color w:val="231F20"/>
          <w:spacing w:val="4"/>
        </w:rPr>
        <w:t> </w:t>
      </w:r>
      <w:r>
        <w:rPr>
          <w:rFonts w:ascii="Myriad Pro Semibold"/>
          <w:b/>
          <w:color w:val="231F20"/>
          <w:spacing w:val="1"/>
        </w:rPr>
        <w:t>gear: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before="66"/>
        <w:ind w:left="1840" w:right="0" w:firstLine="0"/>
        <w:jc w:val="left"/>
        <w:rPr>
          <w:rFonts w:ascii="Myriad Pro" w:hAnsi="Myriad Pro" w:cs="Myriad Pro" w:eastAsia="Myriad Pro"/>
          <w:sz w:val="22"/>
          <w:szCs w:val="22"/>
        </w:rPr>
      </w:pPr>
      <w:r>
        <w:rPr/>
        <w:pict>
          <v:group style="position:absolute;margin-left:79.900002pt;margin-top:-1.099979pt;width:25.05pt;height:22.9pt;mso-position-horizontal-relative:page;mso-position-vertical-relative:paragraph;z-index:1288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711;top:32;width:291;height:337" coordorigin="1711,32" coordsize="291,337">
              <v:shape style="position:absolute;left:1711;top:32;width:291;height:337" coordorigin="1711,32" coordsize="291,337" path="m1841,33l1787,33,1711,214,1835,214,1808,368,1871,293,1848,293,1894,189,1775,189,1841,33xe" filled="true" fillcolor="#020303" stroked="false">
                <v:path arrowok="t"/>
                <v:fill type="solid"/>
              </v:shape>
              <v:shape style="position:absolute;left:1711;top:32;width:291;height:337" coordorigin="1711,32" coordsize="291,337" path="m1926,32l1875,32,1823,167,1950,167,1848,293,1871,293,2001,136,1886,136,1926,32xe" filled="true" fillcolor="#020303" stroked="false">
                <v:path arrowok="t"/>
                <v:fill type="solid"/>
              </v:shape>
              <v:shape style="position:absolute;left:1711;top:32;width:291;height:337" coordorigin="1711,32" coordsize="291,337" path="m2002,136l1886,136,2001,136,2002,136xe" filled="true" fillcolor="#020303" stroked="false">
                <v:path arrowok="t"/>
                <v:fill type="solid"/>
              </v:shape>
            </v:group>
            <v:group style="position:absolute;left:1711;top:32;width:291;height:337" coordorigin="1711,32" coordsize="291,337">
              <v:shape style="position:absolute;left:1711;top:32;width:291;height:337" coordorigin="1711,32" coordsize="291,337" path="m1787,33l1841,33,1775,189,1894,189,1848,293,1950,167,1823,167,1875,32,1926,32,1886,136,2002,136,1808,368,1835,214,1711,214,1787,33xe" filled="false" stroked="true" strokeweight=".422pt" strokecolor="#020303">
                <v:path arrowok="t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2"/>
          <w:sz w:val="22"/>
        </w:rPr>
        <w:t>Electric</w:t>
      </w:r>
      <w:r>
        <w:rPr>
          <w:rFonts w:ascii="Myriad Pro Semibold"/>
          <w:b/>
          <w:color w:val="231F20"/>
          <w:spacing w:val="4"/>
          <w:sz w:val="22"/>
        </w:rPr>
        <w:t> </w:t>
      </w:r>
      <w:r>
        <w:rPr>
          <w:rFonts w:ascii="Myriad Pro Semibold"/>
          <w:b/>
          <w:color w:val="231F20"/>
          <w:spacing w:val="1"/>
          <w:sz w:val="22"/>
        </w:rPr>
        <w:t>shock:</w:t>
      </w:r>
      <w:r>
        <w:rPr>
          <w:rFonts w:ascii="Myriad Pro Semibold"/>
          <w:b/>
          <w:color w:val="231F20"/>
          <w:spacing w:val="-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This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icon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z w:val="22"/>
        </w:rPr>
        <w:t>a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reminder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z w:val="22"/>
        </w:rPr>
        <w:t>for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potential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2"/>
          <w:sz w:val="22"/>
        </w:rPr>
        <w:t>electric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2"/>
          <w:sz w:val="22"/>
        </w:rPr>
        <w:t>shock.</w:t>
      </w:r>
      <w:r>
        <w:rPr>
          <w:rFonts w:ascii="Myriad Pro"/>
          <w:sz w:val="22"/>
        </w:rPr>
      </w:r>
    </w:p>
    <w:p>
      <w:pPr>
        <w:spacing w:line="240" w:lineRule="auto" w:before="11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7"/>
        <w:spacing w:line="283" w:lineRule="exact"/>
        <w:ind w:left="1120" w:right="0"/>
        <w:jc w:val="left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Advisory</w:t>
      </w:r>
      <w:r>
        <w:rPr>
          <w:b w:val="0"/>
        </w:rPr>
      </w:r>
    </w:p>
    <w:p>
      <w:pPr>
        <w:spacing w:line="240" w:lineRule="auto" w:before="0"/>
        <w:ind w:left="1120" w:right="13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advised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that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references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Workers’</w:t>
      </w:r>
      <w:r>
        <w:rPr>
          <w:rFonts w:ascii="Myriad Pro" w:hAnsi="Myriad Pro" w:cs="Myriad Pro" w:eastAsia="Myriad Pro"/>
          <w:color w:val="231F20"/>
          <w:spacing w:val="-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Compensation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Board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British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Columbia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safety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regulations</w:t>
      </w:r>
      <w:r>
        <w:rPr>
          <w:rFonts w:ascii="Myriad Pro" w:hAnsi="Myriad Pro" w:cs="Myriad Pro" w:eastAsia="Myriad Pro"/>
          <w:color w:val="231F20"/>
          <w:spacing w:val="9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contained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materials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do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not/may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not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refl   </w:t>
      </w:r>
      <w:r>
        <w:rPr>
          <w:rFonts w:ascii="Myriad Pro" w:hAnsi="Myriad Pro" w:cs="Myriad Pro" w:eastAsia="Myriad Pro"/>
          <w:color w:val="231F20"/>
          <w:spacing w:val="27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most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recent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Occupational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Health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Safety</w:t>
      </w:r>
      <w:r>
        <w:rPr>
          <w:rFonts w:ascii="Myriad Pro" w:hAnsi="Myriad Pro" w:cs="Myriad Pro" w:eastAsia="Myriad Pro"/>
          <w:color w:val="231F20"/>
          <w:spacing w:val="88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Regulation.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current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Standards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Regulation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BC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can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obtained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following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website: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05E9E"/>
          <w:spacing w:val="3"/>
          <w:sz w:val="20"/>
          <w:szCs w:val="20"/>
        </w:rPr>
      </w:r>
      <w:hyperlink r:id="rId20">
        <w:r>
          <w:rPr>
            <w:rFonts w:ascii="Myriad Pro" w:hAnsi="Myriad Pro" w:cs="Myriad Pro" w:eastAsia="Myriad Pro"/>
            <w:color w:val="205E9E"/>
            <w:spacing w:val="1"/>
            <w:sz w:val="20"/>
            <w:szCs w:val="20"/>
            <w:u w:val="single" w:color="205E9E"/>
          </w:rPr>
          <w:t>http://</w:t>
        </w:r>
        <w:r>
          <w:rPr>
            <w:rFonts w:ascii="Myriad Pro" w:hAnsi="Myriad Pro" w:cs="Myriad Pro" w:eastAsia="Myriad Pro"/>
            <w:color w:val="205E9E"/>
            <w:spacing w:val="2"/>
            <w:sz w:val="20"/>
            <w:szCs w:val="20"/>
          </w:rPr>
        </w:r>
      </w:hyperlink>
      <w:r>
        <w:rPr>
          <w:rFonts w:ascii="Myriad Pro" w:hAnsi="Myriad Pro" w:cs="Myriad Pro" w:eastAsia="Myriad Pro"/>
          <w:color w:val="205E9E"/>
          <w:spacing w:val="2"/>
          <w:sz w:val="20"/>
          <w:szCs w:val="20"/>
        </w:rPr>
        <w:t> </w:t>
      </w:r>
      <w:hyperlink r:id="rId20">
        <w:r>
          <w:rPr>
            <w:rFonts w:ascii="Myriad Pro" w:hAnsi="Myriad Pro" w:cs="Myriad Pro" w:eastAsia="Myriad Pro"/>
            <w:color w:val="205E9E"/>
            <w:spacing w:val="2"/>
            <w:sz w:val="20"/>
            <w:szCs w:val="20"/>
          </w:rPr>
        </w:r>
        <w:r>
          <w:rPr>
            <w:rFonts w:ascii="Myriad Pro" w:hAnsi="Myriad Pro" w:cs="Myriad Pro" w:eastAsia="Myriad Pro"/>
            <w:color w:val="205E9E"/>
            <w:spacing w:val="2"/>
            <w:sz w:val="20"/>
            <w:szCs w:val="20"/>
          </w:rPr>
          <w:t> </w:t>
        </w:r>
        <w:r>
          <w:rPr>
            <w:rFonts w:ascii="Myriad Pro" w:hAnsi="Myriad Pro" w:cs="Myriad Pro" w:eastAsia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  <w:r>
          <w:rPr>
            <w:rFonts w:ascii="Myriad Pro" w:hAnsi="Myriad Pro" w:cs="Myriad Pro" w:eastAsia="Myriad Pro"/>
            <w:color w:val="205E9E"/>
            <w:sz w:val="20"/>
            <w:szCs w:val="20"/>
          </w:rPr>
        </w:r>
      </w:hyperlink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.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180"/>
        <w:ind w:left="1120" w:right="13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work.</w:t>
      </w:r>
      <w:r>
        <w:rPr>
          <w:rFonts w:ascii="Myriad Pro"/>
          <w:sz w:val="20"/>
        </w:rPr>
      </w:r>
    </w:p>
    <w:p>
      <w:pPr>
        <w:spacing w:before="180"/>
        <w:ind w:left="1120" w:right="780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2015</w:t>
      </w:r>
      <w:r>
        <w:rPr>
          <w:rFonts w:ascii="Myriad Pro"/>
          <w:sz w:val="20"/>
        </w:rPr>
      </w: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7"/>
        <w:spacing w:line="283" w:lineRule="exact"/>
        <w:ind w:left="1120" w:right="0"/>
        <w:jc w:val="left"/>
        <w:rPr>
          <w:b w:val="0"/>
          <w:bCs w:val="0"/>
        </w:rPr>
      </w:pPr>
      <w:r>
        <w:rPr>
          <w:color w:val="231F20"/>
          <w:spacing w:val="2"/>
        </w:rPr>
        <w:t>Disclaimer</w:t>
      </w:r>
      <w:r>
        <w:rPr>
          <w:b w:val="0"/>
        </w:rPr>
      </w:r>
    </w:p>
    <w:p>
      <w:pPr>
        <w:spacing w:line="240" w:lineRule="auto" w:before="0"/>
        <w:ind w:left="1120" w:right="16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required.</w:t>
      </w:r>
      <w:r>
        <w:rPr>
          <w:rFonts w:ascii="Myriad Pro"/>
          <w:sz w:val="20"/>
        </w:rPr>
      </w:r>
    </w:p>
    <w:p>
      <w:pPr>
        <w:spacing w:after="0" w:line="240" w:lineRule="auto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40" w:bottom="800" w:left="500" w:right="1500"/>
        </w:sectPr>
      </w:pPr>
    </w:p>
    <w:p>
      <w:pPr>
        <w:spacing w:before="0"/>
        <w:ind w:left="120" w:right="0" w:firstLine="0"/>
        <w:jc w:val="left"/>
        <w:rPr>
          <w:rFonts w:ascii="MyriadPro-LightCond" w:hAnsi="MyriadPro-LightCond" w:cs="MyriadPro-LightCond" w:eastAsia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t>Contents</w:t>
      </w:r>
      <w:r>
        <w:rPr>
          <w:rFonts w:ascii="MyriadPro-LightCond"/>
          <w:sz w:val="5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19" w:val="right" w:leader="dot"/>
            </w:tabs>
            <w:spacing w:line="240" w:lineRule="auto" w:before="146"/>
            <w:ind w:right="0"/>
            <w:jc w:val="left"/>
            <w:rPr>
              <w:rFonts w:ascii="Myriad Pro" w:hAnsi="Myriad Pro" w:cs="Myriad Pro" w:eastAsia="Myriad Pro"/>
              <w:b w:val="0"/>
              <w:bCs w:val="0"/>
            </w:rPr>
          </w:pPr>
          <w:hyperlink w:history="true" w:anchor="_bookmark0">
            <w:r>
              <w:rPr>
                <w:color w:val="231F20"/>
                <w:spacing w:val="2"/>
              </w:rPr>
              <w:t>Introduction</w:t>
            </w:r>
            <w:r>
              <w:rPr>
                <w:rFonts w:ascii="Myriad Pro"/>
                <w:b w:val="0"/>
                <w:color w:val="231F20"/>
                <w:spacing w:val="2"/>
              </w:rPr>
              <w:tab/>
            </w:r>
            <w:r>
              <w:rPr>
                <w:rFonts w:ascii="Myriad Pro"/>
                <w:b w:val="0"/>
                <w:color w:val="231F20"/>
              </w:rPr>
              <w:t>8</w:t>
            </w:r>
            <w:r>
              <w:rPr>
                <w:rFonts w:ascii="Myriad Pro"/>
                <w:b w:val="0"/>
              </w:rPr>
            </w:r>
          </w:hyperlink>
        </w:p>
        <w:p>
          <w:pPr>
            <w:pStyle w:val="TOC1"/>
            <w:tabs>
              <w:tab w:pos="9119" w:val="right" w:leader="dot"/>
            </w:tabs>
            <w:spacing w:line="240" w:lineRule="auto"/>
            <w:ind w:right="0"/>
            <w:jc w:val="left"/>
            <w:rPr>
              <w:rFonts w:ascii="Myriad Pro" w:hAnsi="Myriad Pro" w:cs="Myriad Pro" w:eastAsia="Myriad Pro"/>
              <w:b w:val="0"/>
              <w:bCs w:val="0"/>
            </w:rPr>
          </w:pPr>
          <w:hyperlink w:history="true" w:anchor="_bookmark0">
            <w:r>
              <w:rPr>
                <w:color w:val="231F20"/>
                <w:spacing w:val="2"/>
              </w:rPr>
              <w:t>Obje</w:t>
            </w:r>
            <w:r>
              <w:rPr>
                <w:color w:val="231F20"/>
                <w:spacing w:val="5"/>
              </w:rPr>
              <w:t>c</w:t>
            </w:r>
            <w:r>
              <w:rPr>
                <w:color w:val="231F20"/>
                <w:spacing w:val="2"/>
              </w:rPr>
              <w:t>ti</w:t>
            </w:r>
            <w:r>
              <w:rPr>
                <w:color w:val="231F20"/>
                <w:spacing w:val="-1"/>
              </w:rPr>
              <w:t>v</w:t>
            </w:r>
            <w:r>
              <w:rPr>
                <w:color w:val="231F20"/>
                <w:spacing w:val="2"/>
              </w:rPr>
              <w:t>es</w:t>
            </w:r>
            <w:r>
              <w:rPr>
                <w:rFonts w:ascii="Myriad Pro"/>
                <w:b w:val="0"/>
                <w:color w:val="231F20"/>
                <w:spacing w:val="2"/>
              </w:rPr>
              <w:tab/>
            </w:r>
            <w:r>
              <w:rPr>
                <w:rFonts w:ascii="Myriad Pro"/>
                <w:b w:val="0"/>
                <w:color w:val="231F20"/>
              </w:rPr>
              <w:t>8</w:t>
            </w:r>
            <w:r>
              <w:rPr>
                <w:rFonts w:ascii="Myriad Pro"/>
                <w:b w:val="0"/>
              </w:rPr>
            </w:r>
          </w:hyperlink>
        </w:p>
        <w:p>
          <w:pPr>
            <w:pStyle w:val="TOC1"/>
            <w:tabs>
              <w:tab w:pos="9119" w:val="right" w:leader="dot"/>
            </w:tabs>
            <w:spacing w:line="240" w:lineRule="auto"/>
            <w:ind w:right="0"/>
            <w:jc w:val="left"/>
            <w:rPr>
              <w:rFonts w:ascii="Myriad Pro" w:hAnsi="Myriad Pro" w:cs="Myriad Pro" w:eastAsia="Myriad Pro"/>
              <w:b w:val="0"/>
              <w:bCs w:val="0"/>
            </w:rPr>
          </w:pPr>
          <w:hyperlink w:history="true" w:anchor="_bookmark0">
            <w:r>
              <w:rPr>
                <w:color w:val="231F20"/>
                <w:spacing w:val="1"/>
              </w:rPr>
              <w:t>Resources</w:t>
            </w:r>
            <w:r>
              <w:rPr>
                <w:rFonts w:ascii="Myriad Pro"/>
                <w:b w:val="0"/>
                <w:color w:val="231F20"/>
                <w:spacing w:val="1"/>
              </w:rPr>
              <w:tab/>
            </w:r>
            <w:r>
              <w:rPr>
                <w:rFonts w:ascii="Myriad Pro"/>
                <w:b w:val="0"/>
                <w:color w:val="231F20"/>
              </w:rPr>
              <w:t>8</w:t>
            </w:r>
            <w:r>
              <w:rPr>
                <w:rFonts w:ascii="Myriad Pro"/>
                <w:b w:val="0"/>
              </w:rPr>
            </w:r>
          </w:hyperlink>
        </w:p>
        <w:p>
          <w:pPr>
            <w:pStyle w:val="TOC2"/>
            <w:tabs>
              <w:tab w:pos="9119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6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1: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1">
            <w:r>
              <w:rPr>
                <w:b w:val="0"/>
                <w:i w:val="0"/>
                <w:color w:val="231F20"/>
                <w:spacing w:val="2"/>
                <w:sz w:val="22"/>
              </w:rPr>
              <w:t>Describe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the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conditions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necessary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z w:val="22"/>
              </w:rPr>
              <w:t>to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support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z w:val="22"/>
              </w:rPr>
              <w:t>a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fire</w:t>
              <w:tab/>
            </w:r>
            <w:r>
              <w:rPr>
                <w:b w:val="0"/>
                <w:i w:val="0"/>
                <w:color w:val="231F20"/>
                <w:sz w:val="22"/>
              </w:rPr>
              <w:t>9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3"/>
            <w:tabs>
              <w:tab w:pos="9119" w:val="right" w:leader="dot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231F20"/>
                <w:spacing w:val="-6"/>
              </w:rPr>
              <w:t>F</w:t>
            </w:r>
            <w:r>
              <w:rPr>
                <w:color w:val="231F20"/>
                <w:spacing w:val="2"/>
              </w:rPr>
              <w:t>uel</w:t>
              <w:tab/>
            </w:r>
            <w:r>
              <w:rPr>
                <w:color w:val="231F20"/>
              </w:rPr>
              <w:t>9</w:t>
            </w:r>
            <w:r>
              <w:rPr/>
            </w:r>
          </w:hyperlink>
        </w:p>
        <w:p>
          <w:pPr>
            <w:pStyle w:val="TOC3"/>
            <w:tabs>
              <w:tab w:pos="9119" w:val="right" w:leader="dot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231F20"/>
                <w:spacing w:val="1"/>
              </w:rPr>
              <w:t>O</w:t>
            </w:r>
            <w:r>
              <w:rPr>
                <w:color w:val="231F20"/>
                <w:spacing w:val="5"/>
              </w:rPr>
              <w:t>x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2"/>
              </w:rPr>
              <w:t>gen</w:t>
              <w:tab/>
            </w:r>
            <w:r>
              <w:rPr>
                <w:color w:val="231F20"/>
              </w:rPr>
              <w:t>9</w:t>
            </w:r>
            <w:r>
              <w:rPr/>
            </w:r>
          </w:hyperlink>
        </w:p>
        <w:p>
          <w:pPr>
            <w:pStyle w:val="TOC3"/>
            <w:tabs>
              <w:tab w:pos="9119" w:val="right" w:leader="dot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231F20"/>
                <w:spacing w:val="1"/>
              </w:rPr>
              <w:t>Heat</w:t>
              <w:tab/>
            </w:r>
            <w:r>
              <w:rPr>
                <w:color w:val="231F20"/>
              </w:rPr>
              <w:t>9</w:t>
            </w:r>
            <w:r>
              <w:rPr/>
            </w:r>
          </w:hyperlink>
        </w:p>
        <w:p>
          <w:pPr>
            <w:pStyle w:val="TOC3"/>
            <w:tabs>
              <w:tab w:pos="9119" w:val="right" w:leader="dot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231F20"/>
                <w:spacing w:val="1"/>
              </w:rPr>
              <w:t>Flashpoint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and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autoignition</w:t>
              <w:tab/>
            </w:r>
            <w:r>
              <w:rPr>
                <w:color w:val="231F20"/>
              </w:rPr>
              <w:t>9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231F20"/>
                <w:spacing w:val="-1"/>
              </w:rPr>
              <w:t>Fire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triangle</w:t>
              <w:tab/>
              <w:t>10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231F20"/>
                <w:spacing w:val="-1"/>
              </w:rPr>
              <w:t>Fire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tetrahedron</w:t>
              <w:tab/>
            </w:r>
            <w:r>
              <w:rPr>
                <w:color w:val="231F20"/>
                <w:spacing w:val="2"/>
              </w:rPr>
              <w:t>10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1</w:t>
              <w:tab/>
            </w:r>
            <w:r>
              <w:rPr>
                <w:color w:val="231F20"/>
                <w:spacing w:val="2"/>
              </w:rPr>
              <w:t>12</w:t>
            </w:r>
            <w:r>
              <w:rPr/>
            </w:r>
          </w:hyperlink>
        </w:p>
        <w:p>
          <w:pPr>
            <w:pStyle w:val="TOC2"/>
            <w:tabs>
              <w:tab w:pos="9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4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6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2: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4">
            <w:r>
              <w:rPr>
                <w:b w:val="0"/>
                <w:i w:val="0"/>
                <w:color w:val="231F20"/>
                <w:spacing w:val="1"/>
                <w:sz w:val="22"/>
              </w:rPr>
              <w:t>Identify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classes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of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fires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and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extinguishers</w:t>
              <w:tab/>
              <w:t>15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231F20"/>
                <w:spacing w:val="1"/>
              </w:rPr>
              <w:t>Classes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of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1"/>
              </w:rPr>
              <w:t>fires</w:t>
              <w:tab/>
            </w:r>
            <w:r>
              <w:rPr>
                <w:color w:val="231F20"/>
                <w:spacing w:val="2"/>
              </w:rPr>
              <w:t>15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231F20"/>
                <w:spacing w:val="-1"/>
              </w:rPr>
              <w:t>Types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of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1"/>
              </w:rPr>
              <w:t>fire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extinguishers</w:t>
              <w:tab/>
              <w:t>15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231F20"/>
                <w:spacing w:val="1"/>
              </w:rPr>
              <w:t>Multi-purpose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fire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2"/>
              </w:rPr>
              <w:t>extinguishers</w:t>
              <w:tab/>
              <w:t>17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6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2</w:t>
              <w:tab/>
            </w:r>
            <w:r>
              <w:rPr>
                <w:color w:val="231F20"/>
                <w:spacing w:val="2"/>
              </w:rPr>
              <w:t>22</w:t>
            </w:r>
            <w:r>
              <w:rPr/>
            </w:r>
          </w:hyperlink>
        </w:p>
        <w:p>
          <w:pPr>
            <w:pStyle w:val="TOC2"/>
            <w:tabs>
              <w:tab w:pos="9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7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5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3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3: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7">
            <w:r>
              <w:rPr>
                <w:b w:val="0"/>
                <w:i w:val="0"/>
                <w:color w:val="231F20"/>
                <w:spacing w:val="1"/>
                <w:sz w:val="22"/>
              </w:rPr>
              <w:t>Apply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preventive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fire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safety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precautions</w:t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25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7">
            <w:r>
              <w:rPr>
                <w:color w:val="231F20"/>
                <w:spacing w:val="1"/>
              </w:rPr>
              <w:t>Preparation</w:t>
              <w:tab/>
            </w:r>
            <w:r>
              <w:rPr>
                <w:color w:val="231F20"/>
                <w:spacing w:val="2"/>
              </w:rPr>
              <w:t>25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7">
            <w:r>
              <w:rPr>
                <w:color w:val="231F20"/>
                <w:spacing w:val="1"/>
              </w:rPr>
              <w:t>Storage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1"/>
              </w:rPr>
              <w:t>of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flammable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materials</w:t>
              <w:tab/>
            </w:r>
            <w:r>
              <w:rPr>
                <w:color w:val="231F20"/>
                <w:spacing w:val="2"/>
              </w:rPr>
              <w:t>25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8">
            <w:r>
              <w:rPr>
                <w:color w:val="231F20"/>
                <w:spacing w:val="1"/>
              </w:rPr>
              <w:t>Shop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electrical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wiring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and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equipment</w:t>
              <w:tab/>
            </w:r>
            <w:r>
              <w:rPr>
                <w:color w:val="231F20"/>
                <w:spacing w:val="2"/>
              </w:rPr>
              <w:t>27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9">
            <w:r>
              <w:rPr>
                <w:color w:val="231F20"/>
              </w:rPr>
              <w:t>Safe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use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of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temporary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heating</w:t>
              <w:tab/>
            </w:r>
            <w:r>
              <w:rPr>
                <w:color w:val="231F20"/>
                <w:spacing w:val="2"/>
              </w:rPr>
              <w:t>28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0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3</w:t>
              <w:tab/>
            </w:r>
            <w:r>
              <w:rPr>
                <w:color w:val="231F20"/>
                <w:spacing w:val="2"/>
              </w:rPr>
              <w:t>29</w:t>
            </w:r>
            <w:r>
              <w:rPr/>
            </w:r>
          </w:hyperlink>
        </w:p>
        <w:p>
          <w:pPr>
            <w:pStyle w:val="TOC2"/>
            <w:tabs>
              <w:tab w:pos="4576" w:val="left" w:leader="none"/>
              <w:tab w:pos="9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1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7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3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4:</w:t>
            </w:r>
          </w:hyperlink>
          <w:r>
            <w:rPr>
              <w:rFonts w:ascii="Myriad Pro Semibold"/>
              <w:i w:val="0"/>
              <w:color w:val="231F20"/>
              <w:spacing w:val="4"/>
              <w:sz w:val="22"/>
            </w:rPr>
            <w:t> </w:t>
          </w:r>
          <w:hyperlink w:history="true" w:anchor="_bookmark11">
            <w:r>
              <w:rPr>
                <w:b w:val="0"/>
                <w:i w:val="0"/>
                <w:color w:val="231F20"/>
                <w:spacing w:val="2"/>
                <w:sz w:val="22"/>
              </w:rPr>
              <w:t>Describe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first-response</w:t>
            </w:r>
            <w:r>
              <w:rPr>
                <w:b w:val="0"/>
                <w:i w:val="0"/>
                <w:color w:val="231F20"/>
                <w:spacing w:val="3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firefi</w:t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ting</w:t>
              <w:tab/>
              <w:t>31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1">
            <w:r>
              <w:rPr>
                <w:color w:val="231F20"/>
                <w:spacing w:val="1"/>
              </w:rPr>
              <w:t>Steps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take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prior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fighting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fire</w:t>
              <w:tab/>
            </w:r>
            <w:r>
              <w:rPr>
                <w:color w:val="231F20"/>
                <w:spacing w:val="2"/>
              </w:rPr>
              <w:t>31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2">
            <w:r>
              <w:rPr>
                <w:color w:val="231F20"/>
              </w:rPr>
              <w:t>Training</w:t>
              <w:tab/>
            </w:r>
            <w:r>
              <w:rPr>
                <w:color w:val="231F20"/>
                <w:spacing w:val="2"/>
              </w:rPr>
              <w:t>32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2">
            <w:r>
              <w:rPr>
                <w:color w:val="231F20"/>
                <w:spacing w:val="1"/>
              </w:rPr>
              <w:t>Using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2"/>
              </w:rPr>
              <w:t>portable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fire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extinguisher</w:t>
              <w:tab/>
              <w:t>32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2">
            <w:r>
              <w:rPr>
                <w:color w:val="231F20"/>
              </w:rPr>
              <w:t>Pull,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Aim,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Squeeze,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Sweep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-2"/>
              </w:rPr>
              <w:t>(PASS)</w:t>
              <w:tab/>
            </w:r>
            <w:r>
              <w:rPr>
                <w:color w:val="231F20"/>
                <w:spacing w:val="2"/>
              </w:rPr>
              <w:t>32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3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4</w:t>
              <w:tab/>
            </w:r>
            <w:r>
              <w:rPr>
                <w:color w:val="231F20"/>
                <w:spacing w:val="2"/>
              </w:rPr>
              <w:t>35</w:t>
            </w:r>
            <w:r>
              <w:rPr/>
            </w:r>
          </w:hyperlink>
        </w:p>
        <w:p>
          <w:pPr>
            <w:pStyle w:val="TOC2"/>
            <w:tabs>
              <w:tab w:pos="9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4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Answer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z w:val="22"/>
              </w:rPr>
              <w:t>Key</w:t>
            </w:r>
            <w:r>
              <w:rPr>
                <w:b w:val="0"/>
                <w:i w:val="0"/>
                <w:color w:val="231F20"/>
                <w:sz w:val="22"/>
              </w:rPr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36</w:t>
            </w:r>
            <w:r>
              <w:rPr>
                <w:b w:val="0"/>
                <w:i w:val="0"/>
                <w:sz w:val="22"/>
              </w:rPr>
            </w:r>
          </w:hyperlink>
        </w:p>
      </w:sdtContent>
    </w:sdt>
    <w:p>
      <w:pPr>
        <w:spacing w:after="0" w:line="240" w:lineRule="auto"/>
        <w:jc w:val="left"/>
        <w:rPr>
          <w:sz w:val="22"/>
          <w:szCs w:val="22"/>
        </w:rPr>
        <w:sectPr>
          <w:pgSz w:w="12240" w:h="15840"/>
          <w:pgMar w:header="0" w:footer="618" w:top="1340" w:bottom="800" w:left="1500" w:right="500"/>
        </w:sectPr>
      </w:pPr>
    </w:p>
    <w:p>
      <w:pPr>
        <w:spacing w:line="240" w:lineRule="auto" w:before="5"/>
        <w:rPr>
          <w:rFonts w:ascii="Myriad Pro" w:hAnsi="Myriad Pro" w:cs="Myriad Pro" w:eastAsia="Myriad Pro"/>
          <w:sz w:val="43"/>
          <w:szCs w:val="43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bookmarkStart w:name="_bookmark0" w:id="1"/>
      <w:bookmarkEnd w:id="1"/>
      <w:r>
        <w:rPr>
          <w:b w:val="0"/>
        </w:rPr>
      </w:r>
      <w:r>
        <w:rPr>
          <w:color w:val="231F20"/>
        </w:rPr>
        <w:t>Introduction</w:t>
      </w:r>
      <w:r>
        <w:rPr>
          <w:b w:val="0"/>
        </w:rPr>
      </w:r>
    </w:p>
    <w:p>
      <w:pPr>
        <w:pStyle w:val="BodyText"/>
        <w:tabs>
          <w:tab w:pos="1807" w:val="left" w:leader="none"/>
        </w:tabs>
        <w:spacing w:line="272" w:lineRule="auto" w:before="1"/>
        <w:ind w:left="1120" w:right="162" w:firstLine="0"/>
        <w:jc w:val="left"/>
      </w:pP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trades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worker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responsibility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safely,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fire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prevention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primary</w:t>
      </w:r>
      <w:r>
        <w:rPr>
          <w:color w:val="231F20"/>
          <w:spacing w:val="62"/>
          <w:w w:val="103"/>
        </w:rPr>
        <w:t> </w:t>
      </w:r>
      <w:r>
        <w:rPr>
          <w:color w:val="231F20"/>
          <w:spacing w:val="1"/>
          <w:w w:val="105"/>
        </w:rPr>
        <w:t>concern.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Many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work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tasks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carry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out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include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application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heat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flame.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5"/>
          <w:w w:val="105"/>
        </w:rPr>
        <w:t>You</w:t>
      </w:r>
      <w:r>
        <w:rPr>
          <w:color w:val="231F20"/>
          <w:spacing w:val="68"/>
          <w:w w:val="103"/>
        </w:rPr>
        <w:t> </w:t>
      </w:r>
      <w:r>
        <w:rPr>
          <w:color w:val="231F20"/>
          <w:spacing w:val="1"/>
          <w:w w:val="105"/>
        </w:rPr>
        <w:t>should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be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able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apply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fire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prevention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practices,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identify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fire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causes,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identify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apply</w:t>
      </w:r>
      <w:r>
        <w:rPr>
          <w:color w:val="231F20"/>
          <w:spacing w:val="64"/>
          <w:w w:val="103"/>
        </w:rPr>
        <w:t> </w:t>
      </w:r>
      <w:r>
        <w:rPr>
          <w:color w:val="231F20"/>
          <w:spacing w:val="1"/>
          <w:w w:val="105"/>
        </w:rPr>
        <w:t>fire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2"/>
          <w:w w:val="105"/>
        </w:rPr>
        <w:t>extinguishing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agents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control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extinguish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fire.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6"/>
          <w:w w:val="105"/>
        </w:rPr>
        <w:t>You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not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expected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be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an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expert</w:t>
      </w:r>
      <w:r>
        <w:rPr>
          <w:color w:val="231F20"/>
          <w:spacing w:val="38"/>
          <w:w w:val="103"/>
        </w:rPr>
        <w:t> </w:t>
      </w:r>
      <w:r>
        <w:rPr>
          <w:color w:val="231F20"/>
        </w:rPr>
        <w:t>firefi</w:t>
        <w:tab/>
      </w:r>
      <w:r>
        <w:rPr>
          <w:color w:val="231F20"/>
          <w:spacing w:val="-3"/>
          <w:w w:val="105"/>
        </w:rPr>
        <w:t>ter,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deal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fire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protect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your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safety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safety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others.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</w:rPr>
        <w:t>Objectives</w:t>
      </w:r>
      <w:r>
        <w:rPr>
          <w:b w:val="0"/>
        </w:rPr>
      </w:r>
    </w:p>
    <w:p>
      <w:pPr>
        <w:pStyle w:val="BodyText"/>
        <w:spacing w:line="240" w:lineRule="auto" w:before="1"/>
        <w:ind w:left="1120" w:right="0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Competency:</w:t>
      </w:r>
      <w:r>
        <w:rPr/>
      </w: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> </w:t>
      </w:r>
      <w:r>
        <w:rPr>
          <w:color w:val="231F20"/>
        </w:rPr>
        <w:t>how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identify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triangle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name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triangle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explain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identify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identify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state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letters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2"/>
        </w:rPr>
        <w:t>select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methods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Resources</w:t>
      </w:r>
      <w:r>
        <w:rPr>
          <w:b w:val="0"/>
        </w:rPr>
      </w:r>
    </w:p>
    <w:p>
      <w:pPr>
        <w:pStyle w:val="BodyText"/>
        <w:spacing w:line="240" w:lineRule="auto" w:before="1"/>
        <w:ind w:left="1839" w:right="0" w:firstLine="0"/>
        <w:jc w:val="left"/>
      </w:pPr>
      <w:r>
        <w:rPr/>
        <w:pict>
          <v:group style="position:absolute;margin-left:79.911003pt;margin-top:2.650021pt;width:25pt;height:22.9pt;mso-position-horizontal-relative:page;mso-position-vertical-relative:paragraph;z-index:1312" coordorigin="1598,53" coordsize="500,458">
            <v:group style="position:absolute;left:1640;top:75;width:421;height:417" coordorigin="1640,75" coordsize="421,417">
              <v:shape style="position:absolute;left:1640;top:75;width:421;height:417" coordorigin="1640,75" coordsize="421,417" path="m2061,492l1640,492,1640,75,2061,75,2061,492xe" filled="false" stroked="true" strokeweight=".422pt" strokecolor="#231f20">
                <v:path arrowok="t"/>
              </v:shape>
            </v:group>
            <v:group style="position:absolute;left:1620;top:489;width:456;height:2" coordorigin="1620,489" coordsize="456,2">
              <v:shape style="position:absolute;left:1620;top:489;width:456;height:2" coordorigin="1620,489" coordsize="456,0" path="m1620,489l2076,489e" filled="false" stroked="true" strokeweight="2.2pt" strokecolor="#231f20">
                <v:path arrowok="t"/>
              </v:shape>
            </v:group>
            <v:group style="position:absolute;left:1641;top:96;width:2;height:372" coordorigin="1641,96" coordsize="2,372">
              <v:shape style="position:absolute;left:1641;top:96;width:2;height:372" coordorigin="1641,96" coordsize="0,372" path="m1641,96l1641,468e" filled="false" stroked="true" strokeweight="2.191pt" strokecolor="#231f20">
                <v:path arrowok="t"/>
              </v:shape>
            </v:group>
            <v:group style="position:absolute;left:1620;top:75;width:456;height:2" coordorigin="1620,75" coordsize="456,2">
              <v:shape style="position:absolute;left:1620;top:75;width:456;height:2" coordorigin="1620,75" coordsize="456,0" path="m1620,75l2076,75e" filled="false" stroked="true" strokeweight="2.2pt" strokecolor="#231f20">
                <v:path arrowok="t"/>
              </v:shape>
            </v:group>
            <v:group style="position:absolute;left:2055;top:96;width:2;height:373" coordorigin="2055,96" coordsize="2,373">
              <v:shape style="position:absolute;left:2055;top:96;width:2;height:373" coordorigin="2055,96" coordsize="0,373" path="m2055,96l2055,468e" filled="false" stroked="true" strokeweight="2.187pt" strokecolor="#231f20">
                <v:path arrowok="t"/>
              </v:shape>
            </v:group>
            <v:group style="position:absolute;left:1729;top:122;width:268;height:317" coordorigin="1729,122" coordsize="268,317">
              <v:shape style="position:absolute;left:1729;top:122;width:268;height:317" coordorigin="1729,122" coordsize="268,317" path="m1944,311l1846,311,1899,439,1997,428,1944,311xe" filled="true" fillcolor="#231f20" stroked="false">
                <v:path arrowok="t"/>
                <v:fill type="solid"/>
              </v:shape>
              <v:shape style="position:absolute;left:1729;top:122;width:268;height:317" coordorigin="1729,122" coordsize="268,317" path="m1850,122l1729,122,1729,433,1822,433,1822,311,1944,311,1934,290,1951,278,1964,263,1964,261,1822,261,1822,177,1974,177,1968,165,1917,127,1875,122,1850,122xe" filled="true" fillcolor="#231f20" stroked="false">
                <v:path arrowok="t"/>
                <v:fill type="solid"/>
              </v:shape>
              <v:shape style="position:absolute;left:1729;top:122;width:268;height:317" coordorigin="1729,122" coordsize="268,317" path="m1974,177l1858,177,1870,179,1877,183,1887,189,1892,201,1892,231,1888,242,1878,251,1862,259,1839,261,1964,261,1973,245,1978,225,1980,201,1976,182,1974,17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reference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publications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at:</w:t>
      </w:r>
      <w:r>
        <w:rPr/>
      </w:r>
    </w:p>
    <w:p>
      <w:pPr>
        <w:spacing w:before="55"/>
        <w:ind w:left="184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05E9E"/>
          <w:sz w:val="20"/>
        </w:rPr>
      </w:r>
      <w:hyperlink r:id="rId20">
        <w:r>
          <w:rPr>
            <w:rFonts w:ascii="Myriad Pro"/>
            <w:color w:val="205E9E"/>
            <w:spacing w:val="1"/>
            <w:sz w:val="20"/>
            <w:u w:val="single" w:color="205E9E"/>
          </w:rPr>
          <w:t>http://www.worksafebc.com/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headerReference w:type="even" r:id="rId21"/>
          <w:headerReference w:type="default" r:id="rId22"/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3"/>
        <w:rPr>
          <w:rFonts w:ascii="Myriad Pro" w:hAnsi="Myriad Pro" w:cs="Myriad Pro" w:eastAsia="Myriad Pro"/>
          <w:sz w:val="29"/>
          <w:szCs w:val="29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50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1" w:id="2"/>
      <w:bookmarkEnd w:id="2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1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8"/>
          <w:sz w:val="40"/>
        </w:rPr>
        <w:t>conditions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necessary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5"/>
          <w:sz w:val="40"/>
        </w:rPr>
        <w:t>to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support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z w:val="40"/>
        </w:rPr>
        <w:t>a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5"/>
          <w:sz w:val="40"/>
        </w:rPr>
        <w:t>fi</w:t>
      </w:r>
      <w:r>
        <w:rPr>
          <w:rFonts w:ascii="Myriad Pro Semibold"/>
          <w:sz w:val="40"/>
        </w:rPr>
      </w:r>
    </w:p>
    <w:p>
      <w:pPr>
        <w:pStyle w:val="BodyText"/>
        <w:spacing w:line="272" w:lineRule="auto" w:before="351"/>
        <w:ind w:left="120" w:right="1160" w:firstLine="0"/>
        <w:jc w:val="left"/>
      </w:pP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oxidation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substance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oxygen).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oxidation,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released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sometimes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accompanied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light.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Oxidation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varying</w:t>
      </w:r>
      <w:r>
        <w:rPr>
          <w:color w:val="231F20"/>
          <w:spacing w:val="4"/>
        </w:rPr>
        <w:t> </w:t>
      </w:r>
      <w:r>
        <w:rPr>
          <w:color w:val="231F20"/>
        </w:rPr>
        <w:t>rates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speed.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oxidation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occurring</w:t>
      </w:r>
      <w:r>
        <w:rPr>
          <w:color w:val="231F20"/>
          <w:spacing w:val="62"/>
        </w:rPr>
        <w:t> </w:t>
      </w:r>
      <w:r>
        <w:rPr>
          <w:color w:val="231F20"/>
        </w:rPr>
        <w:t>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differing</w:t>
      </w:r>
      <w:r>
        <w:rPr>
          <w:color w:val="231F20"/>
          <w:spacing w:val="4"/>
        </w:rPr>
        <w:t> </w:t>
      </w:r>
      <w:r>
        <w:rPr>
          <w:color w:val="231F20"/>
        </w:rPr>
        <w:t>rates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speed:</w:t>
      </w:r>
      <w:r>
        <w:rPr/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96" w:after="0"/>
        <w:ind w:left="120" w:right="0" w:firstLine="360"/>
        <w:jc w:val="left"/>
      </w:pP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slow—the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iron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slow—the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spontaneous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oil-soaked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rags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fast—the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</w:t>
      </w:r>
      <w:r>
        <w:rPr/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480" w:lineRule="atLeast" w:before="0" w:after="0"/>
        <w:ind w:left="120" w:right="3831" w:firstLine="360"/>
        <w:jc w:val="left"/>
      </w:pPr>
      <w:r>
        <w:rPr>
          <w:color w:val="231F20"/>
          <w:spacing w:val="1"/>
        </w:rPr>
        <w:t>extremely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fast—the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gunpowder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ignition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Before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occur,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present:</w:t>
      </w:r>
      <w:r>
        <w:rPr/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fuel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oxygen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  <w:tab w:pos="2157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heat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(suffi</w:t>
        <w:tab/>
      </w:r>
      <w:r>
        <w:rPr>
          <w:color w:val="231F20"/>
        </w:rPr>
        <w:t>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“ignition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temperature”)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3"/>
        </w:rPr>
        <w:t>Fuel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299" w:firstLine="0"/>
        <w:jc w:val="both"/>
      </w:pPr>
      <w:r>
        <w:rPr>
          <w:color w:val="231F20"/>
          <w:spacing w:val="-1"/>
        </w:rPr>
        <w:t>Fuel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solid,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liquid,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wood,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gasoline,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paper,</w:t>
      </w:r>
      <w:r>
        <w:rPr>
          <w:color w:val="231F20"/>
          <w:spacing w:val="74"/>
        </w:rPr>
        <w:t> </w:t>
      </w:r>
      <w:r>
        <w:rPr>
          <w:color w:val="231F20"/>
          <w:spacing w:val="2"/>
        </w:rPr>
        <w:t>o</w:t>
      </w:r>
      <w:r>
        <w:rPr>
          <w:color w:val="231F20"/>
        </w:rPr>
        <w:t>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cloth.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Oxygen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34" w:firstLine="0"/>
        <w:jc w:val="left"/>
      </w:pP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supports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</w:rPr>
        <w:t>we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breathe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approximately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21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percent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concentration.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atmosphere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approximately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16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percent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oxygen.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> </w:t>
      </w:r>
      <w:r>
        <w:rPr>
          <w:color w:val="231F20"/>
        </w:rPr>
        <w:t>were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normally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considered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combustible,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oxidizing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agent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used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instead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oxygen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explain</w:t>
      </w:r>
      <w:r>
        <w:rPr>
          <w:color w:val="231F20"/>
          <w:spacing w:val="4"/>
        </w:rPr>
        <w:t> </w:t>
      </w:r>
      <w:r>
        <w:rPr>
          <w:color w:val="231F20"/>
        </w:rPr>
        <w:t>why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atmosphere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Heat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56"/>
        </w:rPr>
        <w:t> </w:t>
      </w:r>
      <w:r>
        <w:rPr>
          <w:color w:val="231F20"/>
        </w:rPr>
        <w:t>given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burn.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Flashpoint</w:t>
      </w:r>
      <w:r>
        <w:rPr>
          <w:color w:val="231F20"/>
        </w:rPr>
        <w:t> and </w:t>
      </w:r>
      <w:r>
        <w:rPr>
          <w:color w:val="231F20"/>
          <w:spacing w:val="-1"/>
        </w:rPr>
        <w:t>autoignition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rFonts w:ascii="Myriad Pro"/>
          <w:i/>
          <w:color w:val="231F20"/>
          <w:spacing w:val="1"/>
        </w:rPr>
        <w:t>Flashpoint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autoignition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</w:rPr>
        <w:t>refer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combustion,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or,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</w:rPr>
        <w:t>words,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lowest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combustion.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620" w:right="910" w:firstLine="0"/>
        <w:jc w:val="left"/>
      </w:pPr>
      <w:bookmarkStart w:name="_bookmark2" w:id="3"/>
      <w:bookmarkEnd w:id="3"/>
      <w:r>
        <w:rPr/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flashpoint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fuels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quite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low—room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lower.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Autoignition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52"/>
          <w:w w:val="99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lowest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fuel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spontaneously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ignite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without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external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64"/>
          <w:w w:val="99"/>
        </w:rPr>
        <w:t> </w:t>
      </w:r>
      <w:r>
        <w:rPr>
          <w:color w:val="231F20"/>
          <w:spacing w:val="1"/>
        </w:rPr>
        <w:t>ignition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like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spark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flame.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gasoline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flashpoint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–450°</w:t>
      </w:r>
      <w:r>
        <w:rPr>
          <w:color w:val="231F20"/>
          <w:spacing w:val="-19"/>
        </w:rPr>
        <w:t> </w:t>
      </w:r>
      <w:r>
        <w:rPr>
          <w:color w:val="231F20"/>
        </w:rPr>
        <w:t>C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(–490°</w:t>
      </w:r>
      <w:r>
        <w:rPr>
          <w:color w:val="231F20"/>
          <w:spacing w:val="-20"/>
        </w:rPr>
        <w:t> </w:t>
      </w:r>
      <w:r>
        <w:rPr>
          <w:color w:val="231F20"/>
          <w:spacing w:val="1"/>
        </w:rPr>
        <w:t>F)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an</w:t>
      </w:r>
      <w:r>
        <w:rPr>
          <w:color w:val="231F20"/>
          <w:spacing w:val="72"/>
          <w:w w:val="99"/>
        </w:rPr>
        <w:t> </w:t>
      </w:r>
      <w:r>
        <w:rPr>
          <w:color w:val="231F20"/>
          <w:spacing w:val="1"/>
        </w:rPr>
        <w:t>autoignition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2800°</w:t>
      </w:r>
      <w:r>
        <w:rPr>
          <w:color w:val="231F20"/>
          <w:spacing w:val="-21"/>
        </w:rPr>
        <w:t> </w:t>
      </w:r>
      <w:r>
        <w:rPr>
          <w:color w:val="231F20"/>
        </w:rPr>
        <w:t>C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(5360°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F).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620" w:right="0"/>
        <w:jc w:val="left"/>
        <w:rPr>
          <w:b w:val="0"/>
          <w:bCs w:val="0"/>
        </w:rPr>
      </w:pPr>
      <w:r>
        <w:rPr>
          <w:color w:val="231F20"/>
          <w:spacing w:val="-3"/>
        </w:rPr>
        <w:t>Fire</w:t>
      </w:r>
      <w:r>
        <w:rPr>
          <w:color w:val="231F20"/>
        </w:rPr>
        <w:t> triangle</w:t>
      </w:r>
      <w:r>
        <w:rPr>
          <w:b w:val="0"/>
        </w:rPr>
      </w:r>
    </w:p>
    <w:p>
      <w:pPr>
        <w:pStyle w:val="BodyText"/>
        <w:spacing w:line="272" w:lineRule="auto" w:before="1"/>
        <w:ind w:left="1620" w:right="910" w:firstLine="0"/>
        <w:jc w:val="left"/>
      </w:pP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triangle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simple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model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understanding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ingredients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fires:</w:t>
      </w:r>
      <w:r>
        <w:rPr>
          <w:color w:val="231F20"/>
          <w:spacing w:val="84"/>
          <w:w w:val="97"/>
        </w:rPr>
        <w:t> </w:t>
      </w:r>
      <w:r>
        <w:rPr>
          <w:color w:val="231F20"/>
          <w:spacing w:val="1"/>
        </w:rPr>
        <w:t>oxygen,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heat,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fuel.</w:t>
      </w:r>
      <w:r>
        <w:rPr>
          <w:color w:val="231F20"/>
          <w:spacing w:val="-18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combine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amounts,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shown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triangle</w:t>
      </w:r>
      <w:r>
        <w:rPr>
          <w:color w:val="231F20"/>
          <w:spacing w:val="40"/>
          <w:w w:val="97"/>
        </w:rPr>
        <w:t> </w:t>
      </w:r>
      <w:r>
        <w:rPr>
          <w:color w:val="231F20"/>
          <w:spacing w:val="1"/>
        </w:rPr>
        <w:t>diagram</w:t>
      </w:r>
      <w:r>
        <w:rPr>
          <w:color w:val="231F20"/>
          <w:spacing w:val="-15"/>
        </w:rPr>
        <w:t> </w:t>
      </w:r>
      <w:r>
        <w:rPr>
          <w:color w:val="231F20"/>
        </w:rPr>
        <w:t>(Figure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1),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created.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components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separated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66"/>
          <w:w w:val="97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occurring.</w:t>
      </w:r>
      <w:r>
        <w:rPr>
          <w:color w:val="231F20"/>
          <w:spacing w:val="-15"/>
        </w:rPr>
        <w:t> </w:t>
      </w:r>
      <w:r>
        <w:rPr>
          <w:color w:val="231F20"/>
        </w:rPr>
        <w:t>An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existing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extinguished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removing</w:t>
      </w:r>
      <w:r>
        <w:rPr>
          <w:color w:val="231F20"/>
          <w:spacing w:val="-15"/>
        </w:rPr>
        <w:t> </w:t>
      </w:r>
      <w:r>
        <w:rPr>
          <w:color w:val="231F20"/>
        </w:rPr>
        <w:t>any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components.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7"/>
        <w:rPr>
          <w:rFonts w:ascii="Myriad Pro" w:hAnsi="Myriad Pro" w:cs="Myriad Pro" w:eastAsia="Myriad Pro"/>
          <w:sz w:val="15"/>
          <w:szCs w:val="15"/>
        </w:rPr>
      </w:pPr>
    </w:p>
    <w:p>
      <w:pPr>
        <w:spacing w:before="72"/>
        <w:ind w:left="740" w:right="0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/>
        <w:pict>
          <v:group style="position:absolute;margin-left:238.398499pt;margin-top:-139.097092pt;width:135.25pt;height:134.4pt;mso-position-horizontal-relative:page;mso-position-vertical-relative:paragraph;z-index:1408" coordorigin="4768,-2782" coordsize="2705,2688">
            <v:group style="position:absolute;left:4779;top:-2771;width:2683;height:2667" coordorigin="4779,-2771" coordsize="2683,2667">
              <v:shape style="position:absolute;left:4779;top:-2771;width:2683;height:2667" coordorigin="4779,-2771" coordsize="2683,2667" path="m6120,-2771l4779,-105,7461,-105,6120,-2771xe" filled="true" fillcolor="#231f20" stroked="false">
                <v:path arrowok="t"/>
                <v:fill type="solid"/>
              </v:shape>
            </v:group>
            <v:group style="position:absolute;left:4779;top:-2771;width:2683;height:2667" coordorigin="4779,-2771" coordsize="2683,2667">
              <v:shape style="position:absolute;left:4779;top:-2771;width:2683;height:2667" coordorigin="4779,-2771" coordsize="2683,2667" path="m6120,-2771l4779,-105,7461,-105,6120,-2771xe" filled="false" stroked="true" strokeweight="1.077pt" strokecolor="#231f20">
                <v:path arrowok="t"/>
              </v:shape>
            </v:group>
            <v:group style="position:absolute;left:5296;top:-2153;width:1648;height:1771" coordorigin="5296,-2153" coordsize="1648,1771">
              <v:shape style="position:absolute;left:5296;top:-2153;width:1648;height:1771" coordorigin="5296,-2153" coordsize="1648,1771" path="m6129,-2153l5296,-382,6944,-382,6129,-2153xe" filled="true" fillcolor="#ffffff" stroked="false">
                <v:path arrowok="t"/>
                <v:fill type="solid"/>
              </v:shape>
            </v:group>
            <v:group style="position:absolute;left:5296;top:-2153;width:1648;height:1771" coordorigin="5296,-2153" coordsize="1648,1771">
              <v:shape style="position:absolute;left:5296;top:-2153;width:1648;height:1771" coordorigin="5296,-2153" coordsize="1648,1771" path="m6129,-2153l5296,-382,6944,-382,6129,-2153xe" filled="false" stroked="true" strokeweight=".636pt" strokecolor="#231f20">
                <v:path arrowok="t"/>
              </v:shape>
            </v:group>
            <v:group style="position:absolute;left:5726;top:-1347;width:790;height:804" coordorigin="5726,-1347" coordsize="790,804">
              <v:shape style="position:absolute;left:5726;top:-1347;width:790;height:804" coordorigin="5726,-1347" coordsize="790,804" path="m5779,-989l5763,-915,5756,-899,5749,-881,5728,-807,5726,-761,5730,-741,5755,-683,5794,-631,5846,-589,5904,-557,5967,-545,5984,-543,6005,-543,6026,-545,6044,-551,6058,-565,6063,-589,6051,-595,6037,-599,6021,-601,6004,-601,5989,-603,5975,-605,5965,-611,5960,-623,5960,-639,5983,-639,6022,-643,6063,-643,6050,-653,6037,-663,6023,-675,6009,-685,5998,-695,5901,-695,5839,-719,5784,-775,5773,-815,5774,-837,5779,-851,5785,-863,5793,-877,5801,-893,5809,-907,5815,-921,5820,-935,5821,-947,5818,-961,5811,-971,5798,-981,5779,-989xe" filled="true" fillcolor="#231f20" stroked="false">
                <v:path arrowok="t"/>
                <v:fill type="solid"/>
              </v:shape>
              <v:shape style="position:absolute;left:5726;top:-1347;width:790;height:804" coordorigin="5726,-1347" coordsize="790,804" path="m6452,-649l6201,-649,6224,-645,6245,-639,6262,-627,6252,-617,6238,-611,6221,-609,6204,-605,6187,-603,6174,-595,6164,-585,6161,-567,6186,-557,6209,-551,6232,-547,6255,-545,6277,-545,6340,-563,6397,-597,6445,-641,6452,-649xe" filled="true" fillcolor="#231f20" stroked="false">
                <v:path arrowok="t"/>
                <v:fill type="solid"/>
              </v:shape>
              <v:shape style="position:absolute;left:5726;top:-1347;width:790;height:804" coordorigin="5726,-1347" coordsize="790,804" path="m6063,-643l6022,-643,6056,-639,6074,-631,6063,-643xe" filled="true" fillcolor="#231f20" stroked="false">
                <v:path arrowok="t"/>
                <v:fill type="solid"/>
              </v:shape>
              <v:shape style="position:absolute;left:5726;top:-1347;width:790;height:804" coordorigin="5726,-1347" coordsize="790,804" path="m6433,-847l6297,-847,6300,-825,6300,-813,6280,-755,6226,-709,6195,-689,6180,-679,6166,-669,6154,-659,6143,-647,6158,-649,6452,-649,6459,-657,6473,-675,6485,-691,6504,-723,6317,-723,6321,-729,6336,-743,6352,-755,6384,-779,6400,-793,6413,-807,6424,-823,6432,-843,6433,-847xe" filled="true" fillcolor="#231f20" stroked="false">
                <v:path arrowok="t"/>
                <v:fill type="solid"/>
              </v:shape>
              <v:shape style="position:absolute;left:5726;top:-1347;width:790;height:804" coordorigin="5726,-1347" coordsize="790,804" path="m5959,-1161l5964,-1139,5966,-1119,5966,-1099,5939,-1031,5904,-985,5892,-969,5879,-955,5867,-941,5855,-925,5844,-911,5819,-847,5818,-829,5824,-807,5834,-787,5848,-769,5863,-755,5878,-739,5890,-725,5899,-711,5901,-695,5998,-695,5961,-753,5959,-771,5962,-791,5968,-813,6104,-813,6104,-819,6104,-839,6103,-855,6103,-857,6021,-857,6005,-865,5977,-933,5979,-951,5982,-969,5986,-987,5995,-1025,5999,-1045,6002,-1063,6004,-1081,6004,-1097,6001,-1113,5996,-1127,5987,-1141,5975,-1151,5959,-1161xe" filled="true" fillcolor="#231f20" stroked="false">
                <v:path arrowok="t"/>
                <v:fill type="solid"/>
              </v:shape>
              <v:shape style="position:absolute;left:5726;top:-1347;width:790;height:804" coordorigin="5726,-1347" coordsize="790,804" path="m6496,-867l6436,-867,6442,-845,6443,-827,6421,-759,6359,-725,6339,-723,6504,-723,6505,-725,6514,-743,6516,-767,6515,-791,6513,-811,6509,-831,6503,-849,6497,-865,6496,-867xe" filled="true" fillcolor="#231f20" stroked="false">
                <v:path arrowok="t"/>
                <v:fill type="solid"/>
              </v:shape>
              <v:shape style="position:absolute;left:5726;top:-1347;width:790;height:804" coordorigin="5726,-1347" coordsize="790,804" path="m6104,-813l5968,-813,5977,-795,5987,-777,5998,-759,6013,-747,6037,-747,6093,-775,6104,-813xe" filled="true" fillcolor="#231f20" stroked="false">
                <v:path arrowok="t"/>
                <v:fill type="solid"/>
              </v:shape>
              <v:shape style="position:absolute;left:5726;top:-1347;width:790;height:804" coordorigin="5726,-1347" coordsize="790,804" path="m6232,-1027l6120,-1027,6130,-1011,6137,-993,6141,-973,6145,-955,6146,-935,6146,-911,6146,-895,6144,-875,6142,-855,6139,-837,6137,-817,6134,-799,6132,-781,6131,-763,6150,-759,6168,-759,6186,-761,6243,-789,6267,-825,6280,-839,6297,-847,6433,-847,6436,-867,6496,-867,6490,-881,6193,-881,6197,-905,6205,-923,6216,-941,6226,-957,6232,-973,6234,-993,6234,-1013,6232,-1027xe" filled="true" fillcolor="#231f20" stroked="false">
                <v:path arrowok="t"/>
                <v:fill type="solid"/>
              </v:shape>
              <v:shape style="position:absolute;left:5726;top:-1347;width:790;height:804" coordorigin="5726,-1347" coordsize="790,804" path="m6130,-1347l6117,-1287,6087,-1217,6079,-1199,6070,-1183,6062,-1165,6054,-1147,6047,-1131,6025,-1055,6021,-1015,6021,-1009,6022,-991,6024,-967,6031,-951,6038,-935,6045,-917,6051,-897,6052,-871,6043,-859,6021,-857,6103,-857,6102,-873,6100,-893,6097,-913,6096,-931,6095,-947,6096,-957,6120,-1027,6232,-1027,6232,-1033,6228,-1053,6223,-1071,6216,-1091,6209,-1109,6200,-1129,6191,-1147,6173,-1183,6164,-1203,6136,-1275,6129,-1329,6130,-1347xe" filled="true" fillcolor="#231f20" stroked="false">
                <v:path arrowok="t"/>
                <v:fill type="solid"/>
              </v:shape>
              <v:shape style="position:absolute;left:5726;top:-1347;width:790;height:804" coordorigin="5726,-1347" coordsize="790,804" path="m6323,-1279l6315,-1259,6304,-1243,6292,-1229,6268,-1203,6256,-1189,6246,-1173,6238,-1155,6234,-1133,6233,-1105,6239,-1091,6248,-1073,6257,-1055,6266,-1033,6272,-1009,6274,-987,6275,-965,6272,-943,6220,-887,6193,-881,6490,-881,6489,-883,6433,-883,6424,-903,6390,-953,6322,-1025,6309,-1041,6296,-1055,6284,-1071,6273,-1089,6263,-1107,6271,-1119,6281,-1131,6292,-1143,6303,-1155,6314,-1167,6345,-1219,6346,-1233,6343,-1247,6336,-1263,6323,-1279xe" filled="true" fillcolor="#231f20" stroked="false">
                <v:path arrowok="t"/>
                <v:fill type="solid"/>
              </v:shape>
              <v:shape style="position:absolute;left:5726;top:-1347;width:790;height:804" coordorigin="5726,-1347" coordsize="790,804" path="m6451,-981l6443,-963,6439,-941,6436,-919,6435,-899,6433,-883,6489,-883,6475,-913,6468,-929,6461,-945,6456,-963,6451,-981xe" filled="true" fillcolor="#231f20" stroked="false">
                <v:path arrowok="t"/>
                <v:fill type="solid"/>
              </v:shape>
            </v:group>
            <v:group style="position:absolute;left:5931;top:-1302;width:88;height:140" coordorigin="5931,-1302" coordsize="88,140">
              <v:shape style="position:absolute;left:5931;top:-1302;width:88;height:140" coordorigin="5931,-1302" coordsize="88,140" path="m5951,-1302l5946,-1296,5936,-1280,5931,-1265,5931,-1250,5965,-1198,6016,-1163,6019,-1182,5987,-1242,5976,-1255,5965,-1269,5956,-1284,5951,-1302xe" filled="true" fillcolor="#231f20" stroked="false">
                <v:path arrowok="t"/>
                <v:fill type="solid"/>
              </v:shape>
            </v:group>
            <v:group style="position:absolute;left:5806;top:-1169;width:105;height:158" coordorigin="5806,-1169" coordsize="105,158">
              <v:shape style="position:absolute;left:5806;top:-1169;width:105;height:158" coordorigin="5806,-1169" coordsize="105,158" path="m5810,-1169l5808,-1157,5806,-1131,5808,-1109,5846,-1052,5873,-1032,5887,-1022,5900,-1011,5908,-1026,5911,-1040,5910,-1053,5854,-1125,5841,-1139,5830,-1153,5826,-1166,5810,-1169xe" filled="true" fillcolor="#231f20" stroked="false">
                <v:path arrowok="t"/>
                <v:fill type="solid"/>
              </v:shape>
            </v:group>
            <v:group style="position:absolute;left:6388;top:-1154;width:86;height:161" coordorigin="6388,-1154" coordsize="86,161">
              <v:shape style="position:absolute;left:6388;top:-1154;width:86;height:161" coordorigin="6388,-1154" coordsize="86,161" path="m6442,-1154l6415,-1089,6406,-1075,6398,-1062,6392,-1049,6388,-1037,6389,-1025,6393,-1014,6403,-1003,6420,-993,6424,-1006,6431,-1020,6439,-1034,6448,-1048,6457,-1062,6464,-1076,6470,-1090,6474,-1104,6473,-1117,6468,-1130,6458,-1142,6442,-1154xe" filled="true" fillcolor="#231f20" stroked="false">
                <v:path arrowok="t"/>
                <v:fill type="solid"/>
              </v:shape>
              <v:shape style="position:absolute;left:5806;top:-336;width:637;height:240" type="#_x0000_t20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Helvetica" w:hAnsi="Helvetica" w:cs="Helvetica" w:eastAsia="Helvetica"/>
                          <w:sz w:val="24"/>
                          <w:szCs w:val="24"/>
                        </w:rPr>
                      </w:pPr>
                      <w:r>
                        <w:rPr>
                          <w:rFonts w:ascii="Helvetica"/>
                          <w:b/>
                          <w:color w:val="FFFFFF"/>
                          <w:spacing w:val="2"/>
                          <w:sz w:val="24"/>
                        </w:rPr>
                        <w:t>FUEL</w:t>
                      </w:r>
                      <w:r>
                        <w:rPr>
                          <w:rFonts w:ascii="Helvetica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95.631659pt;margin-top:-68.339529pt;width:78.7pt;height:12pt;mso-position-horizontal-relative:page;mso-position-vertical-relative:paragraph;z-index:-62752;rotation:64" type="#_x0000_t136" fillcolor="#ffffff" stroked="f">
            <o:extrusion v:ext="view" autorotationcenter="t"/>
            <v:textpath style="font-family:&amp;quot;Helvetica&amp;quot;;font-size:12pt;v-text-kern:t;mso-text-shadow:auto;font-weight:bold" string="OXYGEN (air)"/>
            <w10:wrap type="none"/>
          </v:shape>
        </w:pict>
      </w:r>
      <w:r>
        <w:rPr/>
        <w:pict>
          <v:shape style="position:absolute;margin-left:263.046045pt;margin-top:-72.427774pt;width:33.050pt;height:12pt;mso-position-horizontal-relative:page;mso-position-vertical-relative:paragraph;z-index:-62728;rotation:297" type="#_x0000_t136" fillcolor="#ffffff" stroked="f">
            <o:extrusion v:ext="view" autorotationcenter="t"/>
            <v:textpath style="font-family:&amp;quot;Helvetica&amp;quot;;font-size:12pt;v-text-kern:t;mso-text-shadow:auto;font-weight:bold" string="HEAT"/>
            <w10:wrap type="none"/>
          </v:shape>
        </w:pic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Fire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triangle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spacing w:line="272" w:lineRule="auto" w:before="0"/>
        <w:ind w:left="1620" w:right="973" w:firstLine="0"/>
        <w:jc w:val="left"/>
      </w:pP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> </w:t>
      </w:r>
      <w:r>
        <w:rPr>
          <w:color w:val="231F20"/>
        </w:rPr>
        <w:t>safety,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basic,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principle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ignition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separate:</w:t>
      </w:r>
      <w:r>
        <w:rPr/>
      </w:r>
    </w:p>
    <w:p>
      <w:pPr>
        <w:pStyle w:val="BodyText"/>
        <w:numPr>
          <w:ilvl w:val="0"/>
          <w:numId w:val="5"/>
        </w:numPr>
        <w:tabs>
          <w:tab w:pos="1980" w:val="left" w:leader="none"/>
        </w:tabs>
        <w:spacing w:line="263" w:lineRule="auto" w:before="86" w:after="0"/>
        <w:ind w:left="1980" w:right="973" w:hanging="360"/>
        <w:jc w:val="left"/>
      </w:pPr>
      <w:r>
        <w:rPr>
          <w:color w:val="231F20"/>
          <w:spacing w:val="1"/>
        </w:rPr>
        <w:t>Remove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(combustible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vicinity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shut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starvation</w:t>
      </w:r>
      <w:r>
        <w:rPr>
          <w:color w:val="231F20"/>
          <w:spacing w:val="1"/>
        </w:rPr>
        <w:t>.</w:t>
      </w:r>
      <w:r>
        <w:rPr/>
      </w:r>
    </w:p>
    <w:p>
      <w:pPr>
        <w:pStyle w:val="BodyText"/>
        <w:numPr>
          <w:ilvl w:val="0"/>
          <w:numId w:val="5"/>
        </w:numPr>
        <w:tabs>
          <w:tab w:pos="1980" w:val="left" w:leader="none"/>
        </w:tabs>
        <w:spacing w:line="240" w:lineRule="auto" w:before="184" w:after="0"/>
        <w:ind w:left="1980" w:right="0" w:hanging="360"/>
        <w:jc w:val="left"/>
      </w:pPr>
      <w:r>
        <w:rPr>
          <w:color w:val="231F20"/>
          <w:spacing w:val="1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applying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water,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cooling</w:t>
      </w:r>
      <w:r>
        <w:rPr>
          <w:color w:val="231F20"/>
          <w:spacing w:val="1"/>
        </w:rPr>
        <w:t>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5"/>
        </w:numPr>
        <w:tabs>
          <w:tab w:pos="1980" w:val="left" w:leader="none"/>
        </w:tabs>
        <w:spacing w:line="263" w:lineRule="auto" w:before="0" w:after="0"/>
        <w:ind w:left="1980" w:right="910" w:hanging="360"/>
        <w:jc w:val="left"/>
      </w:pPr>
      <w:r>
        <w:rPr>
          <w:color w:val="231F20"/>
          <w:spacing w:val="1"/>
        </w:rPr>
        <w:t>Remove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cover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lid,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blanket,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sand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dioxide,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foam,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smothering</w:t>
      </w:r>
      <w:r>
        <w:rPr>
          <w:color w:val="231F20"/>
          <w:spacing w:val="1"/>
        </w:rPr>
        <w:t>.</w:t>
      </w:r>
      <w:r>
        <w:rPr/>
      </w:r>
    </w:p>
    <w:p>
      <w:pPr>
        <w:spacing w:line="240" w:lineRule="auto" w:before="11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2"/>
        <w:spacing w:line="240" w:lineRule="auto"/>
        <w:ind w:left="1620" w:right="0"/>
        <w:jc w:val="left"/>
        <w:rPr>
          <w:b w:val="0"/>
          <w:bCs w:val="0"/>
        </w:rPr>
      </w:pPr>
      <w:r>
        <w:rPr>
          <w:color w:val="231F20"/>
          <w:spacing w:val="-3"/>
        </w:rPr>
        <w:t>Fire</w:t>
      </w:r>
      <w:r>
        <w:rPr>
          <w:color w:val="231F20"/>
        </w:rPr>
        <w:t> </w:t>
      </w:r>
      <w:r>
        <w:rPr>
          <w:color w:val="231F20"/>
          <w:spacing w:val="-1"/>
        </w:rPr>
        <w:t>tetrahedron</w:t>
      </w:r>
      <w:r>
        <w:rPr>
          <w:b w:val="0"/>
        </w:rPr>
      </w:r>
    </w:p>
    <w:p>
      <w:pPr>
        <w:pStyle w:val="BodyText"/>
        <w:spacing w:line="272" w:lineRule="auto" w:before="1"/>
        <w:ind w:left="1620" w:right="910" w:firstLine="0"/>
        <w:jc w:val="left"/>
      </w:pPr>
      <w:r>
        <w:rPr>
          <w:color w:val="231F20"/>
          <w:spacing w:val="-2"/>
        </w:rPr>
        <w:t>Today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developed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resins,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differently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varying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reactions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traditional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theories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triangle.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fourth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reaction,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creating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rFonts w:ascii="Myriad Pro"/>
          <w:i/>
          <w:color w:val="231F20"/>
        </w:rPr>
        <w:t>fi</w:t>
      </w:r>
      <w:r>
        <w:rPr>
          <w:rFonts w:ascii="Myriad Pro"/>
          <w:i/>
          <w:color w:val="231F20"/>
          <w:spacing w:val="30"/>
        </w:rPr>
        <w:t> </w:t>
      </w:r>
      <w:r>
        <w:rPr>
          <w:rFonts w:ascii="Myriad Pro"/>
          <w:i/>
          <w:color w:val="231F20"/>
        </w:rPr>
        <w:t>e</w:t>
      </w:r>
      <w:r>
        <w:rPr>
          <w:rFonts w:ascii="Myriad Pro"/>
          <w:i/>
          <w:color w:val="231F20"/>
          <w:spacing w:val="3"/>
        </w:rPr>
        <w:t> </w:t>
      </w:r>
      <w:r>
        <w:rPr>
          <w:rFonts w:ascii="Myriad Pro"/>
          <w:i/>
          <w:color w:val="231F20"/>
          <w:spacing w:val="1"/>
        </w:rPr>
        <w:t>tetrahedron</w:t>
      </w:r>
      <w:r>
        <w:rPr>
          <w:color w:val="231F20"/>
          <w:spacing w:val="1"/>
        </w:rPr>
        <w:t>.</w:t>
      </w:r>
      <w:r>
        <w:rPr/>
      </w:r>
    </w:p>
    <w:p>
      <w:pPr>
        <w:spacing w:after="0" w:line="272" w:lineRule="auto"/>
        <w:jc w:val="left"/>
        <w:sectPr>
          <w:headerReference w:type="even" r:id="rId23"/>
          <w:headerReference w:type="default" r:id="rId24"/>
          <w:footerReference w:type="even" r:id="rId25"/>
          <w:footerReference w:type="default" r:id="rId26"/>
          <w:pgSz w:w="12240" w:h="15840"/>
          <w:pgMar w:header="647" w:footer="618" w:top="840" w:bottom="800" w:left="0" w:right="74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40" w:right="1280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tetrahedron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represents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reaction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triangle.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Once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started,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reaction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sustains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continue.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Just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removal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triangle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fire,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reaction.</w:t>
      </w:r>
      <w:r>
        <w:rPr/>
      </w: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2556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208.35pt;height:202.2pt;mso-position-horizontal-relative:char;mso-position-vertical-relative:line" coordorigin="0,0" coordsize="4167,4044">
            <v:shape style="position:absolute;left:402;top:0;width:3069;height:2340" type="#_x0000_t75" stroked="false">
              <v:imagedata r:id="rId27" o:title=""/>
            </v:shape>
            <v:shape style="position:absolute;left:898;top:447;width:2107;height:1578" type="#_x0000_t75" stroked="false">
              <v:imagedata r:id="rId28" o:title=""/>
            </v:shape>
            <v:shape style="position:absolute;left:758;top:711;width:2329;height:1725" type="#_x0000_t75" stroked="false">
              <v:imagedata r:id="rId29" o:title=""/>
            </v:shape>
            <v:group style="position:absolute;left:1627;top:1735;width:627;height:168" coordorigin="1627,1735" coordsize="627,168">
              <v:shape style="position:absolute;left:1627;top:1735;width:627;height:168" coordorigin="1627,1735" coordsize="627,168" path="m2058,1735l2008,1735,1951,1903,1991,1903,2000,1872,2101,1872,2091,1841,2010,1841,2032,1774,2070,1774,2058,1735xe" filled="true" fillcolor="#ffffff" stroked="false">
                <v:path arrowok="t"/>
                <v:fill type="solid"/>
              </v:shape>
              <v:shape style="position:absolute;left:1627;top:1735;width:627;height:168" coordorigin="1627,1735" coordsize="627,168" path="m2101,1872l2063,1872,2072,1903,2111,1903,2101,1872xe" filled="true" fillcolor="#ffffff" stroked="false">
                <v:path arrowok="t"/>
                <v:fill type="solid"/>
              </v:shape>
              <v:shape style="position:absolute;left:1627;top:1735;width:627;height:168" coordorigin="1627,1735" coordsize="627,168" path="m2196,1768l2155,1768,2147,1903,2186,1903,2196,1768xe" filled="true" fillcolor="#ffffff" stroked="false">
                <v:path arrowok="t"/>
                <v:fill type="solid"/>
              </v:shape>
              <v:shape style="position:absolute;left:1627;top:1735;width:627;height:168" coordorigin="1627,1735" coordsize="627,168" path="m2070,1774l2032,1774,2053,1841,2091,1841,2070,1774xe" filled="true" fillcolor="#ffffff" stroked="false">
                <v:path arrowok="t"/>
                <v:fill type="solid"/>
              </v:shape>
              <v:shape style="position:absolute;left:1627;top:1735;width:627;height:168" coordorigin="1627,1735" coordsize="627,168" path="m2253,1735l2103,1735,2101,1768,2250,1768,2253,1735xe" filled="true" fillcolor="#ffffff" stroked="false">
                <v:path arrowok="t"/>
                <v:fill type="solid"/>
              </v:shape>
              <v:shape style="position:absolute;left:1627;top:1735;width:627;height:168" coordorigin="1627,1735" coordsize="627,168" path="m1927,1735l1814,1735,1827,1903,1935,1903,1934,1870,1864,1870,1862,1832,1926,1832,1925,1799,1860,1799,1858,1768,1928,1768,1927,1735xe" filled="true" fillcolor="#ffffff" stroked="false">
                <v:path arrowok="t"/>
                <v:fill type="solid"/>
              </v:shape>
              <v:shape style="position:absolute;left:1627;top:1735;width:627;height:168" coordorigin="1627,1735" coordsize="627,168" path="m1669,1735l1627,1735,1652,1903,1691,1903,1682,1832,1782,1832,1779,1799,1677,1799,1669,1735xe" filled="true" fillcolor="#ffffff" stroked="false">
                <v:path arrowok="t"/>
                <v:fill type="solid"/>
              </v:shape>
              <v:shape style="position:absolute;left:1627;top:1735;width:627;height:168" coordorigin="1627,1735" coordsize="627,168" path="m1782,1832l1741,1832,1749,1903,1788,1903,1782,1832xe" filled="true" fillcolor="#ffffff" stroked="false">
                <v:path arrowok="t"/>
                <v:fill type="solid"/>
              </v:shape>
              <v:shape style="position:absolute;left:1627;top:1735;width:627;height:168" coordorigin="1627,1735" coordsize="627,168" path="m1773,1735l1731,1735,1738,1799,1779,1799,1773,1735xe" filled="true" fillcolor="#ffffff" stroked="false">
                <v:path arrowok="t"/>
                <v:fill type="solid"/>
              </v:shape>
              <v:shape style="position:absolute;left:425;top:2704;width:3212;height:1189" type="#_x0000_t75" stroked="false">
                <v:imagedata r:id="rId30" o:title=""/>
              </v:shape>
              <v:shape style="position:absolute;left:2000;top:2694;width:1631;height:1350" type="#_x0000_t75" stroked="false">
                <v:imagedata r:id="rId31" o:title=""/>
              </v:shape>
              <v:shape style="position:absolute;left:430;top:2764;width:1573;height:1280" type="#_x0000_t75" stroked="false">
                <v:imagedata r:id="rId32" o:title=""/>
              </v:shape>
            </v:group>
            <v:group style="position:absolute;left:1326;top:2955;width:1268;height:261" coordorigin="1326,2955" coordsize="1268,261">
              <v:shape style="position:absolute;left:1326;top:2955;width:1268;height:261" coordorigin="1326,2955" coordsize="1268,261" path="m2466,3106l2421,3106,2443,3214,2484,3214,2467,3139,2501,3139,2466,3106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501,3139l2467,3139,2545,3214,2593,3214,2583,3180,2543,3180,2501,3139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562,3106l2523,3106,2543,3180,2583,3180,2562,3106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309,3104l2241,3128,2235,3145,2235,3170,2291,3212,2341,3215,2359,3211,2377,3203,2387,3195,2309,3195,2298,3192,2282,3180,2278,3171,2275,3148,2277,3139,2290,3127,2299,3124,2377,3124,2368,3117,2351,3109,2331,3105,2309,3104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377,3124l2324,3124,2334,3127,2350,3139,2355,3148,2359,3171,2357,3180,2351,3186,2345,3192,2335,3195,2387,3195,2396,3189,2400,3172,2396,3147,2386,3131,2377,3124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197,3106l2156,3106,2162,3214,2205,3214,2197,3106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083,3127l2042,3127,2041,3214,2085,3214,2083,3127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135,3106l1990,3106,1989,3127,2136,3127,2135,3106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935,3104l1869,3117,1834,3171,1841,3188,1858,3203,1874,3210,1894,3214,1918,3216,1927,3216,1971,3195,1908,3195,1896,3192,1888,3186,1880,3180,1876,3171,1879,3148,1884,3140,1902,3127,1914,3124,1974,3124,1975,3112,1967,3109,1960,3107,1944,3104,1935,3104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971,3185l1963,3189,1955,3191,1940,3195,1931,3195,1971,3195,1971,3185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974,3124l1936,3124,1944,3125,1959,3128,1966,3130,1974,3134,1974,3124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644,3106l1535,3106,1503,3214,1621,3214,1626,3193,1551,3193,1558,3168,1626,3168,1631,3147,1564,3147,1570,3127,1639,3127,1644,3106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771,3106l1722,3106,1640,3214,1683,3214,1697,3194,1807,3194,1799,3174,1712,3174,1742,3131,1781,3131,1771,3106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807,3194l1764,3194,1772,3214,1815,3214,1807,3194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781,3131l1742,3131,1757,3174,1799,3174,1781,3131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430,3106l1368,3106,1326,3214,1369,3214,1384,3173,1458,3173,1458,3172,1454,3169,1451,3166,1446,3164,1441,3163,1452,3161,1461,3158,1467,3153,1391,3153,1401,3126,1484,3126,1484,3125,1482,3117,1471,3112,1455,3107,1430,3106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458,3173l1403,3173,1408,3174,1415,3178,1418,3181,1420,3187,1431,3214,1477,3214,1463,3183,1461,3177,1458,3173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484,3126l1427,3126,1433,3127,1436,3129,1439,3131,1440,3135,1436,3144,1433,3148,1424,3152,1418,3153,1467,3153,1474,3148,1479,3143,1484,3126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219,2957l2178,2957,2186,3065,2223,3065,2216,2991,2248,2991,2219,2957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248,2991l2216,2991,2279,3065,2324,3065,2318,3031,2282,3031,2248,2991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307,2957l2272,2957,2282,3031,2318,3031,2307,2957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141,2957l2104,2957,2107,3065,2146,3065,2141,2957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031,2957l1987,2957,1925,3065,1965,3065,1976,3046,2076,3046,2066,3026,1986,3026,2008,2983,2044,2983,2031,2957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076,3046l2037,3046,2046,3065,2086,3065,2076,3046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2044,2983l2008,2983,2027,3026,2066,3026,2044,2983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822,2957l1785,2957,1766,3065,1806,3065,1813,3020,1908,3020,1910,2999,1816,2999,1822,2957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908,3020l1870,3020,1864,3065,1904,3065,1908,3020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914,2957l1877,2957,1872,2999,1910,2999,1914,2957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717,2955l1658,2967,1616,3012,1615,3028,1623,3044,1642,3061,1661,3066,1685,3067,1694,3067,1737,3047,1679,3047,1668,3044,1655,3031,1653,3023,1659,3000,1665,2992,1683,2979,1695,2976,1750,2976,1752,2963,1746,2961,1739,2959,1725,2956,1717,2955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738,3037l1731,3041,1723,3043,1708,3046,1700,3047,1737,3047,1738,3037xe" filled="true" fillcolor="#ffffff" stroked="false">
                <v:path arrowok="t"/>
                <v:fill type="solid"/>
              </v:shape>
              <v:shape style="position:absolute;left:1326;top:2955;width:1268;height:261" coordorigin="1326,2955" coordsize="1268,261" path="m1750,2976l1716,2976,1723,2976,1735,2980,1742,2982,1748,2986,1750,2976xe" filled="true" fillcolor="#ffffff" stroked="false">
                <v:path arrowok="t"/>
                <v:fill type="solid"/>
              </v:shape>
              <v:shape style="position:absolute;left:0;top:965;width:1169;height:2363" type="#_x0000_t75" stroked="false">
                <v:imagedata r:id="rId33" o:title=""/>
              </v:shape>
              <v:shape style="position:absolute;left:1097;top:964;width:181;height:2364" type="#_x0000_t75" stroked="false">
                <v:imagedata r:id="rId34" o:title=""/>
              </v:shape>
            </v:group>
            <v:group style="position:absolute;left:381;top:1935;width:644;height:556" coordorigin="381,1935" coordsize="644,556">
              <v:shape style="position:absolute;left:381;top:1935;width:644;height:556" coordorigin="381,1935" coordsize="644,556" path="m959,2345l936,2345,914,2469,941,2491,977,2427,944,2427,959,2345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939,2283l856,2425,879,2443,936,2345,959,2345,966,2303,939,2283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1001,2329l944,2427,977,2427,1024,2346,1001,2329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849,2218l768,2356,835,2408,851,2381,808,2348,827,2316,879,2316,843,2289,858,2263,911,2263,849,2218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879,2316l827,2316,866,2346,882,2318,879,2316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759,2159l697,2203,681,2256,683,2279,736,2328,753,2330,772,2296,739,2296,737,2296,710,2260,713,2242,722,2222,730,2207,740,2198,759,2190,810,2190,803,2181,797,2176,778,2163,759,2159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754,2234l740,2258,755,2269,739,2296,772,2296,792,2263,754,2234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911,2263l858,2263,900,2294,916,2266,911,2263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634,2060l625,2163,591,2219,616,2238,649,2182,712,2143,654,2143,661,2079,634,2060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810,2190l759,2190,769,2192,784,2203,789,2208,797,2220,800,2227,803,2235,820,2207,817,2200,813,2193,810,2190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560,2109l533,2109,529,2170,554,2190,560,2109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704,2111l654,2143,712,2143,731,2131,704,2111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538,1989l532,2076,460,2117,485,2136,533,2109,560,2109,561,2098,618,2065,560,2065,564,2008,538,1989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456,1935l393,1981,381,2038,386,2054,398,2069,419,2086,437,2090,458,2086,471,2076,485,2061,485,2061,435,2061,427,2060,412,2049,409,2041,409,2020,414,2008,430,1981,438,1973,455,1964,501,1964,500,1962,485,1947,474,1940,456,1935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606,2039l560,2065,618,2065,631,2058,606,2039xe" filled="true" fillcolor="#ffffff" stroked="false">
                <v:path arrowok="t"/>
                <v:fill type="solid"/>
              </v:shape>
              <v:shape style="position:absolute;left:381;top:1935;width:644;height:556" coordorigin="381,1935" coordsize="644,556" path="m501,1964l455,1964,463,1965,478,1976,482,1984,481,2005,477,2017,461,2044,452,2052,435,2061,485,2061,500,2038,506,2021,509,2002,509,1980,501,1964xe" filled="true" fillcolor="#ffffff" stroked="false">
                <v:path arrowok="t"/>
                <v:fill type="solid"/>
              </v:shape>
              <v:shape style="position:absolute;left:2632;top:849;width:342;height:2436" type="#_x0000_t75" stroked="false">
                <v:imagedata r:id="rId35" o:title=""/>
              </v:shape>
              <v:shape style="position:absolute;left:2726;top:851;width:1441;height:2434" type="#_x0000_t75" stroked="false">
                <v:imagedata r:id="rId36" o:title=""/>
              </v:shape>
            </v:group>
            <v:group style="position:absolute;left:3053;top:1966;width:550;height:417" coordorigin="3053,1966" coordsize="550,417">
              <v:shape style="position:absolute;left:3053;top:1966;width:550;height:417" coordorigin="3053,1966" coordsize="550,417" path="m3432,2006l3336,2062,3376,2207,3456,2157,3403,2157,3394,2124,3440,2096,3386,2096,3379,2069,3439,2034,3432,2006xe" filled="true" fillcolor="#ffffff" stroked="false">
                <v:path arrowok="t"/>
                <v:fill type="solid"/>
              </v:shape>
              <v:shape style="position:absolute;left:3053;top:1966;width:550;height:417" coordorigin="3053,1966" coordsize="550,417" path="m3465,2118l3403,2157,3456,2157,3473,2146,3465,2118xe" filled="true" fillcolor="#ffffff" stroked="false">
                <v:path arrowok="t"/>
                <v:fill type="solid"/>
              </v:shape>
              <v:shape style="position:absolute;left:3053;top:1966;width:550;height:417" coordorigin="3053,1966" coordsize="550,417" path="m3500,1966l3465,1987,3504,2126,3583,2077,3532,2077,3500,1966xe" filled="true" fillcolor="#ffffff" stroked="false">
                <v:path arrowok="t"/>
                <v:fill type="solid"/>
              </v:shape>
              <v:shape style="position:absolute;left:3053;top:1966;width:550;height:417" coordorigin="3053,1966" coordsize="550,417" path="m3443,2062l3386,2096,3440,2096,3451,2090,3443,2062xe" filled="true" fillcolor="#ffffff" stroked="false">
                <v:path arrowok="t"/>
                <v:fill type="solid"/>
              </v:shape>
              <v:shape style="position:absolute;left:3053;top:1966;width:550;height:417" coordorigin="3053,1966" coordsize="550,417" path="m3594,2039l3532,2077,3583,2077,3602,2065,3594,2039xe" filled="true" fillcolor="#ffffff" stroked="false">
                <v:path arrowok="t"/>
                <v:fill type="solid"/>
              </v:shape>
              <v:shape style="position:absolute;left:3053;top:1966;width:550;height:417" coordorigin="3053,1966" coordsize="550,417" path="m3218,2131l3182,2151,3210,2254,3221,2271,3237,2281,3251,2281,3269,2275,3293,2261,3306,2249,3308,2246,3260,2246,3254,2244,3249,2240,3245,2233,3218,2131xe" filled="true" fillcolor="#ffffff" stroked="false">
                <v:path arrowok="t"/>
                <v:fill type="solid"/>
              </v:shape>
              <v:shape style="position:absolute;left:3053;top:1966;width:550;height:417" coordorigin="3053,1966" coordsize="550,417" path="m3301,2082l3265,2103,3293,2204,3293,2214,3289,2229,3283,2235,3266,2245,3260,2246,3308,2246,3318,2232,3327,2210,3329,2191,3325,2170,3301,2082xe" filled="true" fillcolor="#ffffff" stroked="false">
                <v:path arrowok="t"/>
                <v:fill type="solid"/>
              </v:shape>
              <v:shape style="position:absolute;left:3053;top:1966;width:550;height:417" coordorigin="3053,1966" coordsize="550,417" path="m3149,2171l3053,2227,3094,2383,3129,2361,3112,2295,3162,2265,3104,2265,3096,2236,3157,2201,3149,2171xe" filled="true" fillcolor="#ffffff" stroked="false">
                <v:path arrowok="t"/>
                <v:fill type="solid"/>
              </v:shape>
              <v:shape style="position:absolute;left:3053;top:1966;width:550;height:417" coordorigin="3053,1966" coordsize="550,417" path="m3161,2231l3104,2265,3162,2265,3169,2261,3161,2231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9"/>
        <w:ind w:left="0" w:right="979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2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Fire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tetrahedron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4"/>
        <w:rPr>
          <w:rFonts w:ascii="Myriad Pro" w:hAnsi="Myriad Pro" w:cs="Myriad Pro" w:eastAsia="Myriad Pro"/>
          <w:sz w:val="28"/>
          <w:szCs w:val="28"/>
        </w:rPr>
      </w:pPr>
    </w:p>
    <w:p>
      <w:pPr>
        <w:pStyle w:val="Heading8"/>
        <w:spacing w:line="240" w:lineRule="auto" w:before="66"/>
        <w:ind w:left="860" w:right="0"/>
        <w:jc w:val="left"/>
        <w:rPr>
          <w:b w:val="0"/>
          <w:bCs w:val="0"/>
        </w:rPr>
      </w:pPr>
      <w:r>
        <w:rPr/>
        <w:pict>
          <v:group style="position:absolute;margin-left:79.900002pt;margin-top:-2.143686pt;width:28.5pt;height:22.9pt;mso-position-horizontal-relative:page;mso-position-vertical-relative:paragraph;z-index:1504" coordorigin="1598,-43" coordsize="570,458">
            <v:group style="position:absolute;left:1620;top:394;width:457;height:2" coordorigin="1620,394" coordsize="457,2">
              <v:shape style="position:absolute;left:1620;top:394;width:457;height:2" coordorigin="1620,394" coordsize="457,0" path="m1620,394l2076,394e" filled="false" stroked="true" strokeweight="2.1pt" strokecolor="#231f20">
                <v:path arrowok="t"/>
              </v:shape>
            </v:group>
            <v:group style="position:absolute;left:1641;top:0;width:2;height:374" coordorigin="1641,0" coordsize="2,374">
              <v:shape style="position:absolute;left:1641;top:0;width:2;height:374" coordorigin="1641,0" coordsize="0,374" path="m1641,0l1641,374e" filled="false" stroked="true" strokeweight="2.192pt" strokecolor="#231f20">
                <v:path arrowok="t"/>
              </v:shape>
            </v:group>
            <v:group style="position:absolute;left:1620;top:-21;width:457;height:2" coordorigin="1620,-21" coordsize="457,2">
              <v:shape style="position:absolute;left:1620;top:-21;width:457;height:2" coordorigin="1620,-21" coordsize="457,0" path="m1620,-21l2076,-21e" filled="false" stroked="true" strokeweight="2.2pt" strokecolor="#231f20">
                <v:path arrowok="t"/>
              </v:shape>
            </v:group>
            <v:group style="position:absolute;left:2055;top:1;width:2;height:373" coordorigin="2055,1" coordsize="2,373">
              <v:shape style="position:absolute;left:2055;top:1;width:2;height:373" coordorigin="2055,1" coordsize="0,373" path="m2055,1l2055,373e" filled="false" stroked="true" strokeweight="2.19pt" strokecolor="#231f20">
                <v:path arrowok="t"/>
              </v:shape>
            </v:group>
            <v:group style="position:absolute;left:1678;top:-9;width:490;height:358" coordorigin="1678,-9" coordsize="490,358">
              <v:shape style="position:absolute;left:1678;top:-9;width:490;height:358" coordorigin="1678,-9" coordsize="490,358" path="m1766,124l1678,192,1693,198,1712,205,1764,238,1795,290,1823,349,1839,311,1853,278,1866,248,1878,222,1879,220,1838,220,1809,158,1785,137,1766,124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10,-9l2034,15,1965,44,1919,83,1876,147,1838,220,1879,220,1890,198,1901,178,1948,125,2010,107,2160,107,2110,-9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60,107l2030,107,2052,108,2076,111,2103,114,2167,124,2160,1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480" w:right="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3" w:id="4"/>
      <w:bookmarkEnd w:id="4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1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271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combustion?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Fuel,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dioxide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Heat,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fuel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monoxide,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Fuel,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dioxide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Keeping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separated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Oxidation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uniting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element.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extinguished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shutting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affect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fire?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Cooling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Starvation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Smothering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Disconnecting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extinguished,</w:t>
      </w:r>
      <w:r>
        <w:rPr>
          <w:color w:val="231F20"/>
          <w:spacing w:val="3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applying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affect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fire?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Cooling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Starvation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Saturation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Smothering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1480" w:val="left" w:leader="none"/>
        </w:tabs>
        <w:spacing w:line="263" w:lineRule="auto" w:before="0" w:after="0"/>
        <w:ind w:left="1480" w:right="21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extinguished,</w:t>
      </w:r>
      <w:r>
        <w:rPr>
          <w:color w:val="231F20"/>
          <w:spacing w:val="3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covering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blanket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affect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fire?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  <w:spacing w:val="1"/>
        </w:rPr>
        <w:t>Cooling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Starvation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Pressurizing</w:t>
      </w:r>
      <w:r>
        <w:rPr/>
      </w:r>
    </w:p>
    <w:p>
      <w:pPr>
        <w:pStyle w:val="BodyText"/>
        <w:numPr>
          <w:ilvl w:val="1"/>
          <w:numId w:val="6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Smothering</w:t>
      </w:r>
      <w:r>
        <w:rPr/>
      </w:r>
    </w:p>
    <w:p>
      <w:pPr>
        <w:spacing w:after="0" w:line="240" w:lineRule="auto"/>
        <w:jc w:val="left"/>
        <w:sectPr>
          <w:footerReference w:type="even" r:id="rId37"/>
          <w:footerReference w:type="default" r:id="rId38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480" w:val="left" w:leader="none"/>
        </w:tabs>
        <w:spacing w:line="240" w:lineRule="auto" w:before="65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fourth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tetrahedron?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Aerobic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reaction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Metabolic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reaction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destabilizers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reaction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</w:rPr>
        <w:t>foam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applied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fire,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result?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Cooling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Starvation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Reignition</w:t>
      </w:r>
      <w:r>
        <w:rPr/>
      </w:r>
    </w:p>
    <w:p>
      <w:pPr>
        <w:pStyle w:val="BodyText"/>
        <w:numPr>
          <w:ilvl w:val="1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Smothering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even" r:id="rId39"/>
          <w:footerReference w:type="even" r:id="rId40"/>
          <w:footerReference w:type="default" r:id="rId41"/>
          <w:pgSz w:w="12240" w:h="15840"/>
          <w:pgMar w:header="0" w:footer="464" w:top="1500" w:bottom="660" w:left="500" w:right="1500"/>
          <w:pgNumType w:start="14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22.0923pt;margin-top:382.891113pt;width:35.7pt;height:40.65pt;mso-position-horizontal-relative:page;mso-position-vertical-relative:page;z-index:-62512" coordorigin="2442,7658" coordsize="714,813">
            <v:shape style="position:absolute;left:2442;top:7658;width:714;height:813" coordorigin="2442,7658" coordsize="714,813" path="m2781,7658l2442,7658,2442,8471,2814,8471,2887,8466,2953,8455,3011,8437,3077,8401,3120,8358,3143,8319,2642,8319,2642,8134,3121,8134,3115,8126,3054,8076,2998,8054,2957,8046,2969,8040,3025,8015,3066,7983,2642,7983,2642,7809,3107,7809,3106,7805,3068,7738,2999,7692,2929,7671,2861,7661,2801,7658,2781,7658xe" filled="true" fillcolor="#ffffff" stroked="false">
              <v:path arrowok="t"/>
              <v:fill type="solid"/>
            </v:shape>
            <v:shape style="position:absolute;left:2442;top:7658;width:714;height:813" coordorigin="2442,7658" coordsize="714,813" path="m3121,8134l2642,8134,2809,8135,2829,8136,2910,8155,2954,8212,2954,8239,2948,8257,2902,8304,2842,8318,2822,8319,3143,8319,3148,8304,3152,8284,3155,8262,3156,8238,3154,8220,3151,8202,3145,8182,3136,8159,3126,8142,3121,8134xe" filled="true" fillcolor="#ffffff" stroked="false">
              <v:path arrowok="t"/>
              <v:fill type="solid"/>
            </v:shape>
            <v:shape style="position:absolute;left:2442;top:7658;width:714;height:813" coordorigin="2442,7658" coordsize="714,813" path="m3107,7809l2642,7809,2778,7809,2794,7810,2856,7821,2906,7861,2913,7903,2909,7921,2867,7967,2807,7982,2787,7983,3066,7983,3106,7916,3113,7846,3110,7825,3107,780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1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4" w:id="5"/>
      <w:bookmarkEnd w:id="5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2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6"/>
          <w:sz w:val="40"/>
        </w:rPr>
        <w:t>Identify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classes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3"/>
          <w:sz w:val="40"/>
        </w:rPr>
        <w:t>fi</w:t>
      </w:r>
      <w:r>
        <w:rPr>
          <w:rFonts w:ascii="Myriad Pro Semibold"/>
          <w:b/>
          <w:color w:val="231F20"/>
          <w:spacing w:val="47"/>
          <w:sz w:val="40"/>
        </w:rPr>
        <w:t> </w:t>
      </w:r>
      <w:r>
        <w:rPr>
          <w:rFonts w:ascii="Myriad Pro Semibold"/>
          <w:b/>
          <w:color w:val="231F20"/>
          <w:spacing w:val="-4"/>
          <w:sz w:val="40"/>
        </w:rPr>
        <w:t>es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extinguishers</w:t>
      </w:r>
      <w:r>
        <w:rPr>
          <w:rFonts w:ascii="Myriad Pro Semibold"/>
          <w:sz w:val="40"/>
        </w:rPr>
      </w:r>
    </w:p>
    <w:p>
      <w:pPr>
        <w:pStyle w:val="BodyText"/>
        <w:spacing w:line="272" w:lineRule="auto" w:before="351"/>
        <w:ind w:left="120" w:right="1160" w:firstLine="0"/>
        <w:jc w:val="left"/>
      </w:pPr>
      <w:r>
        <w:rPr>
          <w:color w:val="231F20"/>
          <w:spacing w:val="1"/>
        </w:rPr>
        <w:t>When,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combustion,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sufficient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generated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fuel,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vapours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ignite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continue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is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sufficient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fuel,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sustain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it.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interrupted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</w:t>
      </w:r>
      <w:r>
        <w:rPr>
          <w:color w:val="231F20"/>
          <w:spacing w:val="62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agent,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Classes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fires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302" w:firstLine="0"/>
        <w:jc w:val="both"/>
      </w:pPr>
      <w:r>
        <w:rPr/>
        <w:pict>
          <v:group style="position:absolute;margin-left:111.2883pt;margin-top:81.25872pt;width:56.85pt;height:49.25pt;mso-position-horizontal-relative:page;mso-position-vertical-relative:paragraph;z-index:-62536" coordorigin="2226,1625" coordsize="1137,985">
            <v:group style="position:absolute;left:2226;top:1625;width:1137;height:985" coordorigin="2226,1625" coordsize="1137,985">
              <v:shape style="position:absolute;left:2226;top:1625;width:1137;height:985" coordorigin="2226,1625" coordsize="1137,985" path="m2794,1625l2226,2610,3363,2610,2794,1625xe" filled="true" fillcolor="#00a650" stroked="false">
                <v:path arrowok="t"/>
                <v:fill type="solid"/>
              </v:shape>
            </v:group>
            <v:group style="position:absolute;left:2377;top:1810;width:835;height:721" coordorigin="2377,1810" coordsize="835,721">
              <v:shape style="position:absolute;left:2377;top:1810;width:835;height:721" coordorigin="2377,1810" coordsize="835,721" path="m2794,1810l2377,2531,2570,2531,2636,2404,3138,2404,3074,2293,2691,2293,2788,2107,2966,2107,2794,1810xe" filled="true" fillcolor="#ffffff" stroked="false">
                <v:path arrowok="t"/>
                <v:fill type="solid"/>
              </v:shape>
              <v:shape style="position:absolute;left:2377;top:1810;width:835;height:721" coordorigin="2377,1810" coordsize="835,721" path="m3138,2404l2945,2404,3014,2531,3212,2531,3138,2404xe" filled="true" fillcolor="#ffffff" stroked="false">
                <v:path arrowok="t"/>
                <v:fill type="solid"/>
              </v:shape>
              <v:shape style="position:absolute;left:2377;top:1810;width:835;height:721" coordorigin="2377,1810" coordsize="835,721" path="m2966,2107l2788,2107,2886,2293,3074,2293,2966,210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Fires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divided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</w:rPr>
        <w:t>four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classes: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D.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dictates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symbols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Figure</w:t>
      </w:r>
      <w:r>
        <w:rPr>
          <w:color w:val="231F20"/>
          <w:spacing w:val="4"/>
        </w:rPr>
        <w:t> </w:t>
      </w:r>
      <w:r>
        <w:rPr>
          <w:color w:val="231F20"/>
        </w:rPr>
        <w:t>1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only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indication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22"/>
          <w:szCs w:val="22"/>
        </w:rPr>
      </w:pPr>
    </w:p>
    <w:tbl>
      <w:tblPr>
        <w:tblW w:w="0" w:type="auto"/>
        <w:jc w:val="left"/>
        <w:tblInd w:w="1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"/>
        <w:gridCol w:w="266"/>
        <w:gridCol w:w="2974"/>
        <w:gridCol w:w="5372"/>
      </w:tblGrid>
      <w:tr>
        <w:trPr>
          <w:trHeight w:val="330" w:hRule="exact"/>
        </w:trPr>
        <w:tc>
          <w:tcPr>
            <w:tcW w:w="361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line="240" w:lineRule="auto" w:before="45"/>
              <w:ind w:left="751" w:right="0"/>
              <w:jc w:val="left"/>
              <w:rPr>
                <w:rFonts w:ascii="Myriad Pro Semibold" w:hAnsi="Myriad Pro Semibold" w:cs="Myriad Pro Semibold" w:eastAsia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Class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> </w:t>
            </w:r>
            <w:r>
              <w:rPr>
                <w:rFonts w:ascii="Myriad Pro Semibold"/>
                <w:b/>
                <w:color w:val="231F20"/>
                <w:sz w:val="20"/>
              </w:rPr>
              <w:t>Letter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and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Symbol</w:t>
            </w:r>
            <w:r>
              <w:rPr>
                <w:rFonts w:ascii="Myriad Pro Semibold"/>
                <w:sz w:val="20"/>
              </w:rPr>
            </w:r>
          </w:p>
        </w:tc>
        <w:tc>
          <w:tcPr>
            <w:tcW w:w="53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line="240" w:lineRule="auto" w:before="45"/>
              <w:ind w:left="2" w:right="0"/>
              <w:jc w:val="center"/>
              <w:rPr>
                <w:rFonts w:ascii="Myriad Pro Semibold" w:hAnsi="Myriad Pro Semibold" w:cs="Myriad Pro Semibold" w:eastAsia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Description</w:t>
            </w:r>
            <w:r>
              <w:rPr>
                <w:rFonts w:ascii="Myriad Pro Semibold"/>
                <w:sz w:val="20"/>
              </w:rPr>
            </w:r>
          </w:p>
        </w:tc>
      </w:tr>
      <w:tr>
        <w:trPr>
          <w:trHeight w:val="1245" w:hRule="exact"/>
        </w:trPr>
        <w:tc>
          <w:tcPr>
            <w:tcW w:w="3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>
            <w:pPr>
              <w:pStyle w:val="TableParagraph"/>
              <w:spacing w:line="240" w:lineRule="auto" w:before="56"/>
              <w:ind w:left="33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Green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97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tabs>
                <w:tab w:pos="1776" w:val="left" w:leader="none"/>
              </w:tabs>
              <w:spacing w:line="240" w:lineRule="auto" w:before="126"/>
              <w:ind w:left="1277" w:right="0"/>
              <w:jc w:val="left"/>
              <w:rPr>
                <w:rFonts w:ascii="Myriad Pro" w:hAnsi="Myriad Pro" w:cs="Myriad Pro" w:eastAsia="Myriad Pro"/>
                <w:sz w:val="16"/>
                <w:szCs w:val="16"/>
              </w:rPr>
            </w:pPr>
            <w:r>
              <w:rPr>
                <w:rFonts w:ascii="Myriad Pro"/>
                <w:b/>
                <w:color w:val="231F20"/>
                <w:sz w:val="16"/>
              </w:rPr>
              <w:t>OR</w:t>
              <w:tab/>
            </w:r>
            <w:r>
              <w:rPr>
                <w:rFonts w:ascii="Myriad Pro"/>
                <w:b/>
                <w:color w:val="231F20"/>
                <w:position w:val="-43"/>
                <w:sz w:val="16"/>
              </w:rPr>
              <w:drawing>
                <wp:inline distT="0" distB="0" distL="0" distR="0">
                  <wp:extent cx="617815" cy="623887"/>
                  <wp:effectExtent l="0" t="0" r="0" b="0"/>
                  <wp:docPr id="1" name="image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5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15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/>
                <w:b/>
                <w:color w:val="231F20"/>
                <w:position w:val="-43"/>
                <w:sz w:val="16"/>
              </w:rPr>
            </w:r>
            <w:r>
              <w:rPr>
                <w:rFonts w:ascii="Myriad Pro"/>
                <w:sz w:val="16"/>
              </w:rPr>
            </w:r>
          </w:p>
        </w:tc>
        <w:tc>
          <w:tcPr>
            <w:tcW w:w="53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auto" w:before="41"/>
              <w:ind w:left="84" w:right="365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Fires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involving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ordinary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combustibles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(wood,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cloth,</w:t>
            </w:r>
            <w:r>
              <w:rPr>
                <w:rFonts w:ascii="Myriad Pro"/>
                <w:color w:val="231F20"/>
                <w:spacing w:val="24"/>
                <w:sz w:val="22"/>
              </w:rPr>
              <w:t> </w:t>
            </w:r>
            <w:r>
              <w:rPr>
                <w:rFonts w:ascii="Myriad Pro"/>
                <w:color w:val="231F20"/>
                <w:spacing w:val="-1"/>
                <w:sz w:val="22"/>
              </w:rPr>
              <w:t>paper,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rubber,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and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many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plastics);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these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require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the</w:t>
            </w:r>
            <w:r>
              <w:rPr>
                <w:rFonts w:ascii="Myriad Pro"/>
                <w:color w:val="231F20"/>
                <w:spacing w:val="42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heat-absorbing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(cooling)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effects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of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certain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chemicals</w:t>
            </w:r>
            <w:r>
              <w:rPr>
                <w:rFonts w:ascii="Myriad Pro"/>
                <w:color w:val="231F20"/>
                <w:spacing w:val="42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that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retard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combustion.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1083" w:hRule="exact"/>
        </w:trPr>
        <w:tc>
          <w:tcPr>
            <w:tcW w:w="375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single" w:sz="4" w:space="0" w:color="231F20"/>
            </w:tcBorders>
            <w:textDirection w:val="btLr"/>
          </w:tcPr>
          <w:p>
            <w:pPr>
              <w:pStyle w:val="TableParagraph"/>
              <w:spacing w:line="240" w:lineRule="auto" w:before="56"/>
              <w:ind w:left="320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Red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66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74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tabs>
                <w:tab w:pos="1698" w:val="left" w:leader="none"/>
              </w:tabs>
              <w:spacing w:line="240" w:lineRule="auto" w:before="85"/>
              <w:ind w:left="1226" w:right="0"/>
              <w:jc w:val="left"/>
              <w:rPr>
                <w:rFonts w:ascii="Myriad Pro" w:hAnsi="Myriad Pro" w:cs="Myriad Pro" w:eastAsia="Myriad Pro"/>
                <w:sz w:val="16"/>
                <w:szCs w:val="16"/>
              </w:rPr>
            </w:pPr>
            <w:r>
              <w:rPr>
                <w:rFonts w:ascii="Myriad Pro"/>
                <w:b/>
                <w:color w:val="231F20"/>
                <w:sz w:val="16"/>
              </w:rPr>
              <w:t>OR</w:t>
              <w:tab/>
            </w:r>
            <w:r>
              <w:rPr>
                <w:rFonts w:ascii="Myriad Pro"/>
                <w:b/>
                <w:color w:val="231F20"/>
                <w:position w:val="-43"/>
                <w:sz w:val="16"/>
              </w:rPr>
              <w:drawing>
                <wp:inline distT="0" distB="0" distL="0" distR="0">
                  <wp:extent cx="622529" cy="628650"/>
                  <wp:effectExtent l="0" t="0" r="0" b="0"/>
                  <wp:docPr id="3" name="image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6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2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/>
                <w:b/>
                <w:color w:val="231F20"/>
                <w:position w:val="-43"/>
                <w:sz w:val="16"/>
              </w:rPr>
            </w:r>
            <w:r>
              <w:rPr>
                <w:rFonts w:ascii="Myriad Pro"/>
                <w:sz w:val="16"/>
              </w:rPr>
            </w:r>
          </w:p>
        </w:tc>
        <w:tc>
          <w:tcPr>
            <w:tcW w:w="5372" w:type="dxa"/>
            <w:tcBorders>
              <w:top w:val="single" w:sz="4" w:space="0" w:color="231F20"/>
              <w:left w:val="single" w:sz="4" w:space="0" w:color="231F20"/>
              <w:bottom w:val="nil" w:sz="6" w:space="0" w:color="auto"/>
              <w:right w:val="single" w:sz="4" w:space="0" w:color="231F20"/>
            </w:tcBorders>
          </w:tcPr>
          <w:p>
            <w:pPr>
              <w:pStyle w:val="TableParagraph"/>
              <w:spacing w:line="272" w:lineRule="auto" w:before="41"/>
              <w:ind w:left="84" w:right="242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Fires</w:t>
            </w:r>
            <w:r>
              <w:rPr>
                <w:rFonts w:ascii="Myriad Pro"/>
                <w:color w:val="231F20"/>
                <w:spacing w:val="2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involving</w:t>
            </w:r>
            <w:r>
              <w:rPr>
                <w:rFonts w:ascii="Myriad Pro"/>
                <w:color w:val="231F20"/>
                <w:spacing w:val="2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flammable</w:t>
            </w:r>
            <w:r>
              <w:rPr>
                <w:rFonts w:ascii="Myriad Pro"/>
                <w:color w:val="231F20"/>
                <w:spacing w:val="2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or</w:t>
            </w:r>
            <w:r>
              <w:rPr>
                <w:rFonts w:ascii="Myriad Pro"/>
                <w:color w:val="231F20"/>
                <w:spacing w:val="2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combustible</w:t>
            </w:r>
            <w:r>
              <w:rPr>
                <w:rFonts w:ascii="Myriad Pro"/>
                <w:color w:val="231F20"/>
                <w:spacing w:val="2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vapours;</w:t>
            </w:r>
            <w:r>
              <w:rPr>
                <w:rFonts w:ascii="Myriad Pro"/>
                <w:color w:val="231F20"/>
                <w:spacing w:val="48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extinguishers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that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prevent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these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vapours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from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being</w:t>
            </w:r>
            <w:r>
              <w:rPr>
                <w:rFonts w:ascii="Myriad Pro"/>
                <w:color w:val="231F20"/>
                <w:spacing w:val="30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released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that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interrupt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combustion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are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needed.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90" w:hRule="exact"/>
        </w:trPr>
        <w:tc>
          <w:tcPr>
            <w:tcW w:w="375" w:type="dxa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66" w:type="dxa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974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372" w:type="dxa"/>
            <w:tcBorders>
              <w:top w:val="nil" w:sz="6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1550" w:hRule="exact"/>
        </w:trPr>
        <w:tc>
          <w:tcPr>
            <w:tcW w:w="3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>
            <w:pPr>
              <w:pStyle w:val="TableParagraph"/>
              <w:spacing w:line="240" w:lineRule="auto" w:before="56"/>
              <w:ind w:left="2" w:right="0"/>
              <w:jc w:val="center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Blue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97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tabs>
                <w:tab w:pos="1723" w:val="left" w:leader="none"/>
              </w:tabs>
              <w:spacing w:line="240" w:lineRule="auto" w:before="276"/>
              <w:ind w:left="1207" w:right="0"/>
              <w:jc w:val="left"/>
              <w:rPr>
                <w:rFonts w:ascii="Myriad Pro" w:hAnsi="Myriad Pro" w:cs="Myriad Pro" w:eastAsia="Myriad Pro"/>
                <w:sz w:val="16"/>
                <w:szCs w:val="16"/>
              </w:rPr>
            </w:pPr>
            <w:r>
              <w:rPr>
                <w:rFonts w:ascii="Myriad Pro"/>
                <w:b/>
                <w:color w:val="231F20"/>
                <w:sz w:val="16"/>
              </w:rPr>
              <w:t>OR</w:t>
              <w:tab/>
            </w:r>
            <w:r>
              <w:rPr>
                <w:rFonts w:ascii="Myriad Pro"/>
                <w:b/>
                <w:color w:val="231F20"/>
                <w:position w:val="-41"/>
                <w:sz w:val="16"/>
              </w:rPr>
              <w:drawing>
                <wp:inline distT="0" distB="0" distL="0" distR="0">
                  <wp:extent cx="617815" cy="623887"/>
                  <wp:effectExtent l="0" t="0" r="0" b="0"/>
                  <wp:docPr id="5" name="image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15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/>
                <w:b/>
                <w:color w:val="231F20"/>
                <w:position w:val="-41"/>
                <w:sz w:val="16"/>
              </w:rPr>
            </w:r>
            <w:r>
              <w:rPr>
                <w:rFonts w:ascii="Myriad Pro"/>
                <w:sz w:val="16"/>
              </w:rPr>
            </w:r>
          </w:p>
        </w:tc>
        <w:tc>
          <w:tcPr>
            <w:tcW w:w="53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auto" w:before="41"/>
              <w:ind w:left="84" w:right="572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Fires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involving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energized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electrical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equipment;</w:t>
            </w:r>
            <w:r>
              <w:rPr>
                <w:rFonts w:ascii="Myriad Pro"/>
                <w:color w:val="231F20"/>
                <w:spacing w:val="30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non-conductive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extinguishing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agents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are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required</w:t>
            </w:r>
            <w:r>
              <w:rPr>
                <w:rFonts w:ascii="Myriad Pro"/>
                <w:color w:val="231F20"/>
                <w:spacing w:val="32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to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provide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safety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to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operator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(only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when</w:t>
            </w:r>
            <w:r>
              <w:rPr>
                <w:rFonts w:ascii="Myriad Pro"/>
                <w:sz w:val="22"/>
              </w:rPr>
            </w:r>
          </w:p>
          <w:p>
            <w:pPr>
              <w:pStyle w:val="TableParagraph"/>
              <w:spacing w:line="272" w:lineRule="auto" w:before="6"/>
              <w:ind w:left="84" w:right="308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electrical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equipment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de-energized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may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class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A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B</w:t>
            </w:r>
            <w:r>
              <w:rPr>
                <w:rFonts w:ascii="Myriad Pro"/>
                <w:color w:val="231F20"/>
                <w:spacing w:val="30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e</w:t>
            </w:r>
            <w:r>
              <w:rPr>
                <w:rFonts w:ascii="Myriad Pro"/>
                <w:color w:val="231F20"/>
                <w:spacing w:val="5"/>
                <w:sz w:val="22"/>
              </w:rPr>
              <w:t>x</w:t>
            </w:r>
            <w:r>
              <w:rPr>
                <w:rFonts w:ascii="Myriad Pro"/>
                <w:color w:val="231F20"/>
                <w:spacing w:val="2"/>
                <w:sz w:val="22"/>
              </w:rPr>
              <w:t>tinguisher</w:t>
            </w:r>
            <w:r>
              <w:rPr>
                <w:rFonts w:ascii="Myriad Pro"/>
                <w:color w:val="231F20"/>
                <w:sz w:val="22"/>
              </w:rPr>
              <w:t>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b</w:t>
            </w:r>
            <w:r>
              <w:rPr>
                <w:rFonts w:ascii="Myriad Pro"/>
                <w:color w:val="231F20"/>
                <w:sz w:val="22"/>
              </w:rPr>
              <w:t>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used).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1245" w:hRule="exact"/>
        </w:trPr>
        <w:tc>
          <w:tcPr>
            <w:tcW w:w="3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>
            <w:pPr>
              <w:pStyle w:val="TableParagraph"/>
              <w:spacing w:line="240" w:lineRule="auto" w:before="56"/>
              <w:ind w:left="313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Yellow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97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3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auto" w:before="41"/>
              <w:ind w:left="84" w:right="81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Fires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involving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certain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combustible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metals,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such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as</w:t>
            </w:r>
            <w:r>
              <w:rPr>
                <w:rFonts w:ascii="Myriad Pro"/>
                <w:color w:val="231F20"/>
                <w:spacing w:val="30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magnesium,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titanium,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zirconium,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sodium,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potassium;</w:t>
            </w:r>
            <w:r>
              <w:rPr>
                <w:rFonts w:ascii="Myriad Pro"/>
                <w:color w:val="231F20"/>
                <w:spacing w:val="46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these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require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a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heat-absorbing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extinguishing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medium</w:t>
            </w:r>
            <w:r>
              <w:rPr>
                <w:rFonts w:ascii="Myriad Pro"/>
                <w:color w:val="231F20"/>
                <w:spacing w:val="32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that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not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reactive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with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burning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material.</w:t>
            </w:r>
            <w:r>
              <w:rPr>
                <w:rFonts w:ascii="Myriad Pro"/>
                <w:sz w:val="22"/>
              </w:rPr>
            </w:r>
          </w:p>
        </w:tc>
      </w:tr>
    </w:tbl>
    <w:p>
      <w:pPr>
        <w:spacing w:before="54"/>
        <w:ind w:left="0" w:right="998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/>
        <w:pict>
          <v:group style="position:absolute;margin-left:113.116699pt;margin-top:-126.127983pt;width:49.55pt;height:49.55pt;mso-position-horizontal-relative:page;mso-position-vertical-relative:paragraph;z-index:-62488" coordorigin="2262,-2523" coordsize="991,991">
            <v:group style="position:absolute;left:2262;top:-2523;width:991;height:991" coordorigin="2262,-2523" coordsize="991,991">
              <v:shape style="position:absolute;left:2262;top:-2523;width:991;height:991" coordorigin="2262,-2523" coordsize="991,991" path="m2757,-2523l2677,-2516,2601,-2497,2530,-2467,2465,-2427,2407,-2378,2358,-2320,2318,-2255,2288,-2184,2269,-2108,2262,-2027,2264,-1987,2277,-1909,2301,-1835,2337,-1767,2382,-1705,2435,-1652,2497,-1607,2565,-1571,2638,-1547,2717,-1534,2757,-1532,2798,-1534,2876,-1547,2950,-1571,3018,-1607,3080,-1652,3133,-1705,3178,-1767,3214,-1835,3238,-1909,3251,-1987,3252,-2027,3251,-2068,3238,-2146,3214,-2220,3178,-2288,3133,-2350,3080,-2403,3018,-2448,2950,-2484,2876,-2508,2798,-2521,2757,-2523xe" filled="true" fillcolor="#00aeef" stroked="false">
                <v:path arrowok="t"/>
                <v:fill type="solid"/>
              </v:shape>
            </v:group>
            <v:group style="position:absolute;left:2421;top:-2381;width:608;height:708" coordorigin="2421,-2381" coordsize="608,708">
              <v:shape style="position:absolute;left:2421;top:-2381;width:608;height:708" coordorigin="2421,-2381" coordsize="608,708" path="m2775,-2381l2714,-2376,2637,-2356,2567,-2320,2519,-2281,2473,-2222,2444,-2163,2425,-2087,2421,-2023,2422,-2004,2434,-1927,2454,-1867,2485,-1814,2538,-1756,2604,-1713,2660,-1691,2734,-1677,2803,-1674,2823,-1676,2901,-1694,2955,-1721,3015,-1774,3028,-1790,3000,-1811,2746,-1811,2727,-1815,2656,-1848,2614,-1893,2587,-1950,2575,-2030,2576,-2048,2596,-2128,2644,-2196,2694,-2229,2773,-2244,2964,-2244,3011,-2284,2951,-2337,2895,-2363,2836,-2378,2798,-2381,2775,-2381xe" filled="true" fillcolor="#ffffff" stroked="false">
                <v:path arrowok="t"/>
                <v:fill type="solid"/>
              </v:shape>
              <v:shape style="position:absolute;left:2421;top:-2381;width:608;height:708" coordorigin="2421,-2381" coordsize="608,708" path="m2904,-1882l2845,-1829,2773,-1812,2746,-1811,3000,-1811,2904,-1882xe" filled="true" fillcolor="#ffffff" stroked="false">
                <v:path arrowok="t"/>
                <v:fill type="solid"/>
              </v:shape>
              <v:shape style="position:absolute;left:2421;top:-2381;width:608;height:708" coordorigin="2421,-2381" coordsize="608,708" path="m2964,-2244l2773,-2244,2793,-2243,2812,-2240,2868,-2216,2898,-2189,2964,-224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52.231995pt;margin-top:-57.32658pt;width:57.7pt;height:51.45pt;mso-position-horizontal-relative:page;mso-position-vertical-relative:paragraph;z-index:-62464" coordorigin="3045,-1147" coordsize="1154,1029">
            <v:group style="position:absolute;left:3045;top:-1147;width:1154;height:1029" coordorigin="3045,-1147" coordsize="1154,1029">
              <v:shape style="position:absolute;left:3045;top:-1147;width:1154;height:1029" coordorigin="3045,-1147" coordsize="1154,1029" path="m3622,-1147l3443,-808,3045,-754,3333,-490,3265,-118,3622,-294,3946,-294,3910,-490,4199,-754,3800,-808,3622,-1147xe" filled="true" fillcolor="#fee900" stroked="false">
                <v:path arrowok="t"/>
                <v:fill type="solid"/>
              </v:shape>
              <v:shape style="position:absolute;left:3045;top:-1147;width:1154;height:1029" coordorigin="3045,-1147" coordsize="1154,1029" path="m3946,-294l3622,-294,3978,-118,3946,-294xe" filled="true" fillcolor="#fee900" stroked="false">
                <v:path arrowok="t"/>
                <v:fill type="solid"/>
              </v:shape>
            </v:group>
            <v:group style="position:absolute;left:3454;top:-779;width:393;height:426" coordorigin="3454,-779" coordsize="393,426">
              <v:shape style="position:absolute;left:3454;top:-779;width:393;height:426" coordorigin="3454,-779" coordsize="393,426" path="m3594,-779l3454,-779,3454,-353,3611,-353,3688,-365,3745,-388,3794,-426,3805,-440,3548,-440,3548,-692,3809,-692,3799,-705,3739,-750,3675,-771,3615,-778,3594,-779xe" filled="true" fillcolor="#ffffff" stroked="false">
                <v:path arrowok="t"/>
                <v:fill type="solid"/>
              </v:shape>
              <v:shape style="position:absolute;left:3454;top:-779;width:393;height:426" coordorigin="3454,-779" coordsize="393,426" path="m3809,-692l3548,-692,3621,-691,3641,-689,3714,-655,3748,-587,3749,-564,3747,-543,3713,-476,3656,-446,3596,-440,3805,-440,3835,-493,3846,-576,3844,-596,3821,-673,3811,-689,3809,-69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Classes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of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fires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10"/>
        <w:rPr>
          <w:rFonts w:ascii="Myriad Pro" w:hAnsi="Myriad Pro" w:cs="Myriad Pro" w:eastAsia="Myriad Pro"/>
          <w:sz w:val="25"/>
          <w:szCs w:val="25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34.050pt;mso-position-horizontal-relative:char;mso-position-vertical-relative:line" coordorigin="0,0" coordsize="9000,681">
            <v:group style="position:absolute;left:0;top:0;width:9000;height:681" coordorigin="0,0" coordsize="9000,681">
              <v:shape style="position:absolute;left:0;top:0;width:9000;height:681" coordorigin="0,0" coordsize="9000,681" path="m0,0l9000,0,9000,681,0,681,0,0xe" filled="true" fillcolor="#d1d3d4" stroked="false">
                <v:path arrowok="t"/>
                <v:fill type="solid"/>
              </v:shape>
            </v:group>
            <v:group style="position:absolute;left:289;top:122;width:414;height:413" coordorigin="289,122" coordsize="414,413">
              <v:shape style="position:absolute;left:289;top:122;width:414;height:413" coordorigin="289,122" coordsize="414,413" path="m703,535l289,535,289,122,703,122,703,535xe" filled="true" fillcolor="#ffffff" stroked="false">
                <v:path arrowok="t"/>
                <v:fill type="solid"/>
              </v:shape>
            </v:group>
            <v:group style="position:absolute;left:270;top:534;width:457;height:2" coordorigin="270,534" coordsize="457,2">
              <v:shape style="position:absolute;left:270;top:534;width:457;height:2" coordorigin="270,534" coordsize="457,0" path="m270,534l726,534e" filled="false" stroked="true" strokeweight="2.2pt" strokecolor="#231f20">
                <v:path arrowok="t"/>
              </v:shape>
            </v:group>
            <v:group style="position:absolute;left:291;top:141;width:2;height:372" coordorigin="291,141" coordsize="2,372">
              <v:shape style="position:absolute;left:291;top:141;width:2;height:372" coordorigin="291,141" coordsize="0,372" path="m291,141l291,513e" filled="false" stroked="true" strokeweight="2.192pt" strokecolor="#231f20">
                <v:path arrowok="t"/>
              </v:shape>
            </v:group>
            <v:group style="position:absolute;left:270;top:120;width:457;height:2" coordorigin="270,120" coordsize="457,2">
              <v:shape style="position:absolute;left:270;top:120;width:457;height:2" coordorigin="270,120" coordsize="457,0" path="m270,120l726,120e" filled="false" stroked="true" strokeweight="2.2pt" strokecolor="#231f20">
                <v:path arrowok="t"/>
              </v:shape>
            </v:group>
            <v:group style="position:absolute;left:705;top:141;width:2;height:373" coordorigin="705,141" coordsize="2,373">
              <v:shape style="position:absolute;left:705;top:141;width:2;height:373" coordorigin="705,141" coordsize="0,373" path="m705,141l705,514e" filled="false" stroked="true" strokeweight="2.19pt" strokecolor="#231f20">
                <v:path arrowok="t"/>
              </v:shape>
            </v:group>
            <v:group style="position:absolute;left:409;top:173;width:180;height:244" coordorigin="409,173" coordsize="180,244">
              <v:shape style="position:absolute;left:409;top:173;width:180;height:244" coordorigin="409,173" coordsize="180,244" path="m439,361l443,379,453,394,470,407,493,416,512,416,530,410,537,405,500,405,483,403,481,394,550,394,556,385,557,383,511,383,487,382,471,376,463,376,448,373,446,361,439,361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50,395l521,395,521,399,515,402,500,405,537,405,546,399,550,395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50,394l481,394,494,397,509,395,521,395,550,395,550,394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47,357l493,357,514,359,531,367,529,378,511,383,557,383,560,375,547,375,540,366,547,358,547,357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488,324l473,324,480,331,468,342,457,352,455,360,463,376,471,376,468,375,469,359,483,358,493,357,547,357,539,344,525,336,525,336,503,336,498,335,489,335,486,328,488,324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58,351l555,366,547,375,560,375,562,369,558,351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80,312l503,312,506,313,509,321,513,327,512,336,503,336,525,336,521,320,581,320,580,312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494,335l489,335,498,335,494,335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468,330l438,330,448,333,468,331,468,330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434,269l427,281,432,290,432,291,430,302,423,309,417,323,428,331,438,330,468,330,473,324,488,324,490,320,492,314,497,314,503,312,580,312,579,310,575,308,463,308,446,307,441,303,437,288,437,288,446,271,440,271,434,269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81,320l521,320,527,329,544,331,571,329,582,325,581,320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497,314l492,314,497,314,497,314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29,271l467,271,478,273,482,282,482,290,478,300,463,308,575,308,575,308,575,308,540,308,524,300,519,294,516,282,520,275,529,271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68,270l529,270,548,273,561,286,555,304,540,308,575,308,569,297,570,287,571,276,568,270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89,259l572,259,582,268,578,285,578,301,584,298,587,288,589,266,589,259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496,173l435,191,410,239,409,252,409,258,409,268,412,287,415,299,422,291,418,275,418,273,420,258,562,258,562,258,589,258,589,244,554,186,517,175,496,173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60,260l439,260,442,265,440,271,529,271,529,270,568,270,568,270,560,269,557,262,560,260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62,258l420,258,425,259,425,264,428,267,434,268,439,260,560,260,562,258xe" filled="true" fillcolor="#231f20" stroked="false">
                <v:path arrowok="t"/>
                <v:fill type="solid"/>
              </v:shape>
              <v:shape style="position:absolute;left:409;top:173;width:180;height:244" coordorigin="409,173" coordsize="180,244" path="m589,258l562,258,565,266,574,264,572,259,589,259,589,258xe" filled="true" fillcolor="#231f20" stroked="false">
                <v:path arrowok="t"/>
                <v:fill type="solid"/>
              </v:shape>
            </v:group>
            <v:group style="position:absolute;left:586;top:242;width:87;height:90" coordorigin="586,242" coordsize="87,90">
              <v:shape style="position:absolute;left:586;top:242;width:87;height:90" coordorigin="586,242" coordsize="87,90" path="m620,242l608,248,602,263,604,283,600,290,589,292,587,301,587,304,589,307,589,318,586,324,586,332,592,329,609,318,627,310,637,307,662,307,672,294,670,277,665,269,651,269,639,257,635,248,620,242xe" filled="true" fillcolor="#231f20" stroked="false">
                <v:path arrowok="t"/>
                <v:fill type="solid"/>
              </v:shape>
              <v:shape style="position:absolute;left:586;top:242;width:87;height:90" coordorigin="586,242" coordsize="87,90" path="m662,307l637,307,643,311,660,308,662,307xe" filled="true" fillcolor="#231f20" stroked="false">
                <v:path arrowok="t"/>
                <v:fill type="solid"/>
              </v:shape>
            </v:group>
            <v:group style="position:absolute;left:322;top:240;width:93;height:92" coordorigin="322,240" coordsize="93,92">
              <v:shape style="position:absolute;left:322;top:240;width:93;height:92" coordorigin="322,240" coordsize="93,92" path="m411,308l366,308,370,309,379,313,397,322,414,332,414,322,411,310,411,308xe" filled="true" fillcolor="#231f20" stroked="false">
                <v:path arrowok="t"/>
                <v:fill type="solid"/>
              </v:shape>
              <v:shape style="position:absolute;left:322;top:240;width:93;height:92" coordorigin="322,240" coordsize="93,92" path="m373,240l360,250,352,265,345,273,326,273,322,298,332,310,351,314,357,309,366,308,411,308,413,300,409,294,395,288,392,273,345,273,326,271,393,271,395,267,393,254,386,244,373,240xe" filled="true" fillcolor="#231f20" stroked="false">
                <v:path arrowok="t"/>
                <v:fill type="solid"/>
              </v:shape>
            </v:group>
            <v:group style="position:absolute;left:477;top:364;width:7;height:11" coordorigin="477,364" coordsize="7,11">
              <v:shape style="position:absolute;left:477;top:364;width:7;height:11" coordorigin="477,364" coordsize="7,11" path="m479,364l477,368,478,372,478,375,483,374,481,368,479,364xe" filled="true" fillcolor="#231f20" stroked="false">
                <v:path arrowok="t"/>
                <v:fill type="solid"/>
              </v:shape>
            </v:group>
            <v:group style="position:absolute;left:520;top:365;width:7;height:11" coordorigin="520,365" coordsize="7,11">
              <v:shape style="position:absolute;left:520;top:365;width:7;height:11" coordorigin="520,365" coordsize="7,11" path="m526,365l523,365,523,368,520,375,524,375,526,374,526,365xe" filled="true" fillcolor="#231f20" stroked="false">
                <v:path arrowok="t"/>
                <v:fill type="solid"/>
              </v:shape>
            </v:group>
            <v:group style="position:absolute;left:483;top:365;width:6;height:10" coordorigin="483,365" coordsize="6,10">
              <v:shape style="position:absolute;left:483;top:365;width:6;height:10" coordorigin="483,365" coordsize="6,10" path="m485,365l483,367,483,373,486,375,488,372,486,370,487,366,486,366,485,365xe" filled="true" fillcolor="#231f20" stroked="false">
                <v:path arrowok="t"/>
                <v:fill type="solid"/>
              </v:shape>
            </v:group>
            <v:group style="position:absolute;left:489;top:367;width:25;height:11" coordorigin="489,367" coordsize="25,11">
              <v:shape style="position:absolute;left:489;top:367;width:25;height:11" coordorigin="489,367" coordsize="25,11" path="m514,372l508,372,510,372,510,375,509,377,512,377,514,376,514,372xe" filled="true" fillcolor="#231f20" stroked="false">
                <v:path arrowok="t"/>
                <v:fill type="solid"/>
              </v:shape>
              <v:shape style="position:absolute;left:489;top:367;width:25;height:11" coordorigin="489,367" coordsize="25,11" path="m491,367l491,370,489,375,490,377,495,375,509,375,509,374,500,374,494,372,494,370,493,369,493,367,491,367xe" filled="true" fillcolor="#231f20" stroked="false">
                <v:path arrowok="t"/>
                <v:fill type="solid"/>
              </v:shape>
              <v:shape style="position:absolute;left:489;top:367;width:25;height:11" coordorigin="489,367" coordsize="25,11" path="m509,375l495,375,501,376,508,376,509,375xe" filled="true" fillcolor="#231f20" stroked="false">
                <v:path arrowok="t"/>
                <v:fill type="solid"/>
              </v:shape>
              <v:shape style="position:absolute;left:489;top:367;width:25;height:11" coordorigin="489,367" coordsize="25,11" path="m506,368l500,374,509,374,508,372,514,372,514,371,509,371,506,368xe" filled="true" fillcolor="#231f20" stroked="false">
                <v:path arrowok="t"/>
                <v:fill type="solid"/>
              </v:shape>
              <v:shape style="position:absolute;left:489;top:367;width:25;height:11" coordorigin="489,367" coordsize="25,11" path="m514,367l511,367,511,370,511,371,509,371,514,371,514,367xe" filled="true" fillcolor="#231f20" stroked="false">
                <v:path arrowok="t"/>
                <v:fill type="solid"/>
              </v:shape>
            </v:group>
            <v:group style="position:absolute;left:551;top:387;width:100;height:86" coordorigin="551,387" coordsize="100,86">
              <v:shape style="position:absolute;left:551;top:387;width:100;height:86" coordorigin="551,387" coordsize="100,86" path="m562,387l560,398,555,406,551,413,556,418,559,420,568,426,578,430,581,440,578,448,580,463,588,472,609,473,615,458,627,444,645,442,650,417,640,406,617,406,598,405,580,396,562,387xe" filled="true" fillcolor="#231f20" stroked="false">
                <v:path arrowok="t"/>
                <v:fill type="solid"/>
              </v:shape>
              <v:shape style="position:absolute;left:551;top:387;width:100;height:86" coordorigin="551,387" coordsize="100,86" path="m622,401l617,406,640,406,638,404,622,401xe" filled="true" fillcolor="#231f20" stroked="false">
                <v:path arrowok="t"/>
                <v:fill type="solid"/>
              </v:shape>
            </v:group>
            <v:group style="position:absolute;left:366;top:391;width:94;height:82" coordorigin="366,391" coordsize="94,82">
              <v:shape style="position:absolute;left:366;top:391;width:94;height:82" coordorigin="366,391" coordsize="94,82" path="m395,403l384,404,369,414,366,433,369,443,383,444,392,451,403,466,423,472,433,456,435,434,442,427,454,425,460,416,451,408,418,408,400,407,395,403xe" filled="true" fillcolor="#231f20" stroked="false">
                <v:path arrowok="t"/>
                <v:fill type="solid"/>
              </v:shape>
              <v:shape style="position:absolute;left:366;top:391;width:94;height:82" coordorigin="366,391" coordsize="94,82" path="m437,391l428,394,418,408,451,408,446,398,437,391xe" filled="true" fillcolor="#231f20" stroked="false">
                <v:path arrowok="t"/>
                <v:fill type="solid"/>
              </v:shape>
              <v:shape style="position:absolute;left:0;top:0;width:9000;height:681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Some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materials,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when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burning,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may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produce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toxic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gases.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4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Types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fire</w:t>
      </w:r>
      <w:r>
        <w:rPr>
          <w:color w:val="231F20"/>
          <w:spacing w:val="-2"/>
        </w:rPr>
        <w:t> </w:t>
      </w:r>
      <w:r>
        <w:rPr>
          <w:color w:val="231F20"/>
        </w:rPr>
        <w:t>extinguishers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colours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0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markings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them.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Although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one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fire,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none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successfully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situations.</w:t>
      </w:r>
      <w:r>
        <w:rPr/>
      </w:r>
    </w:p>
    <w:p>
      <w:pPr>
        <w:spacing w:after="0" w:line="272" w:lineRule="auto"/>
        <w:jc w:val="left"/>
        <w:sectPr>
          <w:headerReference w:type="default" r:id="rId42"/>
          <w:headerReference w:type="even" r:id="rId43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120" w:right="136" w:firstLine="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workplace.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manufacturer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operating</w:t>
      </w:r>
      <w:r>
        <w:rPr>
          <w:color w:val="231F20"/>
          <w:spacing w:val="3"/>
        </w:rPr>
        <w:t> </w:t>
      </w:r>
      <w:r>
        <w:rPr>
          <w:color w:val="231F20"/>
        </w:rPr>
        <w:t>procedure,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best</w:t>
      </w:r>
      <w:r>
        <w:rPr>
          <w:color w:val="231F20"/>
          <w:spacing w:val="110"/>
        </w:rPr>
        <w:t> </w:t>
      </w:r>
      <w:r>
        <w:rPr>
          <w:color w:val="231F20"/>
          <w:spacing w:val="1"/>
        </w:rPr>
        <w:t>thing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carefully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markings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tell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79.05pt;mso-position-horizontal-relative:char;mso-position-vertical-relative:line" coordorigin="0,0" coordsize="9000,1581">
            <v:group style="position:absolute;left:0;top:0;width:9000;height:1581" coordorigin="0,0" coordsize="9000,1581">
              <v:shape style="position:absolute;left:0;top:0;width:9000;height:1581" coordorigin="0,0" coordsize="9000,1581" path="m0,0l9000,0,9000,1581,0,1581,0,0xe" filled="true" fillcolor="#d1d3d4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true" fillcolor="#ffffff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false" stroked="true" strokeweight=".419pt" strokecolor="#231f20">
                <v:path arrowok="t"/>
              </v:shape>
            </v:group>
            <v:group style="position:absolute;left:271;top:671;width:453;height:2" coordorigin="271,671" coordsize="453,2">
              <v:shape style="position:absolute;left:271;top:671;width:453;height:2" coordorigin="271,671" coordsize="453,0" path="m271,671l723,671e" filled="false" stroked="true" strokeweight="2.2pt" strokecolor="#231f20">
                <v:path arrowok="t"/>
              </v:shape>
            </v:group>
            <v:group style="position:absolute;left:292;top:282;width:2;height:368" coordorigin="292,282" coordsize="2,368">
              <v:shape style="position:absolute;left:292;top:282;width:2;height:368" coordorigin="292,282" coordsize="0,368" path="m292,282l292,650e" filled="false" stroked="true" strokeweight="2.174pt" strokecolor="#231f20">
                <v:path arrowok="t"/>
              </v:shape>
            </v:group>
            <v:group style="position:absolute;left:271;top:261;width:453;height:2" coordorigin="271,261" coordsize="453,2">
              <v:shape style="position:absolute;left:271;top:261;width:453;height:2" coordorigin="271,261" coordsize="453,0" path="m271,261l723,261e" filled="false" stroked="true" strokeweight="2.2pt" strokecolor="#231f20">
                <v:path arrowok="t"/>
              </v:shape>
            </v:group>
            <v:group style="position:absolute;left:703;top:282;width:2;height:370" coordorigin="703,282" coordsize="2,370">
              <v:shape style="position:absolute;left:703;top:282;width:2;height:370" coordorigin="703,282" coordsize="0,370" path="m703,282l703,651e" filled="false" stroked="true" strokeweight="2.174pt" strokecolor="#231f20">
                <v:path arrowok="t"/>
              </v:shape>
            </v:group>
            <v:group style="position:absolute;left:385;top:145;width:408;height:450" coordorigin="385,145" coordsize="408,450">
              <v:shape style="position:absolute;left:385;top:145;width:408;height:450" coordorigin="385,145" coordsize="408,450" path="m461,461l401,486,385,520,387,539,425,588,461,594,483,589,497,581,511,566,525,544,527,525,524,504,515,489,501,475,478,463,461,461xe" filled="true" fillcolor="#231f20" stroked="false">
                <v:path arrowok="t"/>
                <v:fill type="solid"/>
              </v:shape>
              <v:shape style="position:absolute;left:385;top:145;width:408;height:450" coordorigin="385,145" coordsize="408,450" path="m668,145l614,175,570,236,529,302,500,355,471,414,476,430,491,442,500,446,509,450,520,456,538,460,555,455,571,442,580,433,593,418,648,363,693,323,741,284,758,271,771,261,789,244,793,232,792,220,728,161,686,146,668,145xe" filled="true" fillcolor="#231f20" stroked="false">
                <v:path arrowok="t"/>
                <v:fill type="solid"/>
              </v:shape>
              <v:shape style="position:absolute;left:0;top:0;width:9000;height:1581" type="#_x0000_t202" filled="false" stroked="false">
                <v:textbox inset="0,0,0,0">
                  <w:txbxContent>
                    <w:p>
                      <w:pPr>
                        <w:tabs>
                          <w:tab w:pos="7209" w:val="left" w:leader="none"/>
                        </w:tabs>
                        <w:spacing w:line="272" w:lineRule="auto" w:before="186"/>
                        <w:ind w:left="1080" w:right="414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you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wrong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type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fire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extinguisher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wrong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class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fire,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you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can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make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matters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worse.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It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therefore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very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important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understand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four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different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fire classifications and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visually recognize the identifi</w:t>
                        <w:tab/>
                        <w:t>tion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symbols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fire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extinguisher.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12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Class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fire</w:t>
      </w:r>
      <w:r>
        <w:rPr>
          <w:color w:val="231F20"/>
          <w:spacing w:val="-2"/>
        </w:rPr>
        <w:t> </w:t>
      </w:r>
      <w:r>
        <w:rPr>
          <w:color w:val="231F20"/>
        </w:rPr>
        <w:t>extinguishers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6" w:firstLine="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ignition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use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water,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foaming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multi-purpose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water-based</w:t>
      </w:r>
      <w:r>
        <w:rPr>
          <w:color w:val="231F20"/>
          <w:spacing w:val="7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pressurized,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gravity-fed,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pumped.</w:t>
      </w:r>
      <w:r>
        <w:rPr/>
      </w:r>
    </w:p>
    <w:p>
      <w:pPr>
        <w:spacing w:line="240" w:lineRule="auto" w:before="1"/>
        <w:rPr>
          <w:rFonts w:ascii="Myriad Pro" w:hAnsi="Myriad Pro" w:cs="Myriad Pro" w:eastAsia="Myriad Pro"/>
          <w:sz w:val="11"/>
          <w:szCs w:val="11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11"/>
          <w:szCs w:val="11"/>
        </w:rPr>
        <w:sectPr>
          <w:pgSz w:w="12240" w:h="15840"/>
          <w:pgMar w:header="647" w:footer="464" w:top="840" w:bottom="660" w:left="500" w:right="1500"/>
        </w:sectPr>
      </w:pPr>
    </w:p>
    <w:p>
      <w:pPr>
        <w:spacing w:before="68"/>
        <w:ind w:left="0" w:right="0" w:firstLine="0"/>
        <w:jc w:val="right"/>
        <w:rPr>
          <w:rFonts w:ascii="Myriad Pro" w:hAnsi="Myriad Pro" w:cs="Myriad Pro" w:eastAsia="Myriad Pro"/>
          <w:sz w:val="20"/>
          <w:szCs w:val="20"/>
        </w:rPr>
      </w:pPr>
      <w:r>
        <w:rPr/>
        <w:pict>
          <v:shape style="position:absolute;margin-left:153.150497pt;margin-top:9.970322pt;width:93.1533pt;height:185.8876pt;mso-position-horizontal-relative:page;mso-position-vertical-relative:paragraph;z-index:-62296" type="#_x0000_t75" stroked="false">
            <v:imagedata r:id="rId47" o:title=""/>
          </v:shape>
        </w:pict>
      </w:r>
      <w:r>
        <w:rPr>
          <w:rFonts w:ascii="Myriad Pro"/>
          <w:color w:val="231F20"/>
          <w:sz w:val="20"/>
        </w:rPr>
        <w:t>Locking pin</w:t>
      </w:r>
      <w:r>
        <w:rPr>
          <w:rFonts w:ascii="Myriad Pro"/>
          <w:sz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  <w:r>
        <w:rPr/>
        <w:br w:type="column"/>
      </w:r>
      <w:r>
        <w:rPr>
          <w:rFonts w:ascii="Myriad Pro"/>
          <w:sz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8"/>
        <w:rPr>
          <w:rFonts w:ascii="Myriad Pro" w:hAnsi="Myriad Pro" w:cs="Myriad Pro" w:eastAsia="Myriad Pro"/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Gauge</w:t>
      </w:r>
      <w:r>
        <w:rPr>
          <w:rFonts w:ascii="Myriad Pro"/>
          <w:sz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  <w:r>
        <w:rPr/>
        <w:br w:type="column"/>
      </w:r>
      <w:r>
        <w:rPr>
          <w:rFonts w:ascii="Myriad Pro"/>
          <w:sz w:val="20"/>
        </w:rPr>
      </w:r>
    </w:p>
    <w:p>
      <w:pPr>
        <w:spacing w:line="450" w:lineRule="auto" w:before="163"/>
        <w:ind w:left="1721" w:right="110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/>
        <w:pict>
          <v:group style="position:absolute;margin-left:277.72229pt;margin-top:.677519pt;width:83.65pt;height:183.2pt;mso-position-horizontal-relative:page;mso-position-vertical-relative:paragraph;z-index:1864" coordorigin="5554,14" coordsize="1673,3664">
            <v:group style="position:absolute;left:6105;top:24;width:858;height:682" coordorigin="6105,24" coordsize="858,682">
              <v:shape style="position:absolute;left:6105;top:24;width:858;height:682" coordorigin="6105,24" coordsize="858,682" path="m6416,694l6364,694,6425,705,6416,694xe" filled="true" fillcolor="#010202" stroked="false">
                <v:path arrowok="t"/>
                <v:fill type="solid"/>
              </v:shape>
              <v:shape style="position:absolute;left:6105;top:24;width:858;height:682" coordorigin="6105,24" coordsize="858,682" path="m6410,544l6222,544,6222,592,6252,619,6240,658,6215,694,6416,694,6395,663,6387,611,6410,592,6410,544xe" filled="true" fillcolor="#010202" stroked="false">
                <v:path arrowok="t"/>
                <v:fill type="solid"/>
              </v:shape>
              <v:shape style="position:absolute;left:6105;top:24;width:858;height:682" coordorigin="6105,24" coordsize="858,682" path="m6119,435l6105,473,6105,514,6119,552,6222,544,6410,544,6425,512,6425,473,6410,439,6224,439,6119,435xe" filled="true" fillcolor="#010202" stroked="false">
                <v:path arrowok="t"/>
                <v:fill type="solid"/>
              </v:shape>
              <v:shape style="position:absolute;left:6105;top:24;width:858;height:682" coordorigin="6105,24" coordsize="858,682" path="m6935,409l6827,409,6870,417,6899,446,6919,469,6945,472,6962,469,6948,438,6935,410,6935,409xe" filled="true" fillcolor="#010202" stroked="false">
                <v:path arrowok="t"/>
                <v:fill type="solid"/>
              </v:shape>
              <v:shape style="position:absolute;left:6105;top:24;width:858;height:682" coordorigin="6105,24" coordsize="858,682" path="m6236,302l6224,310,6210,339,6224,381,6245,406,6224,439,6410,439,6408,435,6377,404,6403,380,6447,367,6552,367,6574,353,6903,353,6898,345,6885,329,6870,315,6857,305,6377,305,6378,304,6254,304,6236,302xe" filled="true" fillcolor="#010202" stroked="false">
                <v:path arrowok="t"/>
                <v:fill type="solid"/>
              </v:shape>
              <v:shape style="position:absolute;left:6105;top:24;width:858;height:682" coordorigin="6105,24" coordsize="858,682" path="m6914,371l6713,371,6756,381,6777,401,6787,415,6827,409,6935,409,6923,386,6914,371xe" filled="true" fillcolor="#010202" stroked="false">
                <v:path arrowok="t"/>
                <v:fill type="solid"/>
              </v:shape>
              <v:shape style="position:absolute;left:6105;top:24;width:858;height:682" coordorigin="6105,24" coordsize="858,682" path="m6903,353l6621,353,6640,372,6660,389,6713,371,6914,371,6910,364,6903,353xe" filled="true" fillcolor="#010202" stroked="false">
                <v:path arrowok="t"/>
                <v:fill type="solid"/>
              </v:shape>
              <v:shape style="position:absolute;left:6105;top:24;width:858;height:682" coordorigin="6105,24" coordsize="858,682" path="m6552,367l6487,367,6519,388,6552,367xe" filled="true" fillcolor="#010202" stroked="false">
                <v:path arrowok="t"/>
                <v:fill type="solid"/>
              </v:shape>
              <v:shape style="position:absolute;left:6105;top:24;width:858;height:682" coordorigin="6105,24" coordsize="858,682" path="m6735,277l6660,279,6566,286,6377,305,6857,305,6792,282,6735,277xe" filled="true" fillcolor="#010202" stroked="false">
                <v:path arrowok="t"/>
                <v:fill type="solid"/>
              </v:shape>
              <v:shape style="position:absolute;left:6105;top:24;width:858;height:682" coordorigin="6105,24" coordsize="858,682" path="m6773,24l6696,35,6587,57,6507,77,6447,100,6383,146,6335,199,6270,282,6254,304,6378,304,6391,285,6402,266,6425,253,6473,249,6487,227,6521,187,6621,124,6687,92,6742,70,6797,57,6807,45,6773,24xe" filled="true" fillcolor="#010202" stroked="false">
                <v:path arrowok="t"/>
                <v:fill type="solid"/>
              </v:shape>
            </v:group>
            <v:group style="position:absolute;left:5672;top:2550;width:133;height:124" coordorigin="5672,2550" coordsize="133,124">
              <v:shape style="position:absolute;left:5672;top:2550;width:133;height:124" coordorigin="5672,2550" coordsize="133,124" path="m5698,2550l5672,2644,5774,2674,5805,2579,5698,2550xe" filled="true" fillcolor="#020302" stroked="false">
                <v:path arrowok="t"/>
                <v:fill type="solid"/>
              </v:shape>
            </v:group>
            <v:group style="position:absolute;left:5852;top:1481;width:936;height:2188" coordorigin="5852,1481" coordsize="936,2188">
              <v:shape style="position:absolute;left:5852;top:1481;width:936;height:2188" coordorigin="5852,1481" coordsize="936,2188" path="m6507,3666l6267,3666,6402,3669,6430,3669,6459,3668,6489,3667,6507,3666xe" filled="true" fillcolor="#d1d3d4" stroked="false">
                <v:path arrowok="t"/>
                <v:fill type="solid"/>
              </v:shape>
              <v:shape style="position:absolute;left:5852;top:1481;width:936;height:2188" coordorigin="5852,1481" coordsize="936,2188" path="m6787,1481l5852,1481,5852,3594,5884,3650,5956,3666,6039,3668,6507,3666,6579,3661,6667,3646,6744,3620,6787,3595,6787,1481xe" filled="true" fillcolor="#d1d3d4" stroked="false">
                <v:path arrowok="t"/>
                <v:fill type="solid"/>
              </v:shape>
            </v:group>
            <v:group style="position:absolute;left:6213;top:694;width:205;height:2839" coordorigin="6213,694" coordsize="205,2839">
              <v:shape style="position:absolute;left:6213;top:694;width:205;height:2839" coordorigin="6213,694" coordsize="205,2839" path="m6418,694l6213,694,6215,770,6252,796,6252,3295,6223,3327,6219,3491,6263,3531,6343,3532,6388,3519,6409,3498,6414,3327,6377,3294,6377,796,6415,770,6418,694xe" filled="true" fillcolor="#a7a9ac" stroked="false">
                <v:path arrowok="t"/>
                <v:fill type="solid"/>
              </v:shape>
            </v:group>
            <v:group style="position:absolute;left:5852;top:694;width:936;height:2974" coordorigin="5852,694" coordsize="936,2974">
              <v:shape style="position:absolute;left:5852;top:694;width:936;height:2974" coordorigin="5852,694" coordsize="936,2974" path="m5852,3594l5852,1094,5853,1061,5864,997,5883,938,5912,883,5948,833,5992,790,6041,753,6096,725,6156,705,6219,695,6252,694,6387,694,6452,699,6514,714,6571,738,6624,771,6670,811,6710,857,6743,910,6767,967,6782,1029,6787,1094,6787,3595,6787,3594,6735,3627,6675,3641,6596,3653,6534,3659,6467,3663,6395,3666,6319,3667,6281,3667,6207,3665,6137,3661,6073,3656,5989,3645,5922,3632,5865,3611,5852,3594,5852,3594xe" filled="false" stroked="true" strokeweight="1pt" strokecolor="#020302">
                <v:path arrowok="t"/>
              </v:shape>
            </v:group>
            <v:group style="position:absolute;left:6377;top:796;width:2;height:2500" coordorigin="6377,796" coordsize="2,2500">
              <v:shape style="position:absolute;left:6377;top:796;width:2;height:2500" coordorigin="6377,796" coordsize="0,2500" path="m6377,796l6377,3295e" filled="false" stroked="true" strokeweight="1pt" strokecolor="#020302">
                <v:path arrowok="t"/>
              </v:shape>
            </v:group>
            <v:group style="position:absolute;left:6252;top:796;width:2;height:2500" coordorigin="6252,796" coordsize="2,2500">
              <v:shape style="position:absolute;left:6252;top:796;width:2;height:2500" coordorigin="6252,796" coordsize="0,2500" path="m6252,3295l6252,796e" filled="false" stroked="true" strokeweight="1pt" strokecolor="#020302">
                <v:path arrowok="t"/>
              </v:shape>
            </v:group>
            <v:group style="position:absolute;left:6218;top:3294;width:195;height:240" coordorigin="6218,3294" coordsize="195,240">
              <v:shape style="position:absolute;left:6218;top:3294;width:195;height:240" coordorigin="6218,3294" coordsize="195,240" path="m6313,3319l6342,3316,6364,3309,6376,3299,6412,3325,6412,3485,6412,3507,6408,3522,6397,3530,6375,3533,6340,3534,6315,3534,6243,3520,6218,3325,6253,3294,6260,3305,6278,3314,6304,3319,6313,3319xe" filled="false" stroked="true" strokeweight="1pt" strokecolor="#020302">
                <v:path arrowok="t"/>
              </v:shape>
            </v:group>
            <v:group style="position:absolute;left:6219;top:3327;width:194;height:30" coordorigin="6219,3327" coordsize="194,30">
              <v:shape style="position:absolute;left:6219;top:3327;width:194;height:30" coordorigin="6219,3327" coordsize="194,30" path="m6412,3327l6348,3354,6318,3356,6287,3355,6260,3351,6239,3345,6225,3337,6219,3328e" filled="false" stroked="true" strokeweight=".5pt" strokecolor="#020302">
                <v:path arrowok="t"/>
              </v:shape>
            </v:group>
            <v:group style="position:absolute;left:6220;top:3310;width:42;height:92" coordorigin="6220,3310" coordsize="42,92">
              <v:shape style="position:absolute;left:6220;top:3310;width:42;height:92" coordorigin="6220,3310" coordsize="42,92" path="m6220,3401l6261,3310e" filled="false" stroked="true" strokeweight=".5pt" strokecolor="#020302">
                <v:path arrowok="t"/>
              </v:shape>
            </v:group>
            <v:group style="position:absolute;left:6223;top:3322;width:83;height:183" coordorigin="6223,3322" coordsize="83,183">
              <v:shape style="position:absolute;left:6223;top:3322;width:83;height:183" coordorigin="6223,3322" coordsize="83,183" path="m6223,3504l6305,3322e" filled="false" stroked="true" strokeweight=".5pt" strokecolor="#020302">
                <v:path arrowok="t"/>
              </v:shape>
            </v:group>
            <v:group style="position:absolute;left:6263;top:3317;width:95;height:212" coordorigin="6263,3317" coordsize="95,212">
              <v:shape style="position:absolute;left:6263;top:3317;width:95;height:212" coordorigin="6263,3317" coordsize="95,212" path="m6263,3528l6358,3317e" filled="false" stroked="true" strokeweight=".5pt" strokecolor="#020302">
                <v:path arrowok="t"/>
              </v:shape>
            </v:group>
            <v:group style="position:absolute;left:6310;top:3319;width:97;height:215" coordorigin="6310,3319" coordsize="97,215">
              <v:shape style="position:absolute;left:6310;top:3319;width:97;height:215" coordorigin="6310,3319" coordsize="97,215" path="m6310,3534l6406,3319e" filled="false" stroked="true" strokeweight=".5pt" strokecolor="#020302">
                <v:path arrowok="t"/>
              </v:shape>
            </v:group>
            <v:group style="position:absolute;left:6361;top:3419;width:51;height:113" coordorigin="6361,3419" coordsize="51,113">
              <v:shape style="position:absolute;left:6361;top:3419;width:51;height:113" coordorigin="6361,3419" coordsize="51,113" path="m6361,3532l6411,3419e" filled="false" stroked="true" strokeweight=".5pt" strokecolor="#020302">
                <v:path arrowok="t"/>
              </v:shape>
            </v:group>
            <v:group style="position:absolute;left:6367;top:3311;width:42;height:92" coordorigin="6367,3311" coordsize="42,92">
              <v:shape style="position:absolute;left:6367;top:3311;width:42;height:92" coordorigin="6367,3311" coordsize="42,92" path="m6409,3403l6367,3311e" filled="false" stroked="true" strokeweight=".5pt" strokecolor="#020302">
                <v:path arrowok="t"/>
              </v:shape>
            </v:group>
            <v:group style="position:absolute;left:6322;top:3322;width:83;height:184" coordorigin="6322,3322" coordsize="83,184">
              <v:shape style="position:absolute;left:6322;top:3322;width:83;height:184" coordorigin="6322,3322" coordsize="83,184" path="m6405,3505l6322,3322e" filled="false" stroked="true" strokeweight=".5pt" strokecolor="#020302">
                <v:path arrowok="t"/>
              </v:shape>
            </v:group>
            <v:group style="position:absolute;left:6269;top:3314;width:98;height:218" coordorigin="6269,3314" coordsize="98,218">
              <v:shape style="position:absolute;left:6269;top:3314;width:98;height:218" coordorigin="6269,3314" coordsize="98,218" path="m6367,3531l6269,3314e" filled="false" stroked="true" strokeweight=".5pt" strokecolor="#020302">
                <v:path arrowok="t"/>
              </v:shape>
            </v:group>
            <v:group style="position:absolute;left:6223;top:3324;width:96;height:213" coordorigin="6223,3324" coordsize="96,213">
              <v:shape style="position:absolute;left:6223;top:3324;width:96;height:213" coordorigin="6223,3324" coordsize="96,213" path="m6319,3536l6223,3324e" filled="false" stroked="true" strokeweight=".5pt" strokecolor="#020302">
                <v:path arrowok="t"/>
              </v:shape>
            </v:group>
            <v:group style="position:absolute;left:6223;top:3434;width:45;height:99" coordorigin="6223,3434" coordsize="45,99">
              <v:shape style="position:absolute;left:6223;top:3434;width:45;height:99" coordorigin="6223,3434" coordsize="45,99" path="m6267,3532l6223,3434e" filled="false" stroked="true" strokeweight=".5pt" strokecolor="#020302">
                <v:path arrowok="t"/>
              </v:shape>
            </v:group>
            <v:group style="position:absolute;left:6215;top:694;width:200;height:110" coordorigin="6215,694" coordsize="200,110">
              <v:shape style="position:absolute;left:6215;top:694;width:200;height:110" coordorigin="6215,694" coordsize="200,110" path="m6415,694l6415,770,6410,780,6398,789,6378,796,6353,801,6323,803,6292,802,6264,798,6242,793,6226,785,6217,777,6215,694e" filled="false" stroked="true" strokeweight="1pt" strokecolor="#020302">
                <v:path arrowok="t"/>
              </v:shape>
            </v:group>
            <v:group style="position:absolute;left:6210;top:386;width:215;height:213" coordorigin="6210,386" coordsize="215,213">
              <v:shape style="position:absolute;left:6210;top:386;width:215;height:213" coordorigin="6210,386" coordsize="215,213" path="m6425,493l6405,555,6353,594,6331,599,6305,598,6244,570,6213,517,6210,496,6212,472,6244,415,6301,386,6327,388,6389,415,6422,467,6425,493xe" filled="false" stroked="true" strokeweight="1pt" strokecolor="#020302">
                <v:path arrowok="t"/>
              </v:shape>
            </v:group>
            <v:group style="position:absolute;left:6241;top:418;width:155;height:153" coordorigin="6241,418" coordsize="155,153">
              <v:shape style="position:absolute;left:6241;top:418;width:155;height:153" coordorigin="6241,418" coordsize="155,153" path="m6317,570l6259,543,6241,504,6243,478,6251,456,6263,439,6279,426,6298,418,6326,419,6382,451,6395,487,6392,511,6352,562,6317,570xe" filled="false" stroked="true" strokeweight=".5pt" strokecolor="#020302">
                <v:path arrowok="t"/>
              </v:shape>
            </v:group>
            <v:group style="position:absolute;left:6297;top:417;width:39;height:81" coordorigin="6297,417" coordsize="39,81">
              <v:shape style="position:absolute;left:6297;top:417;width:39;height:81" coordorigin="6297,417" coordsize="39,81" path="m6297,418l6316,498,6335,417e" filled="false" stroked="true" strokeweight=".5pt" strokecolor="#020302">
                <v:path arrowok="t"/>
              </v:shape>
            </v:group>
            <v:group style="position:absolute;left:6213;top:544;width:32;height:150" coordorigin="6213,544" coordsize="32,150">
              <v:shape style="position:absolute;left:6213;top:544;width:32;height:150" coordorigin="6213,544" coordsize="32,150" path="m6213,694l6235,673,6243,659,6245,643,6245,611,6222,592,6222,544e" filled="false" stroked="true" strokeweight="1pt" strokecolor="#020302">
                <v:path arrowok="t"/>
              </v:shape>
            </v:group>
            <v:group style="position:absolute;left:6387;top:544;width:32;height:150" coordorigin="6387,544" coordsize="32,150">
              <v:shape style="position:absolute;left:6387;top:544;width:32;height:150" coordorigin="6387,544" coordsize="32,150" path="m6418,694l6397,673,6389,659,6387,643,6387,611,6410,592,6410,544e" filled="false" stroked="true" strokeweight="1pt" strokecolor="#020302">
                <v:path arrowok="t"/>
              </v:shape>
            </v:group>
            <v:group style="position:absolute;left:6201;top:268;width:759;height:203" coordorigin="6201,268" coordsize="759,203">
              <v:shape style="position:absolute;left:6201;top:268;width:759;height:203" coordorigin="6201,268" coordsize="759,203" path="m6377,404l6416,354,6436,344,6448,345,6461,350,6477,359,6497,373,6515,368,6533,363,6549,358,6564,355,6580,353,6595,353,6611,357,6628,365,6646,377,6665,374,6684,371,6701,369,6718,369,6735,372,6751,378,6766,389,6781,406,6799,406,6867,420,6903,450,6924,466,6945,470,6960,469,6948,436,6926,380,6890,319,6839,282,6759,268,6724,268,6684,269,6586,278,6461,293,6388,303,6307,314,6275,308,6254,302,6245,298,6220,307,6206,314,6201,324,6205,340,6216,363,6233,395,6245,406,6251,408e" filled="false" stroked="true" strokeweight="1pt" strokecolor="#020302">
                <v:path arrowok="t"/>
              </v:shape>
            </v:group>
            <v:group style="position:absolute;left:6254;top:24;width:554;height:281" coordorigin="6254,24" coordsize="554,281">
              <v:shape style="position:absolute;left:6254;top:24;width:554;height:281" coordorigin="6254,24" coordsize="554,281" path="m6254,304l6302,249,6356,199,6424,147,6479,114,6540,83,6610,57,6687,37,6773,24,6784,28,6795,34,6804,41,6807,47,6803,54,6789,59,6774,62,6757,67,6696,89,6629,120,6565,156,6515,193,6479,241,6470,250,6459,254,6447,254,6435,252,6423,253,6411,257,6396,274,6387,291e" filled="false" stroked="true" strokeweight="1pt" strokecolor="#020302">
                <v:path arrowok="t"/>
              </v:shape>
            </v:group>
            <v:group style="position:absolute;left:6253;top:339;width:28;height:28" coordorigin="6253,339" coordsize="28,28">
              <v:shape style="position:absolute;left:6253;top:339;width:28;height:28" coordorigin="6253,339" coordsize="28,28" path="m6280,353l6280,361,6274,367,6266,367,6259,367,6253,361,6253,353,6253,345,6259,339,6266,339,6274,339,6280,345,6280,353xe" filled="false" stroked="true" strokeweight="1pt" strokecolor="#020302">
                <v:path arrowok="t"/>
              </v:shape>
            </v:group>
            <v:group style="position:absolute;left:6104;top:435;width:121;height:117" coordorigin="6104,435" coordsize="121,117">
              <v:shape style="position:absolute;left:6104;top:435;width:121;height:117" coordorigin="6104,435" coordsize="121,117" path="m6224,552l6119,552,6112,544,6106,523,6104,494,6106,465,6111,444,6119,435,6224,435e" filled="false" stroked="true" strokeweight="1pt" strokecolor="#020302">
                <v:path arrowok="t"/>
              </v:shape>
            </v:group>
            <v:group style="position:absolute;left:5554;top:2648;width:220;height:416" coordorigin="5554,2648" coordsize="220,416">
              <v:shape style="position:absolute;left:5554;top:2648;width:220;height:416" coordorigin="5554,2648" coordsize="220,416" path="m5675,2648l5554,3028,5690,3064,5774,2674,5675,2648xe" filled="true" fillcolor="#020302" stroked="false">
                <v:path arrowok="t"/>
                <v:fill type="solid"/>
              </v:shape>
            </v:group>
            <v:group style="position:absolute;left:5698;top:493;width:404;height:2071" coordorigin="5698,493" coordsize="404,2071">
              <v:shape style="position:absolute;left:5698;top:493;width:404;height:2071" coordorigin="5698,493" coordsize="404,2071" path="m6102,493l6026,521,5968,558,5906,615,5842,694,5785,797,5760,858,5738,927,5720,1003,5707,1086,5700,1178,5698,1278,5704,1387,5717,1505,5731,1608,5743,1702,5753,1789,5762,1870,5769,1943,5775,2011,5779,2073,5784,2181,5785,2229,5784,2273,5781,2350,5774,2417,5765,2478,5753,2535,5747,2564e" filled="false" stroked="true" strokeweight="5pt" strokecolor="#020302">
                <v:path arrowok="t"/>
              </v:shape>
            </v:group>
            <v:group style="position:absolute;left:5672;top:2550;width:133;height:124" coordorigin="5672,2550" coordsize="133,124">
              <v:shape style="position:absolute;left:5672;top:2550;width:133;height:124" coordorigin="5672,2550" coordsize="133,124" path="m5779,2673l5672,2644,5698,2550,5805,2579,5779,2673xe" filled="false" stroked="true" strokeweight="1pt" strokecolor="#020302">
                <v:path arrowok="t"/>
              </v:shape>
            </v:group>
            <v:group style="position:absolute;left:6701;top:749;width:508;height:226" coordorigin="6701,749" coordsize="508,226">
              <v:shape style="position:absolute;left:6701;top:749;width:508;height:226" coordorigin="6701,749" coordsize="508,226" path="m7208,749l7079,749,6701,974e" filled="false" stroked="true" strokeweight=".5pt" strokecolor="#231f20">
                <v:path arrowok="t"/>
              </v:shape>
            </v:group>
            <v:group style="position:absolute;left:6626;top:940;width:108;height:81" coordorigin="6626,940" coordsize="108,81">
              <v:shape style="position:absolute;left:6626;top:940;width:108;height:81" coordorigin="6626,940" coordsize="108,81" path="m6704,940l6626,1021,6733,990,6704,940xe" filled="true" fillcolor="#231f20" stroked="false">
                <v:path arrowok="t"/>
                <v:fill type="solid"/>
              </v:shape>
            </v:group>
            <v:group style="position:absolute;left:6401;top:1842;width:808;height:379" coordorigin="6401,1842" coordsize="808,379">
              <v:shape style="position:absolute;left:6401;top:1842;width:808;height:379" coordorigin="6401,1842" coordsize="808,379" path="m7208,1842l7079,1842,6401,2220e" filled="false" stroked="true" strokeweight=".5pt" strokecolor="#231f20">
                <v:path arrowok="t"/>
              </v:shape>
            </v:group>
            <v:group style="position:absolute;left:6324;top:2187;width:109;height:79" coordorigin="6324,2187" coordsize="109,79">
              <v:shape style="position:absolute;left:6324;top:2187;width:109;height:79" coordorigin="6324,2187" coordsize="109,79" path="m6404,2187l6324,2265,6433,2237,6404,2187xe" filled="true" fillcolor="#231f20" stroked="false">
                <v:path arrowok="t"/>
                <v:fill type="solid"/>
              </v:shape>
            </v:group>
            <v:group style="position:absolute;left:6500;top:2960;width:709;height:337" coordorigin="6500,2960" coordsize="709,337">
              <v:shape style="position:absolute;left:6500;top:2960;width:709;height:337" coordorigin="6500,2960" coordsize="709,337" path="m7208,2960l7079,2960,6500,3297e" filled="false" stroked="true" strokeweight=".5pt" strokecolor="#231f20">
                <v:path arrowok="t"/>
              </v:shape>
            </v:group>
            <v:group style="position:absolute;left:6424;top:3263;width:109;height:80" coordorigin="6424,3263" coordsize="109,80">
              <v:shape style="position:absolute;left:6424;top:3263;width:109;height:80" coordorigin="6424,3263" coordsize="109,80" path="m6503,3263l6424,3343,6532,3313,6503,3263xe" filled="true" fillcolor="#231f20" stroked="false">
                <v:path arrowok="t"/>
                <v:fill type="solid"/>
              </v:shape>
            </v:group>
            <v:group style="position:absolute;left:6701;top:1210;width:508;height:226" coordorigin="6701,1210" coordsize="508,226">
              <v:shape style="position:absolute;left:6701;top:1210;width:508;height:226" coordorigin="6701,1210" coordsize="508,226" path="m7208,1210l7079,1210,6701,1436e" filled="false" stroked="true" strokeweight=".5pt" strokecolor="#231f20">
                <v:path arrowok="t"/>
              </v:shape>
            </v:group>
            <v:group style="position:absolute;left:6626;top:1402;width:108;height:81" coordorigin="6626,1402" coordsize="108,81">
              <v:shape style="position:absolute;left:6626;top:1402;width:108;height:81" coordorigin="6626,1402" coordsize="108,81" path="m6704,1402l6626,1482,6733,1451,6704,1402xe" filled="true" fillcolor="#231f20" stroked="false">
                <v:path arrowok="t"/>
                <v:fill type="solid"/>
              </v:shape>
            </v:group>
            <v:group style="position:absolute;left:6874;top:131;width:349;height:167" coordorigin="6874,131" coordsize="349,167">
              <v:shape style="position:absolute;left:6874;top:131;width:349;height:167" coordorigin="6874,131" coordsize="349,167" path="m7222,298l7068,298,6874,131e" filled="false" stroked="true" strokeweight=".5pt" strokecolor="#231f20">
                <v:path arrowok="t"/>
              </v:shape>
            </v:group>
            <v:group style="position:absolute;left:6806;top:75;width:102;height:93" coordorigin="6806,75" coordsize="102,93">
              <v:shape style="position:absolute;left:6806;top:75;width:102;height:93" coordorigin="6806,75" coordsize="102,93" path="m6806,75l6870,167,6907,123,6806,7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/>
          <w:color w:val="231F20"/>
          <w:spacing w:val="-1"/>
          <w:sz w:val="20"/>
        </w:rPr>
        <w:t>Operating</w:t>
      </w:r>
      <w:r>
        <w:rPr>
          <w:rFonts w:ascii="Myriad Pro"/>
          <w:color w:val="231F20"/>
          <w:sz w:val="20"/>
        </w:rPr>
        <w:t> or </w:t>
      </w: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lever</w:t>
      </w:r>
      <w:r>
        <w:rPr>
          <w:rFonts w:ascii="Myriad Pro"/>
          <w:color w:val="231F20"/>
          <w:spacing w:val="3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z w:val="20"/>
        </w:rPr>
        <w:t> gas</w:t>
      </w:r>
      <w:r>
        <w:rPr>
          <w:rFonts w:ascii="Myriad Pro"/>
          <w:sz w:val="20"/>
        </w:rPr>
      </w:r>
    </w:p>
    <w:p>
      <w:pPr>
        <w:spacing w:after="0" w:line="450" w:lineRule="auto"/>
        <w:jc w:val="left"/>
        <w:rPr>
          <w:rFonts w:ascii="Myriad Pro" w:hAnsi="Myriad Pro" w:cs="Myriad Pro" w:eastAsia="Myriad Pro"/>
          <w:sz w:val="20"/>
          <w:szCs w:val="20"/>
        </w:rPr>
        <w:sectPr>
          <w:type w:val="continuous"/>
          <w:pgSz w:w="12240" w:h="15840"/>
          <w:pgMar w:top="1500" w:bottom="280" w:left="500" w:right="1500"/>
          <w:cols w:num="3" w:equalWidth="0">
            <w:col w:w="3099" w:space="40"/>
            <w:col w:w="1869" w:space="40"/>
            <w:col w:w="5192"/>
          </w:cols>
        </w:sectPr>
      </w:pPr>
    </w:p>
    <w:p>
      <w:pPr>
        <w:spacing w:before="45"/>
        <w:ind w:left="6769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2"/>
          <w:sz w:val="20"/>
        </w:rPr>
        <w:t>Water</w:t>
      </w:r>
      <w:r>
        <w:rPr>
          <w:rFonts w:ascii="Myriad Pro"/>
          <w:color w:val="231F20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level</w:t>
      </w:r>
      <w:r>
        <w:rPr>
          <w:rFonts w:ascii="Myriad Pro"/>
          <w:sz w:val="20"/>
        </w:rPr>
      </w:r>
    </w:p>
    <w:p>
      <w:pPr>
        <w:spacing w:line="240" w:lineRule="auto" w:before="12"/>
        <w:rPr>
          <w:rFonts w:ascii="Myriad Pro" w:hAnsi="Myriad Pro" w:cs="Myriad Pro" w:eastAsia="Myriad Pro"/>
          <w:sz w:val="26"/>
          <w:szCs w:val="26"/>
        </w:rPr>
      </w:pPr>
    </w:p>
    <w:p>
      <w:pPr>
        <w:spacing w:before="68"/>
        <w:ind w:left="6769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z w:val="20"/>
        </w:rPr>
        <w:t> tube</w:t>
      </w:r>
      <w:r>
        <w:rPr>
          <w:rFonts w:ascii="Myriad Pro"/>
          <w:sz w:val="20"/>
        </w:rPr>
      </w:r>
    </w:p>
    <w:p>
      <w:pPr>
        <w:spacing w:line="240" w:lineRule="auto" w:before="9"/>
        <w:rPr>
          <w:rFonts w:ascii="Myriad Pro" w:hAnsi="Myriad Pro" w:cs="Myriad Pro" w:eastAsia="Myriad Pro"/>
          <w:sz w:val="28"/>
          <w:szCs w:val="28"/>
        </w:rPr>
      </w:pPr>
    </w:p>
    <w:p>
      <w:pPr>
        <w:spacing w:before="68"/>
        <w:ind w:left="1973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Nozzle</w:t>
      </w:r>
      <w:r>
        <w:rPr>
          <w:rFonts w:ascii="Myriad Pro"/>
          <w:sz w:val="20"/>
        </w:rPr>
      </w:r>
    </w:p>
    <w:p>
      <w:pPr>
        <w:spacing w:line="240" w:lineRule="auto" w:before="1"/>
        <w:rPr>
          <w:rFonts w:ascii="Myriad Pro" w:hAnsi="Myriad Pro" w:cs="Myriad Pro" w:eastAsia="Myriad Pro"/>
          <w:sz w:val="13"/>
          <w:szCs w:val="13"/>
        </w:rPr>
      </w:pPr>
    </w:p>
    <w:p>
      <w:pPr>
        <w:spacing w:before="68"/>
        <w:ind w:left="6769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Strainer</w:t>
      </w:r>
      <w:r>
        <w:rPr>
          <w:rFonts w:ascii="Myriad Pro"/>
          <w:sz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"/>
        <w:rPr>
          <w:rFonts w:ascii="Myriad Pro" w:hAnsi="Myriad Pro" w:cs="Myriad Pro" w:eastAsia="Myriad Pro"/>
          <w:sz w:val="16"/>
          <w:szCs w:val="16"/>
        </w:rPr>
      </w:pPr>
    </w:p>
    <w:p>
      <w:pPr>
        <w:spacing w:before="0"/>
        <w:ind w:left="1630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2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Pressurized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water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extinguisher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for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burning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wood,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paper,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textiles,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and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other types of Class A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fires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 w:before="0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Class</w:t>
      </w:r>
      <w:r>
        <w:rPr>
          <w:color w:val="231F20"/>
          <w:spacing w:val="-2"/>
        </w:rPr>
        <w:t> </w:t>
      </w:r>
      <w:r>
        <w:rPr>
          <w:color w:val="231F20"/>
        </w:rPr>
        <w:t>B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fire</w:t>
      </w:r>
      <w:r>
        <w:rPr>
          <w:color w:val="231F20"/>
          <w:spacing w:val="-2"/>
        </w:rPr>
        <w:t> </w:t>
      </w:r>
      <w:r>
        <w:rPr>
          <w:color w:val="231F20"/>
        </w:rPr>
        <w:t>extinguishers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62" w:firstLine="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> </w:t>
      </w:r>
      <w:r>
        <w:rPr>
          <w:color w:val="231F20"/>
        </w:rPr>
        <w:t>B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liquids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oils,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paints,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gasoline,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grease.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types,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foam,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dioxide</w:t>
      </w:r>
      <w:r>
        <w:rPr>
          <w:color w:val="231F20"/>
          <w:spacing w:val="62"/>
        </w:rPr>
        <w:t> </w:t>
      </w:r>
      <w:r>
        <w:rPr>
          <w:color w:val="231F20"/>
        </w:rPr>
        <w:t>(CO</w:t>
      </w:r>
      <w:r>
        <w:rPr>
          <w:color w:val="231F20"/>
          <w:position w:val="-6"/>
          <w:sz w:val="13"/>
        </w:rPr>
        <w:t>2</w:t>
      </w:r>
      <w:r>
        <w:rPr>
          <w:color w:val="231F20"/>
        </w:rPr>
        <w:t>),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ordinary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multi-purpose</w:t>
      </w:r>
      <w:r>
        <w:rPr>
          <w:color w:val="231F20"/>
          <w:spacing w:val="3"/>
        </w:rPr>
        <w:t> 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10"/>
          <w:szCs w:val="10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64.05pt;mso-position-horizontal-relative:char;mso-position-vertical-relative:line" coordorigin="0,0" coordsize="9000,1281">
            <v:group style="position:absolute;left:0;top:0;width:9000;height:1281" coordorigin="0,0" coordsize="9000,1281">
              <v:shape style="position:absolute;left:0;top:0;width:9000;height:1281" coordorigin="0,0" coordsize="9000,1281" path="m0,0l9000,0,9000,1281,0,1281,0,0xe" filled="true" fillcolor="#d1d3d4" stroked="false">
                <v:path arrowok="t"/>
                <v:fill type="solid"/>
              </v:shape>
            </v:group>
            <v:group style="position:absolute;left:295;top:265;width:420;height:414" coordorigin="295,265" coordsize="420,414">
              <v:shape style="position:absolute;left:295;top:265;width:420;height:414" coordorigin="295,265" coordsize="420,414" path="m714,678l295,678,295,265,714,265,714,678xe" filled="true" fillcolor="#ffffff" stroked="false">
                <v:path arrowok="t"/>
                <v:fill type="solid"/>
              </v:shape>
            </v:group>
            <v:group style="position:absolute;left:295;top:265;width:420;height:414" coordorigin="295,265" coordsize="420,414">
              <v:shape style="position:absolute;left:295;top:265;width:420;height:414" coordorigin="295,265" coordsize="420,414" path="m714,678l295,678,295,265,714,265,714,678xe" filled="false" stroked="true" strokeweight=".422pt" strokecolor="#231f20">
                <v:path arrowok="t"/>
              </v:shape>
            </v:group>
            <v:group style="position:absolute;left:279;top:677;width:448;height:2" coordorigin="279,677" coordsize="448,2">
              <v:shape style="position:absolute;left:279;top:677;width:448;height:2" coordorigin="279,677" coordsize="448,0" path="m279,677l726,677e" filled="false" stroked="true" strokeweight="2.0pt" strokecolor="#231f20">
                <v:path arrowok="t"/>
              </v:shape>
            </v:group>
            <v:group style="position:absolute;left:300;top:286;width:2;height:372" coordorigin="300,286" coordsize="2,372">
              <v:shape style="position:absolute;left:300;top:286;width:2;height:372" coordorigin="300,286" coordsize="0,372" path="m300,286l300,658e" filled="false" stroked="true" strokeweight="2.19pt" strokecolor="#231f20">
                <v:path arrowok="t"/>
              </v:shape>
            </v:group>
            <v:group style="position:absolute;left:279;top:265;width:448;height:2" coordorigin="279,265" coordsize="448,2">
              <v:shape style="position:absolute;left:279;top:265;width:448;height:2" coordorigin="279,265" coordsize="448,0" path="m279,265l726,265e" filled="false" stroked="true" strokeweight="2.2pt" strokecolor="#231f20">
                <v:path arrowok="t"/>
              </v:shape>
            </v:group>
            <v:group style="position:absolute;left:710;top:286;width:2;height:373" coordorigin="710,286" coordsize="2,373">
              <v:shape style="position:absolute;left:710;top:286;width:2;height:373" coordorigin="710,286" coordsize="0,373" path="m710,286l710,658e" filled="false" stroked="true" strokeweight="1.746pt" strokecolor="#231f20">
                <v:path arrowok="t"/>
              </v:shape>
            </v:group>
            <v:group style="position:absolute;left:342;top:302;width:333;height:341" coordorigin="342,302" coordsize="333,341">
              <v:shape style="position:absolute;left:342;top:302;width:333;height:341" coordorigin="342,302" coordsize="333,341" path="m364,456l360,475,354,493,348,509,343,528,343,531,342,544,342,552,347,570,388,619,453,642,473,639,483,622,471,618,456,617,446,613,446,601,467,598,483,598,470,588,456,577,455,576,411,576,390,568,374,556,364,539,361,518,368,504,376,489,381,476,379,464,364,456xe" filled="true" fillcolor="#231f20" stroked="false">
                <v:path arrowok="t"/>
                <v:fill type="solid"/>
              </v:shape>
              <v:shape style="position:absolute;left:342;top:302;width:333;height:341" coordorigin="342,302" coordsize="333,341" path="m639,513l582,513,583,535,576,552,563,565,549,575,535,585,526,596,548,598,568,605,558,612,545,616,536,621,538,636,556,640,574,640,635,607,666,565,591,565,604,553,621,541,635,527,639,513xe" filled="true" fillcolor="#231f20" stroked="false">
                <v:path arrowok="t"/>
                <v:fill type="solid"/>
              </v:shape>
              <v:shape style="position:absolute;left:342;top:302;width:333;height:341" coordorigin="342,302" coordsize="333,341" path="m483,598l467,598,483,599,483,598xe" filled="true" fillcolor="#231f20" stroked="false">
                <v:path arrowok="t"/>
                <v:fill type="solid"/>
              </v:shape>
              <v:shape style="position:absolute;left:342;top:302;width:333;height:341" coordorigin="342,302" coordsize="333,341" path="m441,386l421,451,410,466,399,480,390,496,384,512,383,531,395,548,407,562,411,576,455,576,445,564,440,549,440,548,444,528,501,528,501,519,501,511,475,511,455,502,449,493,449,492,447,481,448,468,451,454,455,440,458,426,459,413,458,402,452,393,441,386xe" filled="true" fillcolor="#231f20" stroked="false">
                <v:path arrowok="t"/>
                <v:fill type="solid"/>
              </v:shape>
              <v:shape style="position:absolute;left:342;top:302;width:333;height:341" coordorigin="342,302" coordsize="333,341" path="m667,506l642,506,644,525,644,527,639,543,628,556,612,564,591,565,666,565,667,563,675,546,673,525,667,507,667,506xe" filled="true" fillcolor="#231f20" stroked="false">
                <v:path arrowok="t"/>
                <v:fill type="solid"/>
              </v:shape>
              <v:shape style="position:absolute;left:342;top:302;width:333;height:341" coordorigin="342,302" coordsize="333,341" path="m501,528l444,528,454,544,475,555,488,551,496,544,500,533,501,528xe" filled="true" fillcolor="#231f20" stroked="false">
                <v:path arrowok="t"/>
                <v:fill type="solid"/>
              </v:shape>
              <v:shape style="position:absolute;left:342;top:302;width:333;height:341" coordorigin="342,302" coordsize="333,341" path="m555,436l508,436,515,454,519,473,519,496,517,526,517,539,517,550,537,549,555,542,567,534,569,515,582,513,639,513,642,506,667,506,663,497,640,497,633,486,562,486,542,485,550,468,556,445,555,436xe" filled="true" fillcolor="#231f20" stroked="false">
                <v:path arrowok="t"/>
                <v:fill type="solid"/>
              </v:shape>
              <v:shape style="position:absolute;left:342;top:302;width:333;height:341" coordorigin="342,302" coordsize="333,341" path="m512,302l509,316,504,335,496,352,488,369,480,385,474,402,469,421,466,441,468,464,468,464,475,481,479,503,478,505,475,511,501,511,500,505,499,489,497,476,498,460,501,447,508,436,555,436,553,426,547,408,539,390,531,372,522,354,516,337,512,319,512,302xe" filled="true" fillcolor="#231f20" stroked="false">
                <v:path arrowok="t"/>
                <v:fill type="solid"/>
              </v:shape>
              <v:shape style="position:absolute;left:342;top:302;width:333;height:341" coordorigin="342,302" coordsize="333,341" path="m647,458l642,480,640,497,663,497,652,476,647,458xe" filled="true" fillcolor="#231f20" stroked="false">
                <v:path arrowok="t"/>
                <v:fill type="solid"/>
              </v:shape>
              <v:shape style="position:absolute;left:342;top:302;width:333;height:341" coordorigin="342,302" coordsize="333,341" path="m588,342l578,355,567,369,560,386,559,412,567,430,573,456,573,458,571,475,562,486,633,486,630,480,618,464,605,449,592,434,580,418,571,399,582,387,593,375,600,364,600,353,588,342xe" filled="true" fillcolor="#231f20" stroked="false">
                <v:path arrowok="t"/>
                <v:fill type="solid"/>
              </v:shape>
            </v:group>
            <v:group style="position:absolute;left:429;top:321;width:35;height:45" coordorigin="429,321" coordsize="35,45">
              <v:shape style="position:absolute;left:429;top:321;width:35;height:45" coordorigin="429,321" coordsize="35,45" path="m436,321l429,332,429,346,438,358,451,365,464,365,455,351,444,337,436,321xe" filled="true" fillcolor="#231f20" stroked="false">
                <v:path arrowok="t"/>
                <v:fill type="solid"/>
              </v:shape>
            </v:group>
            <v:group style="position:absolute;left:376;top:376;width:43;height:61" coordorigin="376,376" coordsize="43,61">
              <v:shape style="position:absolute;left:376;top:376;width:43;height:61" coordorigin="376,376" coordsize="43,61" path="m386,376l377,377,376,385,377,408,388,422,403,430,418,436,418,423,410,411,398,400,387,387,383,382,386,376xe" filled="true" fillcolor="#231f20" stroked="false">
                <v:path arrowok="t"/>
                <v:fill type="solid"/>
              </v:shape>
            </v:group>
            <v:group style="position:absolute;left:622;top:384;width:34;height:67" coordorigin="622,384" coordsize="34,67">
              <v:shape style="position:absolute;left:622;top:384;width:34;height:67" coordorigin="622,384" coordsize="34,67" path="m644,384l644,388,638,403,629,416,622,429,622,441,634,451,641,437,649,423,656,409,656,396,644,384xe" filled="true" fillcolor="#231f20" stroked="false">
                <v:path arrowok="t"/>
                <v:fill type="solid"/>
              </v:shape>
              <v:shape style="position:absolute;left:0;top:0;width:9000;height:12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215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Never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water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extinguish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flammable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liquid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fires.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"/>
                          <w:sz w:val="22"/>
                        </w:rPr>
                        <w:t>Water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extremely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8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ineffective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extinguishing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this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type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fire,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you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"/>
                          <w:sz w:val="22"/>
                        </w:rPr>
                        <w:t>may,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fact,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spread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fire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7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you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try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water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it.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"/>
        <w:rPr>
          <w:rFonts w:ascii="Myriad Pro" w:hAnsi="Myriad Pro" w:cs="Myriad Pro" w:eastAsia="Myriad Pro"/>
          <w:sz w:val="21"/>
          <w:szCs w:val="21"/>
        </w:rPr>
      </w:pPr>
    </w:p>
    <w:p>
      <w:pPr>
        <w:spacing w:line="20" w:lineRule="atLeast"/>
        <w:ind w:left="102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after="0" w:line="20" w:lineRule="atLeast"/>
        <w:rPr>
          <w:rFonts w:ascii="Myriad Pro" w:hAnsi="Myriad Pro" w:cs="Myriad Pro" w:eastAsia="Myriad Pro"/>
          <w:sz w:val="2"/>
          <w:szCs w:val="2"/>
        </w:rPr>
        <w:sectPr>
          <w:type w:val="continuous"/>
          <w:pgSz w:w="12240" w:h="15840"/>
          <w:pgMar w:top="1500" w:bottom="28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bookmarkStart w:name="_bookmark5" w:id="6"/>
      <w:bookmarkEnd w:id="6"/>
      <w:r>
        <w:rPr>
          <w:b w:val="0"/>
        </w:rPr>
      </w:r>
      <w:r>
        <w:rPr>
          <w:color w:val="231F20"/>
          <w:spacing w:val="-1"/>
        </w:rPr>
        <w:t>Class</w:t>
      </w:r>
      <w:r>
        <w:rPr>
          <w:color w:val="231F20"/>
          <w:spacing w:val="-2"/>
        </w:rPr>
        <w:t> </w:t>
      </w:r>
      <w:r>
        <w:rPr>
          <w:color w:val="231F20"/>
        </w:rPr>
        <w:t>C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fire</w:t>
      </w:r>
      <w:r>
        <w:rPr>
          <w:color w:val="231F20"/>
          <w:spacing w:val="-2"/>
        </w:rPr>
        <w:t> </w:t>
      </w:r>
      <w:r>
        <w:rPr>
          <w:color w:val="231F20"/>
        </w:rPr>
        <w:t>extinguishers</w:t>
      </w:r>
      <w:r>
        <w:rPr>
          <w:b w:val="0"/>
        </w:rPr>
      </w:r>
    </w:p>
    <w:p>
      <w:pPr>
        <w:pStyle w:val="BodyText"/>
        <w:spacing w:line="252" w:lineRule="auto" w:before="16"/>
        <w:ind w:left="120" w:right="534" w:firstLine="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energized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use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carbon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dioxide</w:t>
      </w:r>
      <w:r>
        <w:rPr>
          <w:color w:val="231F20"/>
          <w:spacing w:val="4"/>
        </w:rPr>
        <w:t> </w:t>
      </w:r>
      <w:r>
        <w:rPr>
          <w:color w:val="231F20"/>
        </w:rPr>
        <w:t>(CO</w:t>
      </w:r>
      <w:r>
        <w:rPr>
          <w:color w:val="231F20"/>
          <w:position w:val="-6"/>
          <w:sz w:val="13"/>
        </w:rPr>
        <w:t>2</w:t>
      </w:r>
      <w:r>
        <w:rPr>
          <w:color w:val="231F20"/>
        </w:rPr>
        <w:t>),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ordinary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multi-purpose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 </w:t>
      </w:r>
      <w:r>
        <w:rPr>
          <w:color w:val="231F20"/>
          <w:spacing w:val="1"/>
        </w:rPr>
        <w:t>chemicals.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dioxide</w:t>
      </w:r>
      <w:r>
        <w:rPr>
          <w:color w:val="231F20"/>
          <w:spacing w:val="78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preferable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sensitive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computer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</w:t>
      </w:r>
      <w:r>
        <w:rPr/>
      </w:r>
    </w:p>
    <w:p>
      <w:pPr>
        <w:pStyle w:val="BodyText"/>
        <w:spacing w:line="240" w:lineRule="auto" w:before="25"/>
        <w:ind w:left="120" w:right="0" w:firstLine="0"/>
        <w:jc w:val="left"/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> </w:t>
      </w:r>
      <w:r>
        <w:rPr>
          <w:color w:val="231F20"/>
        </w:rPr>
        <w:t>leave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harmful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residue.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17"/>
          <w:szCs w:val="17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64.05pt;mso-position-horizontal-relative:char;mso-position-vertical-relative:line" coordorigin="0,0" coordsize="9000,1281">
            <v:group style="position:absolute;left:0;top:0;width:9000;height:1281" coordorigin="0,0" coordsize="9000,1281">
              <v:shape style="position:absolute;left:0;top:0;width:9000;height:1281" coordorigin="0,0" coordsize="9000,1281" path="m0,0l9000,0,9000,1281,0,1281,0,0xe" filled="true" fillcolor="#d1d3d4" stroked="false">
                <v:path arrowok="t"/>
                <v:fill type="solid"/>
              </v:shape>
            </v:group>
            <v:group style="position:absolute;left:302;top:265;width:387;height:399" coordorigin="302,265" coordsize="387,399">
              <v:shape style="position:absolute;left:302;top:265;width:387;height:399" coordorigin="302,265" coordsize="387,399" path="m688,664l302,664,302,265,688,265,688,664xe" filled="true" fillcolor="#ffffff" stroked="false">
                <v:path arrowok="t"/>
                <v:fill type="solid"/>
              </v:shape>
            </v:group>
            <v:group style="position:absolute;left:270;top:675;width:457;height:2" coordorigin="270,675" coordsize="457,2">
              <v:shape style="position:absolute;left:270;top:675;width:457;height:2" coordorigin="270,675" coordsize="457,0" path="m270,675l726,675e" filled="false" stroked="true" strokeweight="2.2pt" strokecolor="#231f20">
                <v:path arrowok="t"/>
              </v:shape>
            </v:group>
            <v:group style="position:absolute;left:291;top:280;width:2;height:374" coordorigin="291,280" coordsize="2,374">
              <v:shape style="position:absolute;left:291;top:280;width:2;height:374" coordorigin="291,280" coordsize="0,374" path="m291,280l291,654e" filled="false" stroked="true" strokeweight="2.192pt" strokecolor="#231f20">
                <v:path arrowok="t"/>
              </v:shape>
            </v:group>
            <v:group style="position:absolute;left:270;top:259;width:457;height:2" coordorigin="270,259" coordsize="457,2">
              <v:shape style="position:absolute;left:270;top:259;width:457;height:2" coordorigin="270,259" coordsize="457,0" path="m270,259l726,259e" filled="false" stroked="true" strokeweight="2.2pt" strokecolor="#231f20">
                <v:path arrowok="t"/>
              </v:shape>
            </v:group>
            <v:group style="position:absolute;left:705;top:281;width:2;height:373" coordorigin="705,281" coordsize="2,373">
              <v:shape style="position:absolute;left:705;top:281;width:2;height:373" coordorigin="705,281" coordsize="0,373" path="m705,281l705,654e" filled="false" stroked="true" strokeweight="2.19pt" strokecolor="#231f20">
                <v:path arrowok="t"/>
              </v:shape>
            </v:group>
            <v:group style="position:absolute;left:361;top:292;width:291;height:337" coordorigin="361,292" coordsize="291,337">
              <v:shape style="position:absolute;left:361;top:292;width:291;height:337" coordorigin="361,292" coordsize="291,337" path="m491,294l437,294,361,474,485,474,458,629,521,553,498,553,544,450,425,450,491,294xe" filled="true" fillcolor="#020303" stroked="false">
                <v:path arrowok="t"/>
                <v:fill type="solid"/>
              </v:shape>
              <v:shape style="position:absolute;left:361;top:292;width:291;height:337" coordorigin="361,292" coordsize="291,337" path="m576,292l525,292,473,427,600,427,498,553,521,553,651,397,536,397,576,292xe" filled="true" fillcolor="#020303" stroked="false">
                <v:path arrowok="t"/>
                <v:fill type="solid"/>
              </v:shape>
              <v:shape style="position:absolute;left:361;top:292;width:291;height:337" coordorigin="361,292" coordsize="291,337" path="m652,396l536,397,651,397,652,396xe" filled="true" fillcolor="#020303" stroked="false">
                <v:path arrowok="t"/>
                <v:fill type="solid"/>
              </v:shape>
            </v:group>
            <v:group style="position:absolute;left:361;top:292;width:291;height:337" coordorigin="361,292" coordsize="291,337">
              <v:shape style="position:absolute;left:361;top:292;width:291;height:337" coordorigin="361,292" coordsize="291,337" path="m437,294l491,294,425,450,544,450,498,553,600,427,473,427,525,292,576,292,536,397,652,396,458,629,485,474,361,474,437,294xe" filled="false" stroked="true" strokeweight=".422pt" strokecolor="#020303">
                <v:path arrowok="t"/>
              </v:shape>
              <v:shape style="position:absolute;left:0;top:0;width:9000;height:12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389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Never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water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any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other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agent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that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capable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conducting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electricity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extinguish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Class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C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fire.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Electrical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equipment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must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unplugged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and/or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de-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7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energized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before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using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water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extinguisher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it.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12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Class</w:t>
      </w:r>
      <w:r>
        <w:rPr>
          <w:color w:val="231F20"/>
          <w:spacing w:val="-2"/>
        </w:rPr>
        <w:t> </w:t>
      </w:r>
      <w:r>
        <w:rPr>
          <w:color w:val="231F20"/>
        </w:rPr>
        <w:t>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fire</w:t>
      </w:r>
      <w:r>
        <w:rPr>
          <w:color w:val="231F20"/>
          <w:spacing w:val="-2"/>
        </w:rPr>
        <w:t> </w:t>
      </w:r>
      <w:r>
        <w:rPr>
          <w:color w:val="231F20"/>
        </w:rPr>
        <w:t>extinguishers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84" w:firstLine="0"/>
        <w:jc w:val="left"/>
      </w:pP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-14"/>
        </w:rPr>
        <w:t> </w:t>
      </w:r>
      <w:r>
        <w:rPr>
          <w:color w:val="231F20"/>
        </w:rPr>
        <w:t>D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-14"/>
        </w:rPr>
        <w:t> </w:t>
      </w:r>
      <w:r>
        <w:rPr>
          <w:color w:val="231F20"/>
        </w:rPr>
        <w:t>you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-1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extinguishers.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However,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60"/>
          <w:w w:val="97"/>
        </w:rPr>
        <w:t> </w:t>
      </w:r>
      <w:r>
        <w:rPr>
          <w:color w:val="231F20"/>
          <w:spacing w:val="1"/>
        </w:rPr>
        <w:t>depends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burning.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extinguishing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66"/>
          <w:w w:val="97"/>
        </w:rPr>
        <w:t> </w:t>
      </w:r>
      <w:r>
        <w:rPr>
          <w:color w:val="231F20"/>
        </w:rPr>
        <w:t>graphite,</w:t>
      </w:r>
      <w:r>
        <w:rPr>
          <w:color w:val="231F20"/>
          <w:spacing w:val="-15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cast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iron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turnings,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-14"/>
        </w:rPr>
        <w:t> </w:t>
      </w:r>
      <w:r>
        <w:rPr>
          <w:color w:val="231F20"/>
        </w:rPr>
        <w:t>approved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compounds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graphite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base,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66"/>
          <w:w w:val="97"/>
        </w:rPr>
        <w:t> </w:t>
      </w:r>
      <w:r>
        <w:rPr>
          <w:color w:val="231F20"/>
          <w:spacing w:val="1"/>
        </w:rPr>
        <w:t>substance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chloride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base.</w:t>
      </w:r>
      <w:r>
        <w:rPr>
          <w:color w:val="231F20"/>
          <w:spacing w:val="-17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-12"/>
        </w:rPr>
        <w:t> </w:t>
      </w:r>
      <w:r>
        <w:rPr>
          <w:color w:val="231F20"/>
          <w:spacing w:val="2"/>
        </w:rPr>
        <w:t>trying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suppress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-12"/>
        </w:rPr>
        <w:t> </w:t>
      </w:r>
      <w:r>
        <w:rPr>
          <w:color w:val="231F20"/>
        </w:rPr>
        <w:t>D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initial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stage,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localize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4"/>
          <w:w w:val="97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-16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scraping</w:t>
      </w:r>
      <w:r>
        <w:rPr>
          <w:color w:val="231F20"/>
          <w:spacing w:val="-16"/>
        </w:rPr>
        <w:t> </w:t>
      </w:r>
      <w:r>
        <w:rPr>
          <w:color w:val="231F20"/>
        </w:rPr>
        <w:t>away</w:t>
      </w:r>
      <w:r>
        <w:rPr>
          <w:color w:val="231F20"/>
          <w:spacing w:val="-15"/>
        </w:rPr>
        <w:t> </w:t>
      </w:r>
      <w:r>
        <w:rPr>
          <w:color w:val="231F20"/>
        </w:rPr>
        <w:t>any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adjacent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chips.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smothering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applied</w:t>
      </w:r>
      <w:r>
        <w:rPr>
          <w:color w:val="231F20"/>
          <w:spacing w:val="72"/>
          <w:w w:val="97"/>
        </w:rPr>
        <w:t> </w:t>
      </w:r>
      <w:r>
        <w:rPr>
          <w:color w:val="231F20"/>
          <w:spacing w:val="1"/>
        </w:rPr>
        <w:t>gently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avoid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scattering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fire.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forms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air-excluding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crust</w:t>
      </w:r>
      <w:r>
        <w:rPr>
          <w:color w:val="231F20"/>
          <w:spacing w:val="-15"/>
        </w:rPr>
        <w:t> </w:t>
      </w:r>
      <w:r>
        <w:rPr>
          <w:color w:val="231F20"/>
        </w:rPr>
        <w:t>over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burning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metal.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146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4009743" cy="2657475"/>
            <wp:effectExtent l="0" t="0" r="0" b="0"/>
            <wp:docPr id="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74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8"/>
        <w:ind w:left="2348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3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Extinguishing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powder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applied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by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shovel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or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scoop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10"/>
        <w:rPr>
          <w:rFonts w:ascii="Myriad Pro" w:hAnsi="Myriad Pro" w:cs="Myriad Pro" w:eastAsia="Myriad Pro"/>
          <w:sz w:val="25"/>
          <w:szCs w:val="25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49.05pt;mso-position-horizontal-relative:char;mso-position-vertical-relative:line" coordorigin="0,0" coordsize="9000,981">
            <v:group style="position:absolute;left:0;top:0;width:9000;height:981" coordorigin="0,0" coordsize="9000,981">
              <v:shape style="position:absolute;left:0;top:0;width:9000;height:981" coordorigin="0,0" coordsize="9000,981" path="m0,0l9000,0,9000,981,0,981,0,0xe" filled="true" fillcolor="#d1d3d4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true" fillcolor="#ffffff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false" stroked="true" strokeweight=".419pt" strokecolor="#231f20">
                <v:path arrowok="t"/>
              </v:shape>
            </v:group>
            <v:group style="position:absolute;left:271;top:672;width:453;height:2" coordorigin="271,672" coordsize="453,2">
              <v:shape style="position:absolute;left:271;top:672;width:453;height:2" coordorigin="271,672" coordsize="453,0" path="m271,672l723,672e" filled="false" stroked="true" strokeweight="2.2pt" strokecolor="#231f20">
                <v:path arrowok="t"/>
              </v:shape>
            </v:group>
            <v:group style="position:absolute;left:292;top:281;width:2;height:370" coordorigin="292,281" coordsize="2,370">
              <v:shape style="position:absolute;left:292;top:281;width:2;height:370" coordorigin="292,281" coordsize="0,370" path="m292,281l292,651e" filled="false" stroked="true" strokeweight="2.174pt" strokecolor="#231f20">
                <v:path arrowok="t"/>
              </v:shape>
            </v:group>
            <v:group style="position:absolute;left:271;top:260;width:453;height:2" coordorigin="271,260" coordsize="453,2">
              <v:shape style="position:absolute;left:271;top:260;width:453;height:2" coordorigin="271,260" coordsize="453,0" path="m271,260l723,260e" filled="false" stroked="true" strokeweight="2.2pt" strokecolor="#231f20">
                <v:path arrowok="t"/>
              </v:shape>
            </v:group>
            <v:group style="position:absolute;left:703;top:282;width:2;height:370" coordorigin="703,282" coordsize="2,370">
              <v:shape style="position:absolute;left:703;top:282;width:2;height:370" coordorigin="703,282" coordsize="0,370" path="m703,282l703,651e" filled="false" stroked="true" strokeweight="2.174pt" strokecolor="#231f20">
                <v:path arrowok="t"/>
              </v:shape>
            </v:group>
            <v:group style="position:absolute;left:385;top:145;width:408;height:450" coordorigin="385,145" coordsize="408,450">
              <v:shape style="position:absolute;left:385;top:145;width:408;height:450" coordorigin="385,145" coordsize="408,450" path="m461,461l401,486,385,520,387,539,425,588,461,594,483,589,497,581,511,566,525,544,527,525,524,504,515,489,501,475,478,463,461,461xe" filled="true" fillcolor="#231f20" stroked="false">
                <v:path arrowok="t"/>
                <v:fill type="solid"/>
              </v:shape>
              <v:shape style="position:absolute;left:385;top:145;width:408;height:450" coordorigin="385,145" coordsize="408,450" path="m668,145l614,175,570,236,529,302,500,355,471,414,476,430,491,442,500,446,509,450,520,456,538,460,555,455,571,442,580,433,593,418,648,363,693,323,741,284,758,271,771,261,789,244,793,232,792,220,728,161,686,146,668,145xe" filled="true" fillcolor="#231f20" stroked="false">
                <v:path arrowok="t"/>
                <v:fill type="solid"/>
              </v:shape>
              <v:shape style="position:absolute;left:0;top:0;width:9000;height:9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378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Under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no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circumstances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should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water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any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standard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fire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extinguisher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(of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6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pressurized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liquid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type)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combat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magnesium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fire.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4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r>
        <w:rPr>
          <w:color w:val="231F20"/>
        </w:rPr>
        <w:t>Multi-purpose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fire</w:t>
      </w:r>
      <w:r>
        <w:rPr>
          <w:color w:val="231F20"/>
          <w:spacing w:val="-3"/>
        </w:rPr>
        <w:t> </w:t>
      </w:r>
      <w:r>
        <w:rPr>
          <w:color w:val="231F20"/>
        </w:rPr>
        <w:t>extinguishers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1"/>
        </w:rPr>
        <w:t>Manufacturers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single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extinguishers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intended</w:t>
      </w:r>
      <w:r>
        <w:rPr>
          <w:color w:val="231F20"/>
          <w:spacing w:val="-24"/>
        </w:rPr>
        <w:t> </w:t>
      </w:r>
      <w:r>
        <w:rPr>
          <w:color w:val="231F20"/>
        </w:rPr>
        <w:t>for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multiple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purposes.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-2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99"/>
          <w:w w:val="97"/>
        </w:rPr>
        <w:t> </w:t>
      </w:r>
      <w:r>
        <w:rPr>
          <w:color w:val="231F20"/>
        </w:rPr>
        <w:t>may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0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powders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suppress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B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C</w:t>
      </w:r>
      <w:r>
        <w:rPr>
          <w:color w:val="231F20"/>
          <w:spacing w:val="44"/>
          <w:w w:val="97"/>
        </w:rPr>
        <w:t> </w:t>
      </w:r>
      <w:r>
        <w:rPr>
          <w:color w:val="231F20"/>
        </w:rPr>
        <w:t>fires.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Carbon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dioxide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(CO</w:t>
      </w:r>
      <w:r>
        <w:rPr>
          <w:color w:val="231F20"/>
          <w:spacing w:val="-2"/>
          <w:position w:val="-6"/>
          <w:sz w:val="13"/>
        </w:rPr>
        <w:t>2</w:t>
      </w:r>
      <w:r>
        <w:rPr>
          <w:color w:val="231F20"/>
          <w:spacing w:val="-2"/>
        </w:rPr>
        <w:t>)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extinguishers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labelled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fight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-14"/>
        </w:rPr>
        <w:t> </w:t>
      </w:r>
      <w:r>
        <w:rPr>
          <w:color w:val="231F20"/>
        </w:rPr>
        <w:t>B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C</w:t>
      </w:r>
      <w:r>
        <w:rPr>
          <w:color w:val="231F20"/>
          <w:spacing w:val="-13"/>
        </w:rPr>
        <w:t> </w:t>
      </w:r>
      <w:r>
        <w:rPr>
          <w:color w:val="231F20"/>
        </w:rPr>
        <w:t>fires.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</w:rPr>
        <w:t>D</w:t>
      </w:r>
      <w:r>
        <w:rPr>
          <w:color w:val="231F20"/>
          <w:spacing w:val="6"/>
        </w:rPr>
        <w:t>r</w:t>
      </w:r>
      <w:r>
        <w:rPr>
          <w:color w:val="231F20"/>
        </w:rPr>
        <w:t>y chemical </w:t>
      </w:r>
      <w:r>
        <w:rPr>
          <w:color w:val="231F20"/>
          <w:spacing w:val="-3"/>
        </w:rPr>
        <w:t>e</w:t>
      </w:r>
      <w:r>
        <w:rPr>
          <w:color w:val="231F20"/>
          <w:spacing w:val="3"/>
        </w:rPr>
        <w:t>x</w:t>
      </w:r>
      <w:r>
        <w:rPr>
          <w:color w:val="231F20"/>
        </w:rPr>
        <w:t>tinguishers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6" w:firstLine="0"/>
        <w:jc w:val="left"/>
      </w:pPr>
      <w:r>
        <w:rPr>
          <w:color w:val="231F20"/>
          <w:spacing w:val="3"/>
        </w:rPr>
        <w:t>Dry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filled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> </w:t>
      </w:r>
      <w:r>
        <w:rPr>
          <w:color w:val="231F20"/>
        </w:rPr>
        <w:t>foam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powder,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usually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sodium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bicarbonate</w:t>
      </w:r>
      <w:r>
        <w:rPr>
          <w:color w:val="231F20"/>
          <w:spacing w:val="80"/>
        </w:rPr>
        <w:t> </w:t>
      </w:r>
      <w:r>
        <w:rPr>
          <w:color w:val="231F20"/>
          <w:spacing w:val="2"/>
        </w:rPr>
        <w:t>(baking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soda)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potassium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bicarbonate,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nitrogen.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Baking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soda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decomposes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700°</w:t>
      </w:r>
      <w:r>
        <w:rPr>
          <w:color w:val="231F20"/>
          <w:spacing w:val="-15"/>
        </w:rPr>
        <w:t> </w:t>
      </w:r>
      <w:r>
        <w:rPr>
          <w:color w:val="231F20"/>
        </w:rPr>
        <w:t>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(1580°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F)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releases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dioxide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smothers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oxygen)</w:t>
      </w:r>
      <w:r>
        <w:rPr>
          <w:color w:val="231F20"/>
          <w:spacing w:val="92"/>
        </w:rPr>
        <w:t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decomposes.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120" w:right="466" w:firstLine="0"/>
        <w:jc w:val="left"/>
      </w:pPr>
      <w:r>
        <w:rPr>
          <w:color w:val="231F20"/>
          <w:spacing w:val="3"/>
        </w:rPr>
        <w:t>Dry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interrupt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reaction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coating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fuel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with</w:t>
      </w:r>
      <w:r>
        <w:rPr>
          <w:color w:val="231F20"/>
          <w:spacing w:val="64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thin</w:t>
      </w:r>
      <w:r>
        <w:rPr>
          <w:color w:val="231F20"/>
          <w:spacing w:val="-2"/>
        </w:rPr>
        <w:t> </w:t>
      </w:r>
      <w:r>
        <w:rPr>
          <w:color w:val="231F20"/>
        </w:rPr>
        <w:t>layer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powder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foam,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separating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fuel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surrounding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oxygen.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used</w:t>
      </w:r>
      <w:r>
        <w:rPr/>
      </w:r>
    </w:p>
    <w:p>
      <w:pPr>
        <w:pStyle w:val="BodyText"/>
        <w:spacing w:line="240" w:lineRule="auto" w:before="6"/>
        <w:ind w:left="1120" w:right="0" w:firstLine="0"/>
        <w:jc w:val="left"/>
      </w:pPr>
      <w:r>
        <w:rPr>
          <w:color w:val="231F20"/>
          <w:spacing w:val="1"/>
        </w:rPr>
        <w:t>indoors,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powder</w:t>
      </w:r>
      <w:r>
        <w:rPr>
          <w:color w:val="231F20"/>
          <w:spacing w:val="-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-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obscure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vision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goods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machinery.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25"/>
          <w:szCs w:val="25"/>
        </w:rPr>
      </w:pPr>
    </w:p>
    <w:p>
      <w:pPr>
        <w:pStyle w:val="BodyText"/>
        <w:spacing w:line="272" w:lineRule="auto" w:before="0"/>
        <w:ind w:left="1120" w:right="136" w:firstLine="0"/>
        <w:jc w:val="left"/>
      </w:pPr>
      <w:r>
        <w:rPr>
          <w:color w:val="231F20"/>
          <w:spacing w:val="3"/>
        </w:rPr>
        <w:t>Dry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B,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>
          <w:color w:val="231F20"/>
          <w:spacing w:val="4"/>
        </w:rPr>
        <w:t> </w:t>
      </w:r>
      <w:r>
        <w:rPr>
          <w:color w:val="231F20"/>
        </w:rPr>
        <w:t>fires,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cylinder.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 w:before="0"/>
        <w:ind w:left="1120" w:right="0" w:firstLine="0"/>
        <w:jc w:val="left"/>
      </w:pPr>
      <w:r>
        <w:rPr>
          <w:color w:val="231F20"/>
        </w:rPr>
        <w:t>Three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are:</w:t>
      </w:r>
      <w:r>
        <w:rPr/>
      </w:r>
    </w:p>
    <w:p>
      <w:pPr>
        <w:pStyle w:val="BodyText"/>
        <w:numPr>
          <w:ilvl w:val="2"/>
          <w:numId w:val="6"/>
        </w:numPr>
        <w:tabs>
          <w:tab w:pos="1840" w:val="left" w:leader="none"/>
        </w:tabs>
        <w:spacing w:line="272" w:lineRule="auto" w:before="126" w:after="0"/>
        <w:ind w:left="1840" w:right="615" w:hanging="360"/>
        <w:jc w:val="left"/>
      </w:pPr>
      <w:r>
        <w:rPr>
          <w:color w:val="231F20"/>
        </w:rPr>
        <w:t>Triplex</w:t>
      </w:r>
      <w:r>
        <w:rPr>
          <w:color w:val="231F20"/>
          <w:spacing w:val="3"/>
        </w:rPr>
        <w:t> 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Chemical: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multi-purpose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Class,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C</w:t>
      </w:r>
      <w:r>
        <w:rPr>
          <w:color w:val="231F20"/>
          <w:spacing w:val="4"/>
        </w:rPr>
        <w:t> </w:t>
      </w:r>
      <w:r>
        <w:rPr>
          <w:color w:val="231F20"/>
        </w:rPr>
        <w:t>fires,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all-round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/>
      </w:r>
    </w:p>
    <w:p>
      <w:pPr>
        <w:pStyle w:val="BodyText"/>
        <w:numPr>
          <w:ilvl w:val="2"/>
          <w:numId w:val="6"/>
        </w:numPr>
        <w:tabs>
          <w:tab w:pos="1840" w:val="left" w:leader="none"/>
        </w:tabs>
        <w:spacing w:line="272" w:lineRule="auto" w:before="186" w:after="0"/>
        <w:ind w:left="1840" w:right="187" w:hanging="360"/>
        <w:jc w:val="both"/>
      </w:pPr>
      <w:r>
        <w:rPr>
          <w:color w:val="231F20"/>
          <w:spacing w:val="1"/>
        </w:rPr>
        <w:t>Quick-Aid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Chemical: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sodium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bicarbonate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moisture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resistant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free-fl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wing;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B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46"/>
        </w:rPr>
        <w:t> </w:t>
      </w:r>
      <w:r>
        <w:rPr>
          <w:color w:val="231F20"/>
        </w:rPr>
        <w:t>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lowest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kilo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agents</w:t>
      </w:r>
      <w:r>
        <w:rPr/>
      </w:r>
    </w:p>
    <w:p>
      <w:pPr>
        <w:pStyle w:val="BodyText"/>
        <w:numPr>
          <w:ilvl w:val="2"/>
          <w:numId w:val="6"/>
        </w:numPr>
        <w:tabs>
          <w:tab w:pos="1840" w:val="left" w:leader="none"/>
        </w:tabs>
        <w:spacing w:line="272" w:lineRule="auto" w:before="186" w:after="0"/>
        <w:ind w:left="1840" w:right="269" w:hanging="360"/>
        <w:jc w:val="left"/>
      </w:pPr>
      <w:r>
        <w:rPr>
          <w:color w:val="231F20"/>
          <w:spacing w:val="1"/>
        </w:rPr>
        <w:t>Purple</w:t>
      </w:r>
      <w:r>
        <w:rPr>
          <w:color w:val="231F20"/>
          <w:spacing w:val="4"/>
        </w:rPr>
        <w:t> </w:t>
      </w:r>
      <w:r>
        <w:rPr>
          <w:color w:val="231F20"/>
        </w:rPr>
        <w:t>K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Chemical: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potassium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bicarbonate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approximately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twice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sodium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bicarbonate</w:t>
      </w:r>
      <w:r>
        <w:rPr>
          <w:color w:val="231F20"/>
          <w:spacing w:val="3"/>
        </w:rPr>
        <w:t> dry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chemical</w:t>
      </w:r>
      <w:r>
        <w:rPr/>
      </w:r>
    </w:p>
    <w:p>
      <w:pPr>
        <w:spacing w:line="240" w:lineRule="auto" w:before="3"/>
        <w:rPr>
          <w:rFonts w:ascii="Myriad Pro" w:hAnsi="Myriad Pro" w:cs="Myriad Pro" w:eastAsia="Myriad Pro"/>
          <w:sz w:val="9"/>
          <w:szCs w:val="9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9"/>
          <w:szCs w:val="9"/>
        </w:rPr>
        <w:sectPr>
          <w:footerReference w:type="even" r:id="rId49"/>
          <w:footerReference w:type="default" r:id="rId50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5"/>
        <w:rPr>
          <w:rFonts w:ascii="Myriad Pro" w:hAnsi="Myriad Pro" w:cs="Myriad Pro" w:eastAsia="Myriad Pro"/>
          <w:sz w:val="20"/>
          <w:szCs w:val="20"/>
        </w:rPr>
      </w:pPr>
    </w:p>
    <w:p>
      <w:pPr>
        <w:spacing w:before="0"/>
        <w:ind w:left="3626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Pressure</w:t>
      </w:r>
      <w:r>
        <w:rPr>
          <w:rFonts w:ascii="Myriad Pro"/>
          <w:color w:val="231F20"/>
          <w:spacing w:val="21"/>
          <w:sz w:val="20"/>
        </w:rPr>
        <w:t> </w:t>
      </w:r>
      <w:r>
        <w:rPr>
          <w:rFonts w:ascii="Myriad Pro"/>
          <w:color w:val="231F20"/>
          <w:sz w:val="20"/>
        </w:rPr>
        <w:t>gauge</w:t>
      </w:r>
      <w:r>
        <w:rPr>
          <w:rFonts w:ascii="Myriad Pro"/>
          <w:sz w:val="20"/>
        </w:rPr>
      </w:r>
    </w:p>
    <w:p>
      <w:pPr>
        <w:spacing w:before="68"/>
        <w:ind w:left="1323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/>
        <w:br w:type="column"/>
      </w:r>
      <w:r>
        <w:rPr>
          <w:rFonts w:ascii="Myriad Pro"/>
          <w:color w:val="231F20"/>
          <w:spacing w:val="-1"/>
          <w:sz w:val="20"/>
        </w:rPr>
        <w:t>Operating</w:t>
      </w:r>
      <w:r>
        <w:rPr>
          <w:rFonts w:ascii="Myriad Pro"/>
          <w:color w:val="231F20"/>
          <w:sz w:val="20"/>
        </w:rPr>
        <w:t> or </w:t>
      </w: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lever</w:t>
      </w:r>
      <w:r>
        <w:rPr>
          <w:rFonts w:ascii="Myriad Pro"/>
          <w:sz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7"/>
          <w:szCs w:val="17"/>
        </w:rPr>
      </w:pPr>
    </w:p>
    <w:p>
      <w:pPr>
        <w:spacing w:before="0"/>
        <w:ind w:left="101" w:right="0" w:firstLine="0"/>
        <w:jc w:val="center"/>
        <w:rPr>
          <w:rFonts w:ascii="Myriad Pro" w:hAnsi="Myriad Pro" w:cs="Myriad Pro" w:eastAsia="Myriad Pro"/>
          <w:sz w:val="20"/>
          <w:szCs w:val="20"/>
        </w:rPr>
      </w:pPr>
      <w:r>
        <w:rPr/>
        <w:pict>
          <v:shape style="position:absolute;margin-left:223.925903pt;margin-top:-28.841282pt;width:138.4981pt;height:143.059897pt;mso-position-horizontal-relative:page;mso-position-vertical-relative:paragraph;z-index:-62176" type="#_x0000_t75" stroked="false">
            <v:imagedata r:id="rId51" o:title=""/>
          </v:shape>
        </w:pict>
      </w: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z w:val="20"/>
        </w:rPr>
        <w:t> gas</w:t>
      </w:r>
      <w:r>
        <w:rPr>
          <w:rFonts w:ascii="Myriad Pro"/>
          <w:sz w:val="20"/>
        </w:rPr>
      </w:r>
    </w:p>
    <w:p>
      <w:pPr>
        <w:spacing w:after="0"/>
        <w:jc w:val="center"/>
        <w:rPr>
          <w:rFonts w:ascii="Myriad Pro" w:hAnsi="Myriad Pro" w:cs="Myriad Pro" w:eastAsia="Myriad Pro"/>
          <w:sz w:val="20"/>
          <w:szCs w:val="20"/>
        </w:rPr>
        <w:sectPr>
          <w:type w:val="continuous"/>
          <w:pgSz w:w="12240" w:h="15840"/>
          <w:pgMar w:top="1500" w:bottom="280" w:left="500" w:right="1500"/>
          <w:cols w:num="2" w:equalWidth="0">
            <w:col w:w="4326" w:space="40"/>
            <w:col w:w="5874"/>
          </w:cols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6"/>
        <w:rPr>
          <w:rFonts w:ascii="Myriad Pro" w:hAnsi="Myriad Pro" w:cs="Myriad Pro" w:eastAsia="Myriad Pro"/>
          <w:sz w:val="27"/>
          <w:szCs w:val="27"/>
        </w:rPr>
      </w:pPr>
    </w:p>
    <w:p>
      <w:pPr>
        <w:spacing w:before="68"/>
        <w:ind w:left="6772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z w:val="20"/>
        </w:rPr>
        <w:t> tube</w:t>
      </w:r>
      <w:r>
        <w:rPr>
          <w:rFonts w:ascii="Myriad Pro"/>
          <w:sz w:val="20"/>
        </w:rPr>
      </w:r>
    </w:p>
    <w:p>
      <w:pPr>
        <w:spacing w:line="240" w:lineRule="auto" w:before="8"/>
        <w:rPr>
          <w:rFonts w:ascii="Myriad Pro" w:hAnsi="Myriad Pro" w:cs="Myriad Pro" w:eastAsia="Myriad Pro"/>
          <w:sz w:val="8"/>
          <w:szCs w:val="8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8"/>
          <w:szCs w:val="8"/>
        </w:rPr>
        <w:sectPr>
          <w:type w:val="continuous"/>
          <w:pgSz w:w="12240" w:h="15840"/>
          <w:pgMar w:top="1500" w:bottom="28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w w:val="95"/>
          <w:sz w:val="20"/>
        </w:rPr>
        <w:t>Nozzle</w:t>
      </w:r>
      <w:r>
        <w:rPr>
          <w:rFonts w:ascii="Myriad Pro"/>
          <w:sz w:val="20"/>
        </w:rPr>
      </w:r>
    </w:p>
    <w:p>
      <w:pPr>
        <w:spacing w:before="68"/>
        <w:ind w:left="407" w:right="0" w:firstLine="0"/>
        <w:jc w:val="center"/>
        <w:rPr>
          <w:rFonts w:ascii="Myriad Pro" w:hAnsi="Myriad Pro" w:cs="Myriad Pro" w:eastAsia="Myriad Pro"/>
          <w:sz w:val="20"/>
          <w:szCs w:val="20"/>
        </w:rPr>
      </w:pPr>
      <w:r>
        <w:rPr/>
        <w:br w:type="column"/>
      </w:r>
      <w:r>
        <w:rPr>
          <w:rFonts w:ascii="Myriad Pro"/>
          <w:color w:val="231F20"/>
          <w:spacing w:val="1"/>
          <w:sz w:val="20"/>
        </w:rPr>
        <w:t>Dry</w:t>
      </w:r>
      <w:r>
        <w:rPr>
          <w:rFonts w:ascii="Myriad Pro"/>
          <w:color w:val="231F20"/>
          <w:sz w:val="20"/>
        </w:rPr>
        <w:t> chemical</w:t>
      </w:r>
      <w:r>
        <w:rPr>
          <w:rFonts w:ascii="Myriad Pro"/>
          <w:sz w:val="20"/>
        </w:rPr>
      </w:r>
    </w:p>
    <w:p>
      <w:pPr>
        <w:spacing w:after="0"/>
        <w:jc w:val="center"/>
        <w:rPr>
          <w:rFonts w:ascii="Myriad Pro" w:hAnsi="Myriad Pro" w:cs="Myriad Pro" w:eastAsia="Myriad Pro"/>
          <w:sz w:val="20"/>
          <w:szCs w:val="20"/>
        </w:rPr>
        <w:sectPr>
          <w:type w:val="continuous"/>
          <w:pgSz w:w="12240" w:h="15840"/>
          <w:pgMar w:top="1500" w:bottom="280" w:left="500" w:right="1500"/>
          <w:cols w:num="2" w:equalWidth="0">
            <w:col w:w="3946" w:space="40"/>
            <w:col w:w="6254"/>
          </w:cols>
        </w:sectPr>
      </w:pPr>
    </w:p>
    <w:p>
      <w:pPr>
        <w:spacing w:line="240" w:lineRule="auto" w:before="6"/>
        <w:rPr>
          <w:rFonts w:ascii="Myriad Pro" w:hAnsi="Myriad Pro" w:cs="Myriad Pro" w:eastAsia="Myriad Pro"/>
          <w:sz w:val="21"/>
          <w:szCs w:val="21"/>
        </w:rPr>
      </w:pPr>
    </w:p>
    <w:p>
      <w:pPr>
        <w:spacing w:before="72"/>
        <w:ind w:left="4215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4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18"/>
          <w:szCs w:val="18"/>
        </w:rPr>
        <w:t>Dry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chemical extinguisher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402" w:lineRule="exact" w:before="0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Carbon</w:t>
      </w:r>
      <w:r>
        <w:rPr>
          <w:color w:val="231F20"/>
        </w:rPr>
        <w:t> </w:t>
      </w:r>
      <w:r>
        <w:rPr>
          <w:color w:val="231F20"/>
          <w:spacing w:val="-1"/>
        </w:rPr>
        <w:t>dioxide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(CO</w:t>
      </w:r>
      <w:r>
        <w:rPr>
          <w:color w:val="231F20"/>
          <w:spacing w:val="-3"/>
          <w:position w:val="-9"/>
          <w:sz w:val="17"/>
        </w:rPr>
        <w:t>2</w:t>
      </w:r>
      <w:r>
        <w:rPr>
          <w:color w:val="231F20"/>
          <w:spacing w:val="-3"/>
        </w:rPr>
        <w:t>)</w:t>
      </w:r>
      <w:r>
        <w:rPr>
          <w:color w:val="231F20"/>
        </w:rPr>
        <w:t> extinguishers</w:t>
      </w:r>
      <w:r>
        <w:rPr>
          <w:b w:val="0"/>
        </w:rPr>
      </w:r>
    </w:p>
    <w:p>
      <w:pPr>
        <w:pStyle w:val="BodyText"/>
        <w:spacing w:line="280" w:lineRule="exact" w:before="0"/>
        <w:ind w:left="1120" w:right="0" w:firstLine="0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6"/>
          <w:sz w:val="13"/>
        </w:rPr>
        <w:t>2</w:t>
      </w:r>
      <w:r>
        <w:rPr>
          <w:color w:val="231F20"/>
          <w:spacing w:val="22"/>
          <w:position w:val="-6"/>
          <w:sz w:val="13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recognized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fibre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discharge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horn.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less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 </w:t>
      </w:r>
      <w:r>
        <w:rPr>
          <w:color w:val="231F20"/>
          <w:spacing w:val="2"/>
        </w:rPr>
        <w:t>chemical</w:t>
      </w:r>
      <w:r>
        <w:rPr/>
      </w:r>
    </w:p>
    <w:p>
      <w:pPr>
        <w:pStyle w:val="BodyText"/>
        <w:spacing w:line="258" w:lineRule="exact" w:before="0"/>
        <w:ind w:left="1120" w:right="0" w:firstLine="0"/>
        <w:jc w:val="left"/>
      </w:pP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advantage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leaving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residue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up.</w:t>
      </w:r>
      <w:r>
        <w:rPr/>
      </w:r>
    </w:p>
    <w:p>
      <w:pPr>
        <w:spacing w:after="0" w:line="258" w:lineRule="exact"/>
        <w:jc w:val="left"/>
        <w:sectPr>
          <w:type w:val="continuous"/>
          <w:pgSz w:w="12240" w:h="15840"/>
          <w:pgMar w:top="1500" w:bottom="28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300" w:lineRule="exact" w:before="34"/>
        <w:ind w:left="120" w:right="1334" w:firstLine="0"/>
        <w:jc w:val="left"/>
      </w:pP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6"/>
          <w:sz w:val="13"/>
        </w:rPr>
        <w:t>2</w:t>
      </w:r>
      <w:r>
        <w:rPr>
          <w:color w:val="231F20"/>
          <w:spacing w:val="22"/>
          <w:position w:val="-6"/>
          <w:sz w:val="13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range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2.26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kg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(5</w:t>
      </w:r>
      <w:r>
        <w:rPr>
          <w:color w:val="231F20"/>
          <w:spacing w:val="4"/>
        </w:rPr>
        <w:t> </w:t>
      </w:r>
      <w:r>
        <w:rPr>
          <w:color w:val="231F20"/>
        </w:rPr>
        <w:t>lb.)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45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(100</w:t>
      </w:r>
      <w:r>
        <w:rPr>
          <w:color w:val="231F20"/>
          <w:spacing w:val="4"/>
        </w:rPr>
        <w:t> </w:t>
      </w:r>
      <w:r>
        <w:rPr>
          <w:color w:val="231F20"/>
        </w:rPr>
        <w:t>lb.)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larger.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larger</w:t>
      </w:r>
      <w:r>
        <w:rPr>
          <w:color w:val="231F20"/>
          <w:spacing w:val="3"/>
        </w:rPr>
        <w:t> </w:t>
      </w:r>
      <w:r>
        <w:rPr>
          <w:color w:val="231F20"/>
        </w:rPr>
        <w:t>sizes,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long,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flexible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hose.</w:t>
      </w:r>
      <w:r>
        <w:rPr/>
      </w:r>
    </w:p>
    <w:p>
      <w:pPr>
        <w:spacing w:line="240" w:lineRule="auto" w:before="1"/>
        <w:rPr>
          <w:rFonts w:ascii="Myriad Pro" w:hAnsi="Myriad Pro" w:cs="Myriad Pro" w:eastAsia="Myriad Pro"/>
          <w:sz w:val="25"/>
          <w:szCs w:val="25"/>
        </w:rPr>
      </w:pPr>
    </w:p>
    <w:p>
      <w:pPr>
        <w:pStyle w:val="BodyText"/>
        <w:spacing w:line="252" w:lineRule="auto" w:before="0"/>
        <w:ind w:left="120" w:right="1334" w:firstLine="0"/>
        <w:jc w:val="left"/>
      </w:pP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carbon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dioxide</w:t>
      </w:r>
      <w:r>
        <w:rPr>
          <w:color w:val="231F20"/>
          <w:spacing w:val="4"/>
        </w:rPr>
        <w:t> </w:t>
      </w:r>
      <w:r>
        <w:rPr>
          <w:color w:val="231F20"/>
        </w:rPr>
        <w:t>gas.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6"/>
          <w:sz w:val="13"/>
        </w:rPr>
        <w:t>2</w:t>
      </w:r>
      <w:r>
        <w:rPr>
          <w:color w:val="231F20"/>
          <w:spacing w:val="22"/>
          <w:position w:val="-6"/>
          <w:sz w:val="1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heavier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so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displacing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surrounding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area.</w:t>
      </w:r>
      <w:r>
        <w:rPr>
          <w:color w:val="231F20"/>
          <w:spacing w:val="58"/>
        </w:rPr>
        <w:t> </w:t>
      </w:r>
      <w:r>
        <w:rPr>
          <w:color w:val="231F20"/>
        </w:rPr>
        <w:t>Additionally,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6"/>
          <w:sz w:val="13"/>
        </w:rPr>
        <w:t>2</w:t>
      </w:r>
      <w:r>
        <w:rPr>
          <w:color w:val="231F20"/>
          <w:spacing w:val="23"/>
          <w:position w:val="-6"/>
          <w:sz w:val="1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works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cooling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0"/>
        <w:ind w:left="120" w:right="1160" w:firstLine="0"/>
        <w:jc w:val="left"/>
      </w:pPr>
      <w:r>
        <w:rPr>
          <w:color w:val="231F20"/>
          <w:spacing w:val="1"/>
        </w:rPr>
        <w:t>Carbon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dioxide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ideal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involving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apparatuses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B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liquid</w:t>
      </w:r>
      <w:r>
        <w:rPr>
          <w:color w:val="231F20"/>
          <w:spacing w:val="3"/>
        </w:rPr>
        <w:t> </w:t>
      </w:r>
      <w:r>
        <w:rPr>
          <w:color w:val="231F20"/>
        </w:rPr>
        <w:t>fires.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reignite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cooling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reached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ignition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tabs>
          <w:tab w:pos="5784" w:val="left" w:leader="none"/>
        </w:tabs>
        <w:spacing w:line="252" w:lineRule="auto" w:before="0"/>
        <w:ind w:left="120" w:right="1380" w:firstLine="0"/>
        <w:jc w:val="left"/>
      </w:pPr>
      <w:r>
        <w:rPr/>
        <w:pict>
          <v:shape style="position:absolute;margin-left:209.356705pt;margin-top:64.174622pt;width:82.663pt;height:141.642472pt;mso-position-horizontal-relative:page;mso-position-vertical-relative:paragraph;z-index:-62080" type="#_x0000_t75" stroked="false">
            <v:imagedata r:id="rId52" o:title=""/>
          </v:shape>
        </w:pic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6"/>
          <w:sz w:val="13"/>
        </w:rPr>
        <w:t>2</w:t>
      </w:r>
      <w:r>
        <w:rPr>
          <w:color w:val="231F20"/>
          <w:spacing w:val="22"/>
          <w:position w:val="-6"/>
          <w:sz w:val="13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> </w:t>
      </w:r>
      <w:r>
        <w:rPr>
          <w:color w:val="231F20"/>
        </w:rPr>
        <w:t>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(fl</w:t>
        <w:tab/>
        <w:t>liquid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electrical)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only.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ineffective</w:t>
      </w:r>
      <w:r>
        <w:rPr>
          <w:color w:val="231F20"/>
          <w:spacing w:val="3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> </w:t>
      </w:r>
      <w:r>
        <w:rPr>
          <w:color w:val="231F20"/>
        </w:rPr>
        <w:t>.</w:t>
      </w:r>
      <w:r>
        <w:rPr/>
      </w:r>
    </w:p>
    <w:p>
      <w:pPr>
        <w:spacing w:line="240" w:lineRule="auto" w:before="7"/>
        <w:rPr>
          <w:rFonts w:ascii="Myriad Pro" w:hAnsi="Myriad Pro" w:cs="Myriad Pro" w:eastAsia="Myriad Pro"/>
          <w:sz w:val="18"/>
          <w:szCs w:val="18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before="129"/>
        <w:ind w:left="1968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Locking pin and seal</w:t>
      </w:r>
      <w:r>
        <w:rPr>
          <w:rFonts w:ascii="Myriad Pro"/>
          <w:sz w:val="20"/>
        </w:rPr>
      </w:r>
    </w:p>
    <w:p>
      <w:pPr>
        <w:spacing w:before="68"/>
        <w:ind w:left="1395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/>
        <w:br w:type="column"/>
      </w:r>
      <w:r>
        <w:rPr>
          <w:rFonts w:ascii="Myriad Pro"/>
          <w:color w:val="231F20"/>
          <w:spacing w:val="-1"/>
          <w:sz w:val="20"/>
        </w:rPr>
        <w:t>Operating</w:t>
      </w:r>
      <w:r>
        <w:rPr>
          <w:rFonts w:ascii="Myriad Pro"/>
          <w:color w:val="231F20"/>
          <w:sz w:val="20"/>
        </w:rPr>
        <w:t> or </w:t>
      </w: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lever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type w:val="continuous"/>
          <w:pgSz w:w="12240" w:h="15840"/>
          <w:pgMar w:top="1500" w:bottom="280" w:left="1500" w:right="500"/>
          <w:cols w:num="2" w:equalWidth="0">
            <w:col w:w="2941" w:space="40"/>
            <w:col w:w="7259"/>
          </w:cols>
        </w:sectPr>
      </w:pP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19"/>
          <w:szCs w:val="19"/>
        </w:rPr>
        <w:sectPr>
          <w:type w:val="continuous"/>
          <w:pgSz w:w="12240" w:h="15840"/>
          <w:pgMar w:top="1500" w:bottom="28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6"/>
          <w:szCs w:val="16"/>
        </w:rPr>
      </w:pPr>
    </w:p>
    <w:p>
      <w:pPr>
        <w:spacing w:before="0"/>
        <w:ind w:left="424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Siphone tube</w:t>
      </w:r>
      <w:r>
        <w:rPr>
          <w:rFonts w:ascii="Myriad Pro"/>
          <w:sz w:val="20"/>
        </w:rPr>
      </w:r>
    </w:p>
    <w:p>
      <w:pPr>
        <w:spacing w:before="68"/>
        <w:ind w:left="1063" w:right="3583" w:firstLine="0"/>
        <w:jc w:val="both"/>
        <w:rPr>
          <w:rFonts w:ascii="Myriad Pro" w:hAnsi="Myriad Pro" w:cs="Myriad Pro" w:eastAsia="Myriad Pro"/>
          <w:sz w:val="20"/>
          <w:szCs w:val="20"/>
        </w:rPr>
      </w:pPr>
      <w:r>
        <w:rPr/>
        <w:br w:type="column"/>
      </w:r>
      <w:r>
        <w:rPr>
          <w:rFonts w:ascii="Myriad Pro"/>
          <w:color w:val="231F20"/>
          <w:spacing w:val="-1"/>
          <w:sz w:val="20"/>
        </w:rPr>
        <w:t>Carbon</w:t>
      </w:r>
      <w:r>
        <w:rPr>
          <w:rFonts w:ascii="Myriad Pro"/>
          <w:color w:val="231F20"/>
          <w:spacing w:val="2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dioxide</w:t>
      </w:r>
      <w:r>
        <w:rPr>
          <w:rFonts w:ascii="Myriad Pro"/>
          <w:color w:val="231F20"/>
          <w:spacing w:val="24"/>
          <w:sz w:val="20"/>
        </w:rPr>
        <w:t> </w:t>
      </w:r>
      <w:r>
        <w:rPr>
          <w:rFonts w:ascii="Myriad Pro"/>
          <w:color w:val="231F20"/>
          <w:sz w:val="20"/>
        </w:rPr>
        <w:t>gas</w:t>
      </w:r>
      <w:r>
        <w:rPr>
          <w:rFonts w:ascii="Myriad Pro"/>
          <w:sz w:val="20"/>
        </w:rPr>
      </w:r>
    </w:p>
    <w:p>
      <w:pPr>
        <w:spacing w:after="0"/>
        <w:jc w:val="both"/>
        <w:rPr>
          <w:rFonts w:ascii="Myriad Pro" w:hAnsi="Myriad Pro" w:cs="Myriad Pro" w:eastAsia="Myriad Pro"/>
          <w:sz w:val="20"/>
          <w:szCs w:val="20"/>
        </w:rPr>
        <w:sectPr>
          <w:type w:val="continuous"/>
          <w:pgSz w:w="12240" w:h="15840"/>
          <w:pgMar w:top="1500" w:bottom="280" w:left="1500" w:right="500"/>
          <w:cols w:num="2" w:equalWidth="0">
            <w:col w:w="4932" w:space="40"/>
            <w:col w:w="5268"/>
          </w:cols>
        </w:sectPr>
      </w:pPr>
    </w:p>
    <w:p>
      <w:pPr>
        <w:spacing w:line="240" w:lineRule="auto" w:before="4"/>
        <w:rPr>
          <w:rFonts w:ascii="Myriad Pro" w:hAnsi="Myriad Pro" w:cs="Myriad Pro" w:eastAsia="Myriad Pro"/>
          <w:sz w:val="27"/>
          <w:szCs w:val="27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27"/>
          <w:szCs w:val="27"/>
        </w:rPr>
        <w:sectPr>
          <w:type w:val="continuous"/>
          <w:pgSz w:w="12240" w:h="15840"/>
          <w:pgMar w:top="1500" w:bottom="280" w:left="1500" w:right="500"/>
        </w:sectPr>
      </w:pPr>
    </w:p>
    <w:p>
      <w:pPr>
        <w:spacing w:line="240" w:lineRule="auto" w:before="11"/>
        <w:rPr>
          <w:rFonts w:ascii="Myriad Pro" w:hAnsi="Myriad Pro" w:cs="Myriad Pro" w:eastAsia="Myriad Pro"/>
          <w:sz w:val="20"/>
          <w:szCs w:val="20"/>
        </w:rPr>
      </w:pPr>
    </w:p>
    <w:p>
      <w:pPr>
        <w:spacing w:before="0"/>
        <w:ind w:left="4181" w:right="658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Discharge</w:t>
      </w:r>
      <w:r>
        <w:rPr>
          <w:rFonts w:ascii="Myriad Pro"/>
          <w:color w:val="231F20"/>
          <w:spacing w:val="27"/>
          <w:sz w:val="20"/>
        </w:rPr>
        <w:t> </w:t>
      </w:r>
      <w:r>
        <w:rPr>
          <w:rFonts w:ascii="Myriad Pro"/>
          <w:color w:val="231F20"/>
          <w:sz w:val="20"/>
        </w:rPr>
        <w:t>horn</w:t>
      </w:r>
      <w:r>
        <w:rPr>
          <w:rFonts w:ascii="Myriad Pro"/>
          <w:sz w:val="20"/>
        </w:rPr>
      </w:r>
    </w:p>
    <w:p>
      <w:pPr>
        <w:spacing w:before="179"/>
        <w:ind w:left="3565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5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CO</w:t>
      </w:r>
      <w:r>
        <w:rPr>
          <w:rFonts w:ascii="Myriad Pro" w:hAnsi="Myriad Pro" w:cs="Myriad Pro" w:eastAsia="Myriad Pro"/>
          <w:color w:val="231F20"/>
          <w:spacing w:val="-2"/>
          <w:position w:val="-5"/>
          <w:sz w:val="10"/>
          <w:szCs w:val="10"/>
        </w:rPr>
        <w:t>2</w:t>
      </w:r>
      <w:r>
        <w:rPr>
          <w:rFonts w:ascii="Myriad Pro" w:hAnsi="Myriad Pro" w:cs="Myriad Pro" w:eastAsia="Myriad Pro"/>
          <w:color w:val="231F20"/>
          <w:spacing w:val="17"/>
          <w:position w:val="-5"/>
          <w:sz w:val="10"/>
          <w:szCs w:val="10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extinguisher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4"/>
        <w:spacing w:line="240" w:lineRule="auto" w:before="176"/>
        <w:ind w:right="0"/>
        <w:jc w:val="left"/>
        <w:rPr>
          <w:b w:val="0"/>
          <w:bCs w:val="0"/>
        </w:rPr>
      </w:pPr>
      <w:r>
        <w:rPr>
          <w:color w:val="231F20"/>
        </w:rPr>
        <w:t>Halon extinguishers</w:t>
      </w:r>
      <w:r>
        <w:rPr>
          <w:b w:val="0"/>
        </w:rPr>
      </w:r>
    </w:p>
    <w:p>
      <w:pPr>
        <w:pStyle w:val="BodyText"/>
        <w:spacing w:line="240" w:lineRule="auto" w:before="16"/>
        <w:ind w:left="120" w:right="0" w:firstLine="0"/>
        <w:jc w:val="left"/>
      </w:pPr>
      <w:r>
        <w:rPr>
          <w:color w:val="231F20"/>
          <w:spacing w:val="1"/>
        </w:rPr>
        <w:t>Halon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>
          <w:color w:val="231F20"/>
          <w:spacing w:val="4"/>
        </w:rPr>
        <w:t> </w:t>
      </w:r>
      <w:r>
        <w:rPr>
          <w:color w:val="231F20"/>
        </w:rPr>
        <w:t>fires.</w:t>
      </w:r>
      <w:r>
        <w:rPr/>
      </w:r>
    </w:p>
    <w:p>
      <w:pPr>
        <w:spacing w:before="68"/>
        <w:ind w:left="120" w:right="304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/>
        <w:br w:type="column"/>
      </w:r>
      <w:r>
        <w:rPr>
          <w:rFonts w:ascii="Myriad Pro"/>
          <w:color w:val="231F20"/>
          <w:sz w:val="20"/>
        </w:rPr>
        <w:t>Liquid carbon</w:t>
      </w:r>
      <w:r>
        <w:rPr>
          <w:rFonts w:ascii="Myriad Pro"/>
          <w:color w:val="231F20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dioxide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type w:val="continuous"/>
          <w:pgSz w:w="12240" w:h="15840"/>
          <w:pgMar w:top="1500" w:bottom="280" w:left="1500" w:right="500"/>
          <w:cols w:num="2" w:equalWidth="0">
            <w:col w:w="5675" w:space="241"/>
            <w:col w:w="4324"/>
          </w:cols>
        </w:sectPr>
      </w:pPr>
    </w:p>
    <w:p>
      <w:pPr>
        <w:spacing w:line="240" w:lineRule="auto" w:before="6"/>
        <w:rPr>
          <w:rFonts w:ascii="Myriad Pro" w:hAnsi="Myriad Pro" w:cs="Myriad Pro" w:eastAsia="Myriad Pro"/>
          <w:sz w:val="17"/>
          <w:szCs w:val="17"/>
        </w:rPr>
      </w:pPr>
      <w:r>
        <w:rPr/>
        <w:pict>
          <v:group style="position:absolute;margin-left:322.390930pt;margin-top:302.890381pt;width:53.2pt;height:133.25pt;mso-position-horizontal-relative:page;mso-position-vertical-relative:page;z-index:-62104" coordorigin="6448,6058" coordsize="1064,2665">
            <v:group style="position:absolute;left:6647;top:7224;width:573;height:1490" coordorigin="6647,7224" coordsize="573,1490">
              <v:shape style="position:absolute;left:6647;top:7224;width:573;height:1490" coordorigin="6647,7224" coordsize="573,1490" path="m7220,7224l6647,7224,6647,8626,6729,8678,6850,8713,6972,8713,7137,8679,7220,8627,7220,7224xe" filled="true" fillcolor="#bcbec0" stroked="false">
                <v:path arrowok="t"/>
                <v:fill type="solid"/>
              </v:shape>
            </v:group>
            <v:group style="position:absolute;left:6927;top:6777;width:2;height:507" coordorigin="6927,6777" coordsize="2,507">
              <v:shape style="position:absolute;left:6927;top:6777;width:2;height:507" coordorigin="6927,6777" coordsize="0,507" path="m6927,6777l6927,7283e" filled="false" stroked="true" strokeweight="2.336pt" strokecolor="#bcbec0">
                <v:path arrowok="t"/>
              </v:shape>
            </v:group>
            <v:group style="position:absolute;left:6801;top:6500;width:468;height:276" coordorigin="6801,6500" coordsize="468,276">
              <v:shape style="position:absolute;left:6801;top:6500;width:468;height:276" coordorigin="6801,6500" coordsize="468,276" path="m7254,6500l6888,6526,6889,6628,6868,6648,6856,6670,6852,6692,6811,6692,6801,6728,6811,6764,6880,6764,6917,6776,6950,6775,6996,6755,7010,6719,7013,6692,7008,6659,7239,6659,7239,6658,6976,6612,6975,6585,7269,6529,7254,6500xe" filled="true" fillcolor="#010202" stroked="false">
                <v:path arrowok="t"/>
                <v:fill type="solid"/>
              </v:shape>
              <v:shape style="position:absolute;left:6801;top:6500;width:468;height:276" coordorigin="6801,6500" coordsize="468,276" path="m7239,6659l7008,6659,7239,6684,7239,6659xe" filled="true" fillcolor="#010202" stroked="false">
                <v:path arrowok="t"/>
                <v:fill type="solid"/>
              </v:shape>
            </v:group>
            <v:group style="position:absolute;left:6948;top:6413;width:215;height:59" coordorigin="6948,6413" coordsize="215,59">
              <v:shape style="position:absolute;left:6948;top:6413;width:215;height:59" coordorigin="6948,6413" coordsize="215,59" path="m7022,6414l6993,6420,6971,6431,6950,6450,6948,6467,7021,6472,7037,6440,7157,6440,7162,6439,7120,6421,7102,6417,7060,6417,7022,6414xe" filled="true" fillcolor="#010202" stroked="false">
                <v:path arrowok="t"/>
                <v:fill type="solid"/>
              </v:shape>
              <v:shape style="position:absolute;left:6948;top:6413;width:215;height:59" coordorigin="6948,6413" coordsize="215,59" path="m7157,6440l7050,6440,7063,6450,7079,6460,7097,6460,7124,6449,7157,6440xe" filled="true" fillcolor="#010202" stroked="false">
                <v:path arrowok="t"/>
                <v:fill type="solid"/>
              </v:shape>
              <v:shape style="position:absolute;left:6948;top:6413;width:215;height:59" coordorigin="6948,6413" coordsize="215,59" path="m7087,6413l7060,6417,7102,6417,7087,6413xe" filled="true" fillcolor="#010202" stroked="false">
                <v:path arrowok="t"/>
                <v:fill type="solid"/>
              </v:shape>
            </v:group>
            <v:group style="position:absolute;left:6852;top:6619;width:162;height:157" coordorigin="6852,6619" coordsize="162,157">
              <v:shape style="position:absolute;left:6852;top:6619;width:162;height:157" coordorigin="6852,6619" coordsize="162,157" path="m7013,6697l6987,6756,6948,6776,6922,6774,6866,6741,6852,6704,6855,6679,6863,6658,6875,6640,6892,6627,6911,6619,6939,6620,6997,6650,7013,6697xe" filled="false" stroked="true" strokeweight="1pt" strokecolor="#020302">
                <v:path arrowok="t"/>
              </v:shape>
            </v:group>
            <v:group style="position:absolute;left:6874;top:6639;width:116;height:117" coordorigin="6874,6639" coordsize="116,117">
              <v:shape style="position:absolute;left:6874;top:6639;width:116;height:117" coordorigin="6874,6639" coordsize="116,117" path="m6932,6755l6910,6750,6892,6739,6879,6721,6874,6699,6878,6676,6890,6657,6907,6644,6928,6639,6951,6643,6971,6653,6984,6670,6990,6690,6986,6715,6976,6734,6960,6748,6940,6754,6932,6755xe" filled="false" stroked="true" strokeweight=".5pt" strokecolor="#020302">
                <v:path arrowok="t"/>
              </v:shape>
            </v:group>
            <v:group style="position:absolute;left:6917;top:6640;width:29;height:61" coordorigin="6917,6640" coordsize="29,61">
              <v:shape style="position:absolute;left:6917;top:6640;width:29;height:61" coordorigin="6917,6640" coordsize="29,61" path="m6917,6641l6931,6700,6946,6640e" filled="false" stroked="true" strokeweight=".5pt" strokecolor="#020302">
                <v:path arrowok="t"/>
              </v:shape>
            </v:group>
            <v:group style="position:absolute;left:6647;top:6759;width:573;height:1954" coordorigin="6647,6759" coordsize="573,1954">
              <v:shape style="position:absolute;left:6647;top:6759;width:573;height:1954" coordorigin="6647,6759" coordsize="573,1954" path="m6989,6759l6989,6788,6975,6800,6975,6817,6975,6832,6992,6851,7058,6865,7116,6895,7163,6938,7198,6993,7217,7056,7220,8627,7220,8627,7165,8668,7102,8690,7023,8707,6964,8712,6930,8712,6867,8707,6785,8693,6719,8674,6663,8646,6647,8626,6647,7095,6657,7029,6683,6969,6723,6919,6775,6881,6837,6857,6858,6853,6882,6835,6888,6823,6888,6800,6874,6788,6874,6759e" filled="false" stroked="true" strokeweight="1pt" strokecolor="#020302">
                <v:path arrowok="t"/>
              </v:shape>
            </v:group>
            <v:group style="position:absolute;left:6801;top:6692;width:74;height:72" coordorigin="6801,6692" coordsize="74,72">
              <v:shape style="position:absolute;left:6801;top:6692;width:74;height:72" coordorigin="6801,6692" coordsize="74,72" path="m6875,6764l6811,6764,6806,6764,6801,6748,6801,6728,6801,6708,6806,6692,6811,6692,6851,6692e" filled="false" stroked="true" strokeweight="1pt" strokecolor="#020302">
                <v:path arrowok="t"/>
              </v:shape>
            </v:group>
            <v:group style="position:absolute;left:6448;top:6058;width:1009;height:1324" coordorigin="6448,6058" coordsize="1009,1324">
              <v:shape style="position:absolute;left:6448;top:6058;width:1009;height:1324" coordorigin="6448,6058" coordsize="1009,1324" path="m7087,6120l6817,6120,6837,6120,6857,6122,6917,6130,6976,6144,7033,6165,7087,6191,7151,6235,7209,6289,7247,6336,7281,6390,7309,6448,7335,6523,7350,6581,7360,6641,7366,6702,7370,6764,7370,6802,7370,6804,7371,6806,7369,6807,7366,6809,7362,6811,7359,6812,7355,6814,7356,6816,7356,6910,7357,6985,7358,7050,7362,7221,7365,7301,7368,7361,7369,7381,7443,7375,7446,7315,7450,7216,7454,7045,7455,6985,7455,6885,7456,6816,7456,6814,7453,6812,7449,6811,7445,6809,7443,6807,7441,6806,7442,6804,7442,6802,7442,6793,7441,6774,7440,6755,7436,6693,7426,6614,7415,6556,7399,6497,7379,6440,7354,6383,7315,6317,7278,6268,7237,6223,7177,6174,7124,6140,7105,6129,7087,6120xe" filled="true" fillcolor="#020302" stroked="false">
                <v:path arrowok="t"/>
                <v:fill type="solid"/>
              </v:shape>
              <v:shape style="position:absolute;left:6448;top:6058;width:1009;height:1324" coordorigin="6448,6058" coordsize="1009,1324" path="m6818,6058l6756,6061,6680,6079,6623,6106,6574,6140,6519,6198,6485,6252,6458,6326,6448,6402,6448,6423,6459,6501,6487,6574,6520,6625,6560,6670,6608,6707,6662,6736,6719,6755,6779,6764,6799,6765,6786,6697,6767,6696,6747,6693,6690,6676,6634,6646,6588,6607,6551,6558,6521,6489,6511,6427,6510,6404,6511,6385,6529,6307,6566,6238,6622,6182,6677,6147,6753,6124,7087,6120,7068,6111,7012,6090,6954,6074,6878,6061,6838,6058,6818,6058xe" filled="true" fillcolor="#020302" stroked="false">
                <v:path arrowok="t"/>
                <v:fill type="solid"/>
              </v:shape>
            </v:group>
            <v:group style="position:absolute;left:7255;top:7121;width:242;height:1003" coordorigin="7255,7121" coordsize="242,1003">
              <v:shape style="position:absolute;left:7255;top:7121;width:242;height:1003" coordorigin="7255,7121" coordsize="242,1003" path="m7420,7121l7350,7138,7308,7204,7255,8100,7312,8113,7335,8117,7354,8121,7371,8123,7386,8124,7401,8123,7465,8111,7496,7216,7494,7193,7460,7139,7420,7121xe" filled="true" fillcolor="#020302" stroked="false">
                <v:path arrowok="t"/>
                <v:fill type="solid"/>
              </v:shape>
            </v:group>
            <v:group style="position:absolute;left:6888;top:6500;width:382;height:129" coordorigin="6888,6500" coordsize="382,129">
              <v:shape style="position:absolute;left:6888;top:6500;width:382;height:129" coordorigin="6888,6500" coordsize="382,129" path="m6888,6629l6888,6526,7254,6500,7269,6529,6975,6585,6975,6624e" filled="false" stroked="true" strokeweight="1.0pt" strokecolor="#020302">
                <v:path arrowok="t"/>
              </v:shape>
            </v:group>
            <v:group style="position:absolute;left:6976;top:6612;width:263;height:72" coordorigin="6976,6612" coordsize="263,72">
              <v:shape style="position:absolute;left:6976;top:6612;width:263;height:72" coordorigin="6976,6612" coordsize="263,72" path="m6976,6612l7239,6658,7239,6684,7000,6658e" filled="false" stroked="true" strokeweight="1.0pt" strokecolor="#020302">
                <v:path arrowok="t"/>
              </v:shape>
            </v:group>
            <v:group style="position:absolute;left:6913;top:6565;width:33;height:33" coordorigin="6913,6565" coordsize="33,33">
              <v:shape style="position:absolute;left:6913;top:6565;width:33;height:33" coordorigin="6913,6565" coordsize="33,33" path="m6938,6565l6920,6565,6913,6572,6913,6590,6920,6598,6938,6598,6946,6590,6946,6572,6938,6565xe" filled="true" fillcolor="#020302" stroked="false">
                <v:path arrowok="t"/>
                <v:fill type="solid"/>
              </v:shape>
            </v:group>
            <v:group style="position:absolute;left:6912;top:6777;width:38;height:1757" coordorigin="6912,6777" coordsize="38,1757">
              <v:shape style="position:absolute;left:6912;top:6777;width:38;height:1757" coordorigin="6912,6777" coordsize="38,1757" path="m6950,6779l6950,8533,6912,8533,6912,6777e" filled="false" stroked="true" strokeweight="1pt" strokecolor="#020302">
                <v:path arrowok="t"/>
              </v:shape>
            </v:group>
            <v:group style="position:absolute;left:6847;top:6489;width:102;height:98" coordorigin="6847,6489" coordsize="102,98">
              <v:shape style="position:absolute;left:6847;top:6489;width:102;height:98" coordorigin="6847,6489" coordsize="102,98" path="m6948,6538l6943,6560,6929,6577,6910,6587,6884,6584,6864,6574,6851,6559,6847,6540,6851,6517,6864,6500,6883,6489,6910,6492,6930,6501,6942,6516,6947,6534,6948,6538xe" filled="false" stroked="true" strokeweight="1.0pt" strokecolor="#020302">
                <v:path arrowok="t"/>
              </v:shape>
            </v:group>
            <v:group style="position:absolute;left:6896;top:6588;width:44;height:4" coordorigin="6896,6588" coordsize="44,4">
              <v:shape style="position:absolute;left:6896;top:6588;width:44;height:4" coordorigin="6896,6588" coordsize="44,4" path="m6939,6592l6896,6588e" filled="false" stroked="true" strokeweight="1pt" strokecolor="#020302">
                <v:path arrowok="t"/>
              </v:shape>
            </v:group>
            <v:group style="position:absolute;left:6913;top:6450;width:85;height:148" coordorigin="6913,6450" coordsize="85,148">
              <v:shape style="position:absolute;left:6913;top:6450;width:85;height:148" coordorigin="6913,6450" coordsize="85,148" path="m6988,6450l6981,6466,6968,6479,6953,6491,6937,6501,6923,6513,6915,6526,6913,6542,6920,6557,6932,6571,6945,6583,6960,6593,6974,6598,6988,6597,6998,6591e" filled="false" stroked="true" strokeweight=".5pt" strokecolor="#020302">
                <v:path arrowok="t"/>
              </v:shape>
            </v:group>
            <v:group style="position:absolute;left:6988;top:6453;width:16;height:58" coordorigin="6988,6453" coordsize="16,58">
              <v:shape style="position:absolute;left:6988;top:6453;width:16;height:58" coordorigin="6988,6453" coordsize="16,58" path="m6988,6453l6990,6474,6995,6492,7004,6510e" filled="false" stroked="true" strokeweight=".5pt" strokecolor="#020302">
                <v:path arrowok="t"/>
              </v:shape>
            </v:group>
            <v:group style="position:absolute;left:6948;top:6464;width:79;height:9" coordorigin="6948,6464" coordsize="79,9">
              <v:shape style="position:absolute;left:6948;top:6464;width:79;height:9" coordorigin="6948,6464" coordsize="79,9" path="m6948,6464l6957,6466,6980,6468,7006,6470,7026,6472e" filled="false" stroked="true" strokeweight=".5pt" strokecolor="#020302">
                <v:path arrowok="t"/>
              </v:shape>
            </v:group>
            <v:group style="position:absolute;left:6947;top:6412;width:122;height:55" coordorigin="6947,6412" coordsize="122,55">
              <v:shape style="position:absolute;left:6947;top:6412;width:122;height:55" coordorigin="6947,6412" coordsize="122,55" path="m6947,6467l7008,6417,7050,6413,7068,6412e" filled="false" stroked="true" strokeweight=".5pt" strokecolor="#020302">
                <v:path arrowok="t"/>
              </v:shape>
            </v:group>
            <v:group style="position:absolute;left:7026;top:6411;width:132;height:53" coordorigin="7026,6411" coordsize="132,53">
              <v:shape style="position:absolute;left:7026;top:6411;width:132;height:53" coordorigin="7026,6411" coordsize="132,53" path="m7037,6440l7057,6446,7073,6457,7098,6457,7116,6452,7142,6445,7158,6440,7126,6424,7107,6415,7095,6411,7082,6412,7060,6417,7045,6427,7035,6443,7026,6463e" filled="false" stroked="true" strokeweight=".5pt" strokecolor="#020302">
                <v:path arrowok="t"/>
              </v:shape>
            </v:group>
            <v:group style="position:absolute;left:7041;top:8232;width:466;height:150" coordorigin="7041,8232" coordsize="466,150">
              <v:shape style="position:absolute;left:7041;top:8232;width:466;height:150" coordorigin="7041,8232" coordsize="466,150" path="m7506,8232l7384,8232,7041,8381e" filled="false" stroked="true" strokeweight=".5pt" strokecolor="#020302">
                <v:path arrowok="t"/>
              </v:shape>
            </v:group>
            <v:group style="position:absolute;left:6960;top:8348;width:111;height:70" coordorigin="6960,8348" coordsize="111,70">
              <v:shape style="position:absolute;left:6960;top:8348;width:111;height:70" coordorigin="6960,8348" coordsize="111,70" path="m7048,8348l6960,8418,7071,8401,7048,8348xe" filled="true" fillcolor="#020302" stroked="false">
                <v:path arrowok="t"/>
                <v:fill type="solid"/>
              </v:shape>
            </v:group>
            <v:group style="position:absolute;left:7138;top:6746;width:349;height:144" coordorigin="7138,6746" coordsize="349,144">
              <v:shape style="position:absolute;left:7138;top:6746;width:349;height:144" coordorigin="7138,6746" coordsize="349,144" path="m7486,6746l7404,6746,7138,6889e" filled="false" stroked="true" strokeweight=".5pt" strokecolor="#020302">
                <v:path arrowok="t"/>
              </v:shape>
            </v:group>
            <v:group style="position:absolute;left:7060;top:6855;width:110;height:77" coordorigin="7060,6855" coordsize="110,77">
              <v:shape style="position:absolute;left:7060;top:6855;width:110;height:77" coordorigin="7060,6855" coordsize="110,77" path="m7142,6855l7060,6932,7170,6906,7142,6855xe" filled="true" fillcolor="#020302" stroked="false">
                <v:path arrowok="t"/>
                <v:fill type="solid"/>
              </v:shape>
            </v:group>
            <v:group style="position:absolute;left:6477;top:7366;width:356;height:250" coordorigin="6477,7366" coordsize="356,250">
              <v:shape style="position:absolute;left:6477;top:7366;width:356;height:250" coordorigin="6477,7366" coordsize="356,250" path="m6477,7366l6568,7366,6833,7615e" filled="false" stroked="true" strokeweight=".5pt" strokecolor="#231f20">
                <v:path arrowok="t"/>
              </v:shape>
            </v:group>
            <v:group style="position:absolute;left:6799;top:7580;width:99;height:96" coordorigin="6799,7580" coordsize="99,96">
              <v:shape style="position:absolute;left:6799;top:7580;width:99;height:96" coordorigin="6799,7580" coordsize="99,96" path="m6839,7580l6799,7622,6898,7675,6839,7580xe" filled="true" fillcolor="#231f2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64.05pt;mso-position-horizontal-relative:char;mso-position-vertical-relative:line" coordorigin="0,0" coordsize="9000,1281">
            <v:group style="position:absolute;left:0;top:0;width:9000;height:1281" coordorigin="0,0" coordsize="9000,1281">
              <v:shape style="position:absolute;left:0;top:0;width:9000;height:1281" coordorigin="0,0" coordsize="9000,1281" path="m0,0l9000,0,9000,1281,0,1281,0,0xe" filled="true" fillcolor="#d1d3d4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true" fillcolor="#ffffff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false" stroked="true" strokeweight=".419pt" strokecolor="#231f20">
                <v:path arrowok="t"/>
              </v:shape>
            </v:group>
            <v:group style="position:absolute;left:271;top:672;width:453;height:2" coordorigin="271,672" coordsize="453,2">
              <v:shape style="position:absolute;left:271;top:672;width:453;height:2" coordorigin="271,672" coordsize="453,0" path="m271,672l723,672e" filled="false" stroked="true" strokeweight="2.2pt" strokecolor="#231f20">
                <v:path arrowok="t"/>
              </v:shape>
            </v:group>
            <v:group style="position:absolute;left:292;top:283;width:2;height:368" coordorigin="292,283" coordsize="2,368">
              <v:shape style="position:absolute;left:292;top:283;width:2;height:368" coordorigin="292,283" coordsize="0,368" path="m292,283l292,651e" filled="false" stroked="true" strokeweight="2.174pt" strokecolor="#231f20">
                <v:path arrowok="t"/>
              </v:shape>
            </v:group>
            <v:group style="position:absolute;left:271;top:262;width:453;height:2" coordorigin="271,262" coordsize="453,2">
              <v:shape style="position:absolute;left:271;top:262;width:453;height:2" coordorigin="271,262" coordsize="453,0" path="m271,262l723,262e" filled="false" stroked="true" strokeweight="2.2pt" strokecolor="#231f20">
                <v:path arrowok="t"/>
              </v:shape>
            </v:group>
            <v:group style="position:absolute;left:703;top:282;width:2;height:370" coordorigin="703,282" coordsize="2,370">
              <v:shape style="position:absolute;left:703;top:282;width:2;height:370" coordorigin="703,282" coordsize="0,370" path="m703,282l703,651e" filled="false" stroked="true" strokeweight="2.174pt" strokecolor="#231f20">
                <v:path arrowok="t"/>
              </v:shape>
            </v:group>
            <v:group style="position:absolute;left:385;top:145;width:408;height:450" coordorigin="385,145" coordsize="408,450">
              <v:shape style="position:absolute;left:385;top:145;width:408;height:450" coordorigin="385,145" coordsize="408,450" path="m461,461l401,486,385,520,387,539,425,588,461,594,483,589,497,581,511,566,525,544,527,525,524,504,515,489,501,475,478,463,461,461xe" filled="true" fillcolor="#231f20" stroked="false">
                <v:path arrowok="t"/>
                <v:fill type="solid"/>
              </v:shape>
              <v:shape style="position:absolute;left:385;top:145;width:408;height:450" coordorigin="385,145" coordsize="408,450" path="m668,145l614,175,570,236,529,302,500,355,471,414,476,430,491,442,500,446,509,450,520,456,538,460,555,455,571,442,580,433,593,418,648,363,693,323,741,284,758,271,771,261,789,244,793,232,792,220,728,161,686,146,668,145xe" filled="true" fillcolor="#231f20" stroked="false">
                <v:path arrowok="t"/>
                <v:fill type="solid"/>
              </v:shape>
              <v:shape style="position:absolute;left:0;top:0;width:9000;height:12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351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Halon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effective,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but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ozone-depleter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has,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therefore,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been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banned.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Halon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extinguishers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may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still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found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some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locations,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but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once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used,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cannot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refilled.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12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Emergency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fire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blanket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  <w:spacing w:val="2"/>
        </w:rPr>
        <w:t>Emergency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blankets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smother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someone’s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catches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>
          <w:color w:val="231F20"/>
          <w:spacing w:val="72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blankets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</w:rPr>
        <w:t>2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</w:rPr>
        <w:t>×</w:t>
      </w:r>
      <w:r>
        <w:rPr>
          <w:color w:val="231F20"/>
          <w:spacing w:val="4"/>
        </w:rPr>
        <w:t> </w:t>
      </w:r>
      <w:r>
        <w:rPr>
          <w:color w:val="231F20"/>
        </w:rPr>
        <w:t>2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(6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</w:t>
      </w:r>
      <w:r>
        <w:rPr>
          <w:color w:val="231F20"/>
          <w:spacing w:val="4"/>
        </w:rPr>
        <w:t> </w:t>
      </w:r>
      <w:r>
        <w:rPr>
          <w:color w:val="231F20"/>
        </w:rPr>
        <w:t>×</w:t>
      </w:r>
      <w:r>
        <w:rPr>
          <w:color w:val="231F20"/>
          <w:spacing w:val="4"/>
        </w:rPr>
        <w:t> </w:t>
      </w:r>
      <w:r>
        <w:rPr>
          <w:color w:val="231F20"/>
        </w:rPr>
        <w:t>6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size.</w:t>
      </w:r>
      <w:r>
        <w:rPr/>
      </w:r>
    </w:p>
    <w:p>
      <w:pPr>
        <w:spacing w:after="0" w:line="272" w:lineRule="auto"/>
        <w:jc w:val="left"/>
        <w:sectPr>
          <w:type w:val="continuous"/>
          <w:pgSz w:w="12240" w:h="15840"/>
          <w:pgMar w:top="1500" w:bottom="28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3"/>
        </w:rPr>
        <w:t>Fire</w:t>
      </w:r>
      <w:r>
        <w:rPr>
          <w:color w:val="231F20"/>
        </w:rPr>
        <w:t> extinguisher </w:t>
      </w:r>
      <w:r>
        <w:rPr>
          <w:color w:val="231F20"/>
          <w:spacing w:val="-1"/>
        </w:rPr>
        <w:t>general</w:t>
      </w:r>
      <w:r>
        <w:rPr>
          <w:color w:val="231F20"/>
        </w:rPr>
        <w:t> </w:t>
      </w:r>
      <w:r>
        <w:rPr>
          <w:color w:val="231F20"/>
          <w:spacing w:val="-1"/>
        </w:rPr>
        <w:t>requirements</w:t>
      </w:r>
      <w:r>
        <w:rPr>
          <w:b w:val="0"/>
        </w:rPr>
      </w:r>
    </w:p>
    <w:p>
      <w:pPr>
        <w:pStyle w:val="BodyText"/>
        <w:spacing w:line="240" w:lineRule="auto" w:before="16"/>
        <w:ind w:left="112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guidelines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maintaining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extinguishers:</w:t>
      </w:r>
      <w:r>
        <w:rPr/>
      </w:r>
    </w:p>
    <w:p>
      <w:pPr>
        <w:pStyle w:val="BodyText"/>
        <w:numPr>
          <w:ilvl w:val="2"/>
          <w:numId w:val="6"/>
        </w:numPr>
        <w:tabs>
          <w:tab w:pos="1840" w:val="left" w:leader="none"/>
        </w:tabs>
        <w:spacing w:line="272" w:lineRule="auto" w:before="126" w:after="0"/>
        <w:ind w:left="1840" w:right="791" w:hanging="360"/>
        <w:jc w:val="left"/>
      </w:pPr>
      <w:r>
        <w:rPr>
          <w:color w:val="231F20"/>
          <w:spacing w:val="1"/>
        </w:rPr>
        <w:t>Portable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mounted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identifiable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readily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accessible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locations.</w:t>
      </w:r>
      <w:r>
        <w:rPr/>
      </w:r>
    </w:p>
    <w:p>
      <w:pPr>
        <w:pStyle w:val="BodyText"/>
        <w:numPr>
          <w:ilvl w:val="2"/>
          <w:numId w:val="6"/>
        </w:numPr>
        <w:tabs>
          <w:tab w:pos="1840" w:val="left" w:leader="none"/>
        </w:tabs>
        <w:spacing w:line="272" w:lineRule="auto" w:before="186" w:after="0"/>
        <w:ind w:left="1840" w:right="269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</w:rPr>
        <w:t>1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(2.5</w:t>
      </w:r>
      <w:r>
        <w:rPr>
          <w:color w:val="231F20"/>
          <w:spacing w:val="4"/>
        </w:rPr>
        <w:t> </w:t>
      </w:r>
      <w:r>
        <w:rPr>
          <w:color w:val="231F20"/>
        </w:rPr>
        <w:t>lb.)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extinguisher.</w:t>
      </w:r>
      <w:r>
        <w:rPr/>
      </w:r>
    </w:p>
    <w:p>
      <w:pPr>
        <w:pStyle w:val="BodyText"/>
        <w:numPr>
          <w:ilvl w:val="2"/>
          <w:numId w:val="6"/>
        </w:numPr>
        <w:tabs>
          <w:tab w:pos="1840" w:val="left" w:leader="none"/>
        </w:tabs>
        <w:spacing w:line="272" w:lineRule="auto" w:before="186" w:after="0"/>
        <w:ind w:left="1840" w:right="21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B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letter.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numbers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</w:t>
      </w:r>
      <w:r>
        <w:rPr>
          <w:color w:val="231F20"/>
          <w:spacing w:val="60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relative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effectiveness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various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extinguishers.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60"/>
        </w:rPr>
        <w:t> </w:t>
      </w:r>
      <w:r>
        <w:rPr>
          <w:color w:val="231F20"/>
          <w:spacing w:val="2"/>
        </w:rPr>
        <w:t>multi-class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labelled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ABC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2.25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(5</w:t>
      </w:r>
      <w:r>
        <w:rPr>
          <w:color w:val="231F20"/>
          <w:spacing w:val="4"/>
        </w:rPr>
        <w:t> </w:t>
      </w:r>
      <w:r>
        <w:rPr>
          <w:color w:val="231F20"/>
        </w:rPr>
        <w:t>lb.),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3A:10B:C.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rating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equivalency</w:t>
      </w:r>
      <w:r>
        <w:rPr>
          <w:color w:val="231F20"/>
          <w:spacing w:val="4"/>
        </w:rPr>
        <w:t> </w:t>
      </w:r>
      <w:r>
        <w:rPr>
          <w:color w:val="231F20"/>
        </w:rPr>
        <w:t>rating.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preceding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multiplied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1.25</w:t>
      </w:r>
      <w:r>
        <w:rPr>
          <w:color w:val="231F20"/>
          <w:spacing w:val="64"/>
        </w:rPr>
        <w:t> </w:t>
      </w:r>
      <w:r>
        <w:rPr>
          <w:color w:val="231F20"/>
        </w:rPr>
        <w:t>gives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equivalent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capability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gallons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water.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preceding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indicates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square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ordinary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cover.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assigned.</w:t>
      </w:r>
      <w:r>
        <w:rPr/>
      </w:r>
    </w:p>
    <w:p>
      <w:pPr>
        <w:pStyle w:val="BodyText"/>
        <w:numPr>
          <w:ilvl w:val="2"/>
          <w:numId w:val="6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Portable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charged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6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annual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maintenance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minimum.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6"/>
        </w:numPr>
        <w:tabs>
          <w:tab w:pos="1840" w:val="left" w:leader="none"/>
        </w:tabs>
        <w:spacing w:line="272" w:lineRule="auto" w:before="0" w:after="0"/>
        <w:ind w:left="1840" w:right="339" w:hanging="360"/>
        <w:jc w:val="left"/>
      </w:pPr>
      <w:r>
        <w:rPr>
          <w:color w:val="231F20"/>
          <w:spacing w:val="1"/>
        </w:rPr>
        <w:t>Records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inspection,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testing,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maintenance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dates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work.</w:t>
      </w:r>
      <w:r>
        <w:rPr/>
      </w:r>
    </w:p>
    <w:p>
      <w:pPr>
        <w:pStyle w:val="BodyText"/>
        <w:numPr>
          <w:ilvl w:val="2"/>
          <w:numId w:val="6"/>
        </w:numPr>
        <w:tabs>
          <w:tab w:pos="1840" w:val="left" w:leader="none"/>
        </w:tabs>
        <w:spacing w:line="272" w:lineRule="auto" w:before="186" w:after="0"/>
        <w:ind w:left="1840" w:right="534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removed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maintenance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recharge,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alternate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provided.</w:t>
      </w:r>
      <w:r>
        <w:rPr/>
      </w:r>
    </w:p>
    <w:p>
      <w:pPr>
        <w:pStyle w:val="BodyText"/>
        <w:numPr>
          <w:ilvl w:val="2"/>
          <w:numId w:val="6"/>
        </w:numPr>
        <w:tabs>
          <w:tab w:pos="1840" w:val="left" w:leader="none"/>
        </w:tabs>
        <w:spacing w:line="272" w:lineRule="auto" w:before="186" w:after="0"/>
        <w:ind w:left="1840" w:right="435" w:hanging="360"/>
        <w:jc w:val="left"/>
      </w:pP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marked.</w:t>
      </w:r>
      <w:r>
        <w:rPr/>
      </w:r>
    </w:p>
    <w:p>
      <w:pPr>
        <w:pStyle w:val="BodyText"/>
        <w:numPr>
          <w:ilvl w:val="2"/>
          <w:numId w:val="6"/>
        </w:numPr>
        <w:tabs>
          <w:tab w:pos="1840" w:val="left" w:leader="none"/>
          <w:tab w:pos="7005" w:val="left" w:leader="none"/>
        </w:tabs>
        <w:spacing w:line="272" w:lineRule="auto" w:before="186" w:after="0"/>
        <w:ind w:left="1840" w:right="286" w:hanging="36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principles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application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> </w:t>
      </w:r>
      <w:r>
        <w:rPr>
          <w:color w:val="231F20"/>
        </w:rPr>
        <w:t>involved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response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firefi</w:t>
        <w:tab/>
      </w:r>
      <w:r>
        <w:rPr>
          <w:color w:val="231F20"/>
        </w:rPr>
        <w:t>ting.</w:t>
      </w:r>
      <w:r>
        <w:rPr/>
      </w:r>
    </w:p>
    <w:p>
      <w:pPr>
        <w:spacing w:line="240" w:lineRule="auto" w:before="11"/>
        <w:rPr>
          <w:rFonts w:ascii="Myriad Pro" w:hAnsi="Myriad Pro" w:cs="Myriad Pro" w:eastAsia="Myriad Pro"/>
          <w:sz w:val="11"/>
          <w:szCs w:val="11"/>
        </w:rPr>
      </w:pPr>
    </w:p>
    <w:p>
      <w:pPr>
        <w:spacing w:line="200" w:lineRule="atLeast"/>
        <w:ind w:left="4096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1935781" cy="2584704"/>
            <wp:effectExtent l="0" t="0" r="0" b="0"/>
            <wp:docPr id="9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781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7"/>
        <w:ind w:left="4408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6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ABC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 fire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extinguisher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left"/>
        <w:rPr>
          <w:rFonts w:ascii="Myriad Pro" w:hAnsi="Myriad Pro" w:cs="Myriad Pro" w:eastAsia="Myriad Pro"/>
          <w:sz w:val="18"/>
          <w:szCs w:val="18"/>
        </w:rPr>
        <w:sectPr>
          <w:footerReference w:type="even" r:id="rId53"/>
          <w:footerReference w:type="default" r:id="rId54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6"/>
        <w:rPr>
          <w:rFonts w:ascii="Myriad Pro" w:hAnsi="Myriad Pro" w:cs="Myriad Pro" w:eastAsia="Myriad Pro"/>
          <w:sz w:val="29"/>
          <w:szCs w:val="29"/>
        </w:rPr>
      </w:pPr>
    </w:p>
    <w:p>
      <w:pPr>
        <w:spacing w:line="200" w:lineRule="atLeast"/>
        <w:ind w:left="2737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416671" cy="3797808"/>
            <wp:effectExtent l="0" t="0" r="0" b="0"/>
            <wp:docPr id="11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671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7"/>
        <w:ind w:left="3245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7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Fire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extinguisher near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exit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8"/>
        <w:spacing w:line="240" w:lineRule="auto" w:before="196"/>
        <w:ind w:left="860" w:right="0"/>
        <w:jc w:val="left"/>
        <w:rPr>
          <w:b w:val="0"/>
          <w:bCs w:val="0"/>
        </w:rPr>
      </w:pPr>
      <w:r>
        <w:rPr/>
        <w:pict>
          <v:group style="position:absolute;margin-left:79.900002pt;margin-top:4.420011pt;width:28.5pt;height:22.9pt;mso-position-horizontal-relative:page;mso-position-vertical-relative:paragraph;z-index:2128" coordorigin="1598,88" coordsize="570,458">
            <v:group style="position:absolute;left:1620;top:524;width:457;height:2" coordorigin="1620,524" coordsize="457,2">
              <v:shape style="position:absolute;left:1620;top:524;width:457;height:2" coordorigin="1620,524" coordsize="457,0" path="m1620,524l2076,524e" filled="false" stroked="true" strokeweight="2.2pt" strokecolor="#231f20">
                <v:path arrowok="t"/>
              </v:shape>
            </v:group>
            <v:group style="position:absolute;left:1641;top:131;width:2;height:372" coordorigin="1641,131" coordsize="2,372">
              <v:shape style="position:absolute;left:1641;top:131;width:2;height:372" coordorigin="1641,131" coordsize="0,372" path="m1641,131l1641,503e" filled="false" stroked="true" strokeweight="2.192pt" strokecolor="#231f20">
                <v:path arrowok="t"/>
              </v:shape>
            </v:group>
            <v:group style="position:absolute;left:1620;top:110;width:457;height:2" coordorigin="1620,110" coordsize="457,2">
              <v:shape style="position:absolute;left:1620;top:110;width:457;height:2" coordorigin="1620,110" coordsize="457,0" path="m1620,110l2076,110e" filled="false" stroked="true" strokeweight="2.2pt" strokecolor="#231f20">
                <v:path arrowok="t"/>
              </v:shape>
            </v:group>
            <v:group style="position:absolute;left:2055;top:131;width:2;height:373" coordorigin="2055,131" coordsize="2,373">
              <v:shape style="position:absolute;left:2055;top:131;width:2;height:373" coordorigin="2055,131" coordsize="0,373" path="m2055,131l2055,503e" filled="false" stroked="true" strokeweight="2.19pt" strokecolor="#231f20">
                <v:path arrowok="t"/>
              </v:shape>
            </v:group>
            <v:group style="position:absolute;left:1678;top:121;width:490;height:358" coordorigin="1678,121" coordsize="490,358">
              <v:shape style="position:absolute;left:1678;top:121;width:490;height:358" coordorigin="1678,121" coordsize="490,358" path="m1766,254l1678,322,1693,328,1712,335,1764,368,1795,420,1823,479,1839,441,1853,408,1866,378,1878,352,1879,350,1838,350,1809,288,1785,267,1766,254xe" filled="true" fillcolor="#231f20" stroked="false">
                <v:path arrowok="t"/>
                <v:fill type="solid"/>
              </v:shape>
              <v:shape style="position:absolute;left:1678;top:121;width:490;height:358" coordorigin="1678,121" coordsize="490,358" path="m2110,121l2034,145,1965,174,1919,213,1876,277,1838,350,1879,350,1890,328,1901,308,1948,255,2010,237,2160,237,2110,121xe" filled="true" fillcolor="#231f20" stroked="false">
                <v:path arrowok="t"/>
                <v:fill type="solid"/>
              </v:shape>
              <v:shape style="position:absolute;left:1678;top:121;width:490;height:358" coordorigin="1678,121" coordsize="490,358" path="m2160,237l2030,237,2052,238,2076,241,2103,244,2167,254,2160,23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480" w:right="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6" w:id="7"/>
      <w:bookmarkEnd w:id="7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2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7"/>
        </w:numPr>
        <w:tabs>
          <w:tab w:pos="1480" w:val="left" w:leader="none"/>
          <w:tab w:pos="3395" w:val="left" w:leader="none"/>
        </w:tabs>
        <w:spacing w:line="240" w:lineRule="auto" w:before="271" w:after="0"/>
        <w:ind w:left="480" w:right="0" w:firstLine="64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classifi</w:t>
        <w:tab/>
        <w:t>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fire?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B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D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>
          <w:color w:val="231F20"/>
          <w:spacing w:val="4"/>
        </w:rPr>
        <w:t> </w:t>
      </w:r>
      <w:r>
        <w:rPr>
          <w:color w:val="231F20"/>
        </w:rPr>
        <w:t>fire,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material?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liquids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Combustible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metals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Ordinary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combustibles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involving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gasoline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liquids?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B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D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indicating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fires?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Star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Circle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Square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Triangle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indicating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fires?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Star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Circle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Square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Triangle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involving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ordinary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combustibles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wood?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B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C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D</w:t>
      </w:r>
      <w:r>
        <w:rPr/>
      </w:r>
    </w:p>
    <w:p>
      <w:pPr>
        <w:spacing w:after="0" w:line="240" w:lineRule="auto"/>
        <w:jc w:val="left"/>
        <w:sectPr>
          <w:footerReference w:type="even" r:id="rId57"/>
          <w:footerReference w:type="default" r:id="rId58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7"/>
        </w:numPr>
        <w:tabs>
          <w:tab w:pos="480" w:val="left" w:leader="none"/>
        </w:tabs>
        <w:spacing w:line="240" w:lineRule="auto" w:before="65" w:after="0"/>
        <w:ind w:left="480" w:right="0" w:hanging="360"/>
        <w:jc w:val="left"/>
      </w:pPr>
      <w:r>
        <w:rPr>
          <w:color w:val="231F20"/>
        </w:rPr>
        <w:t>How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classifi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full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By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last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indicating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fires?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Star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Circle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Square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Triangle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480" w:val="left" w:leader="none"/>
        </w:tabs>
        <w:spacing w:line="263" w:lineRule="auto" w:before="0" w:after="0"/>
        <w:ind w:left="480" w:right="1452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indicate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> </w:t>
      </w:r>
      <w:r>
        <w:rPr>
          <w:color w:val="231F20"/>
        </w:rPr>
        <w:t>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fire?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1"/>
        </w:rPr>
        <w:t>Star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Circle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Square</w:t>
      </w:r>
      <w:r>
        <w:rPr/>
      </w:r>
    </w:p>
    <w:p>
      <w:pPr>
        <w:pStyle w:val="BodyText"/>
        <w:numPr>
          <w:ilvl w:val="1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Triangle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even" r:id="rId59"/>
          <w:footerReference w:type="even" r:id="rId60"/>
          <w:footerReference w:type="default" r:id="rId61"/>
          <w:pgSz w:w="12240" w:h="15840"/>
          <w:pgMar w:header="0" w:footer="464" w:top="1500" w:bottom="660" w:left="500" w:right="1500"/>
          <w:pgNumType w:start="24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1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7" w:id="8"/>
      <w:bookmarkEnd w:id="8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3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6"/>
          <w:sz w:val="40"/>
        </w:rPr>
        <w:t>Apply</w:t>
      </w:r>
      <w:r>
        <w:rPr>
          <w:rFonts w:ascii="Myriad Pro Semibold"/>
          <w:b/>
          <w:color w:val="231F20"/>
          <w:spacing w:val="-10"/>
          <w:sz w:val="40"/>
        </w:rPr>
        <w:t> </w:t>
      </w:r>
      <w:r>
        <w:rPr>
          <w:rFonts w:ascii="Myriad Pro Semibold"/>
          <w:b/>
          <w:color w:val="231F20"/>
          <w:spacing w:val="-9"/>
          <w:sz w:val="40"/>
        </w:rPr>
        <w:t>preventive </w:t>
      </w:r>
      <w:r>
        <w:rPr>
          <w:rFonts w:ascii="Myriad Pro Semibold"/>
          <w:b/>
          <w:color w:val="231F20"/>
          <w:spacing w:val="-5"/>
          <w:sz w:val="40"/>
        </w:rPr>
        <w:t>fi</w:t>
      </w:r>
      <w:r>
        <w:rPr>
          <w:rFonts w:ascii="Myriad Pro Semibold"/>
          <w:b/>
          <w:color w:val="231F20"/>
          <w:spacing w:val="-4"/>
          <w:sz w:val="40"/>
        </w:rPr>
        <w:t>re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5"/>
          <w:sz w:val="40"/>
        </w:rPr>
        <w:t>safety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8"/>
          <w:sz w:val="40"/>
        </w:rPr>
        <w:t>precautions</w:t>
      </w:r>
      <w:r>
        <w:rPr>
          <w:rFonts w:ascii="Myriad Pro Semibold"/>
          <w:sz w:val="40"/>
        </w:rPr>
      </w:r>
    </w:p>
    <w:p>
      <w:pPr>
        <w:pStyle w:val="BodyText"/>
        <w:spacing w:line="272" w:lineRule="auto" w:before="351"/>
        <w:ind w:left="120" w:right="1160" w:firstLine="0"/>
        <w:jc w:val="left"/>
      </w:pP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you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already</w:t>
      </w:r>
      <w:r>
        <w:rPr>
          <w:color w:val="231F20"/>
          <w:spacing w:val="-13"/>
        </w:rPr>
        <w:t> </w:t>
      </w:r>
      <w:r>
        <w:rPr>
          <w:color w:val="231F20"/>
        </w:rPr>
        <w:t>know,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combustible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materials,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oxygen,</w:t>
      </w:r>
      <w:r>
        <w:rPr>
          <w:color w:val="231F20"/>
          <w:spacing w:val="70"/>
          <w:w w:val="97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heat.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However,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lack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caution,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failure,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simple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human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error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ignition.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20" w:right="1236" w:firstLine="0"/>
        <w:jc w:val="left"/>
      </w:pPr>
      <w:r>
        <w:rPr>
          <w:color w:val="231F20"/>
        </w:rPr>
        <w:t>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serious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property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damage.</w:t>
      </w:r>
      <w:r>
        <w:rPr>
          <w:color w:val="231F20"/>
          <w:spacing w:val="-4"/>
        </w:rPr>
        <w:t> </w:t>
      </w: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often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Corrosive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locations.</w:t>
      </w:r>
      <w:r>
        <w:rPr>
          <w:color w:val="231F20"/>
          <w:spacing w:val="-4"/>
        </w:rPr>
        <w:t> </w:t>
      </w: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aware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Preparation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1"/>
        </w:rPr>
        <w:t>Preparation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controlling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fire:</w:t>
      </w:r>
      <w:r>
        <w:rPr/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clutter-free.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with.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store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familiar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> </w:t>
      </w:r>
      <w:r>
        <w:rPr>
          <w:color w:val="231F20"/>
        </w:rPr>
        <w:t>company’s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fires.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Know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expected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emergency.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Know</w:t>
      </w:r>
      <w:r>
        <w:rPr>
          <w:color w:val="231F20"/>
          <w:spacing w:val="3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> </w:t>
      </w:r>
      <w:r>
        <w:rPr>
          <w:color w:val="231F20"/>
        </w:rPr>
        <w:t>fires.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</w:rPr>
        <w:t>Use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caution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> </w:t>
      </w:r>
      <w:r>
        <w:rPr>
          <w:color w:val="231F20"/>
        </w:rPr>
        <w:t>power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substances.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4"/>
          <w:szCs w:val="24"/>
        </w:rPr>
      </w:pPr>
    </w:p>
    <w:p>
      <w:pPr>
        <w:pStyle w:val="Heading4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Hot </w:t>
      </w:r>
      <w:r>
        <w:rPr>
          <w:color w:val="231F20"/>
          <w:spacing w:val="-1"/>
        </w:rPr>
        <w:t>work</w:t>
      </w:r>
      <w:r>
        <w:rPr>
          <w:color w:val="231F20"/>
        </w:rPr>
        <w:t> permit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  <w:spacing w:val="1"/>
        </w:rPr>
        <w:t>Ideally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cutting,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</w:rPr>
        <w:t>torch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combustible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materials;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hot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listed.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</w:rPr>
        <w:t>involve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posting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</w:rPr>
        <w:t>watch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personnel.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20" w:right="1160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</w:rPr>
        <w:t>watch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alarms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monitored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afterwards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Storage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flammable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materials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nature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makes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vulnerable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ignition.</w:t>
      </w:r>
      <w:r>
        <w:rPr>
          <w:color w:val="231F20"/>
          <w:spacing w:val="4"/>
        </w:rPr>
        <w:t> </w:t>
      </w:r>
      <w:r>
        <w:rPr>
          <w:color w:val="231F20"/>
        </w:rPr>
        <w:t>Consequently,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storage</w:t>
      </w:r>
      <w:r>
        <w:rPr>
          <w:color w:val="231F20"/>
          <w:spacing w:val="96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necessary.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-4"/>
        </w:rPr>
        <w:t> </w:t>
      </w:r>
      <w:r>
        <w:rPr>
          <w:color w:val="231F20"/>
        </w:rPr>
        <w:t>WorkSafeBC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BC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> </w:t>
      </w:r>
      <w:r>
        <w:rPr>
          <w:color w:val="231F20"/>
        </w:rPr>
        <w:t>Code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regarding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maximum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quantities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stored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</w:rPr>
        <w:t>stored.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permitted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quantities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affected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flashpoint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3"/>
        </w:rPr>
        <w:t> </w:t>
      </w:r>
      <w:r>
        <w:rPr>
          <w:color w:val="231F20"/>
        </w:rPr>
        <w:t>is.</w:t>
      </w:r>
      <w:r>
        <w:rPr/>
      </w:r>
    </w:p>
    <w:p>
      <w:pPr>
        <w:spacing w:after="0" w:line="272" w:lineRule="auto"/>
        <w:jc w:val="left"/>
        <w:sectPr>
          <w:headerReference w:type="default" r:id="rId62"/>
          <w:headerReference w:type="even" r:id="rId63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Flammable</w:t>
      </w:r>
      <w:r>
        <w:rPr>
          <w:color w:val="231F20"/>
        </w:rPr>
        <w:t> liquids and </w:t>
      </w:r>
      <w:r>
        <w:rPr>
          <w:color w:val="231F20"/>
          <w:spacing w:val="-1"/>
        </w:rPr>
        <w:t>related</w:t>
      </w:r>
      <w:r>
        <w:rPr>
          <w:color w:val="231F20"/>
        </w:rPr>
        <w:t> </w:t>
      </w:r>
      <w:r>
        <w:rPr>
          <w:color w:val="231F20"/>
          <w:spacing w:val="-1"/>
        </w:rPr>
        <w:t>equipment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6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nature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liquids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vulnerable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ignition,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consequently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necessary: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72" w:lineRule="auto" w:before="96" w:after="0"/>
        <w:ind w:left="1840" w:right="234" w:hanging="36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containers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liquids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approved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3"/>
        </w:rPr>
        <w:t> </w:t>
      </w:r>
      <w:r>
        <w:rPr>
          <w:color w:val="231F20"/>
        </w:rPr>
        <w:t>(CSA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ULC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Canada)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marked.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capping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Open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flames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lit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cigarettes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prohibited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within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-9"/>
        </w:rPr>
        <w:t> </w:t>
      </w:r>
      <w:r>
        <w:rPr>
          <w:color w:val="231F20"/>
        </w:rPr>
        <w:t>any</w:t>
      </w:r>
      <w:r>
        <w:rPr>
          <w:color w:val="231F20"/>
          <w:spacing w:val="-9"/>
        </w:rPr>
        <w:t> </w:t>
      </w:r>
      <w:r>
        <w:rPr>
          <w:color w:val="231F20"/>
          <w:spacing w:val="2"/>
        </w:rPr>
        <w:t>liquid-gas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storage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area.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drums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drip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tray.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Transportation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sealed.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empty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Spills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covered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sand.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 w:before="0"/>
        <w:ind w:left="1120" w:right="234" w:firstLine="0"/>
        <w:jc w:val="left"/>
      </w:pPr>
      <w:r>
        <w:rPr>
          <w:color w:val="231F20"/>
        </w:rPr>
        <w:t>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requires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liquid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needs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precautionary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measures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liquids.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tank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reported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repaired</w:t>
      </w:r>
      <w:r>
        <w:rPr>
          <w:color w:val="231F20"/>
          <w:spacing w:val="4"/>
        </w:rPr>
        <w:t> </w:t>
      </w:r>
      <w:r>
        <w:rPr>
          <w:color w:val="231F20"/>
        </w:rPr>
        <w:t>immediately.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120" w:right="136" w:firstLine="0"/>
        <w:jc w:val="left"/>
      </w:pPr>
      <w:r>
        <w:rPr>
          <w:color w:val="231F20"/>
          <w:spacing w:val="1"/>
        </w:rPr>
        <w:t>Drivers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warned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ignition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refuelling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smoke,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engines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stopped.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 w:before="0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Flammable</w:t>
      </w:r>
      <w:r>
        <w:rPr>
          <w:color w:val="231F20"/>
        </w:rPr>
        <w:t> gases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6" w:firstLine="0"/>
        <w:jc w:val="left"/>
      </w:pP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acetylene,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hydrogen,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ethane,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propane.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cylinders,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care.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(The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storage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discussed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Competency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A-1:</w:t>
      </w:r>
      <w:r>
        <w:rPr>
          <w:color w:val="231F20"/>
          <w:spacing w:val="4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2.)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120" w:right="136" w:firstLine="0"/>
        <w:jc w:val="left"/>
      </w:pP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> </w:t>
      </w:r>
      <w:r>
        <w:rPr>
          <w:color w:val="231F20"/>
        </w:rPr>
        <w:t>5</w:t>
      </w:r>
      <w:r>
        <w:rPr>
          <w:color w:val="231F20"/>
          <w:spacing w:val="4"/>
        </w:rPr>
        <w:t> </w:t>
      </w:r>
      <w:r>
        <w:rPr>
          <w:color w:val="205E9E"/>
          <w:spacing w:val="4"/>
        </w:rPr>
      </w:r>
      <w:hyperlink r:id="rId64">
        <w:r>
          <w:rPr>
            <w:color w:val="205E9E"/>
            <w:spacing w:val="1"/>
            <w:u w:val="single" w:color="205E9E"/>
          </w:rPr>
          <w:t>http://www2.worksafebc.com/</w:t>
        </w:r>
        <w:r>
          <w:rPr>
            <w:color w:val="205E9E"/>
            <w:spacing w:val="2"/>
          </w:rPr>
        </w:r>
      </w:hyperlink>
      <w:r>
        <w:rPr>
          <w:color w:val="205E9E"/>
          <w:spacing w:val="2"/>
        </w:rPr>
        <w:t> </w:t>
      </w:r>
      <w:hyperlink r:id="rId64">
        <w:r>
          <w:rPr>
            <w:color w:val="205E9E"/>
            <w:spacing w:val="2"/>
          </w:rPr>
        </w:r>
        <w:r>
          <w:rPr>
            <w:color w:val="205E9E"/>
            <w:spacing w:val="2"/>
          </w:rPr>
          <w:t> </w:t>
        </w:r>
        <w:r>
          <w:rPr>
            <w:color w:val="205E9E"/>
            <w:spacing w:val="1"/>
            <w:u w:val="single" w:color="205E9E"/>
          </w:rPr>
          <w:t>Publications/OHSRegulation/Part5.asp</w:t>
        </w:r>
        <w:r>
          <w:rPr>
            <w:color w:val="205E9E"/>
            <w:spacing w:val="2"/>
          </w:rPr>
        </w:r>
        <w:r>
          <w:rPr/>
        </w:r>
      </w:hyperlink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120" w:right="136" w:firstLine="0"/>
        <w:jc w:val="left"/>
      </w:pPr>
      <w:r>
        <w:rPr>
          <w:color w:val="231F20"/>
          <w:spacing w:val="1"/>
        </w:rPr>
        <w:t>Aerosol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products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contain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hazard.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familiar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dispose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> </w:t>
      </w:r>
      <w:r>
        <w:rPr>
          <w:color w:val="231F20"/>
        </w:rPr>
        <w:t>safely.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8"/>
          <w:szCs w:val="28"/>
        </w:rPr>
      </w:pPr>
    </w:p>
    <w:p>
      <w:pPr>
        <w:pStyle w:val="Heading6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</w:rPr>
        <w:t>Ventilation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136" w:firstLine="0"/>
        <w:jc w:val="left"/>
      </w:pP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vapours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accumulate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</w:rPr>
        <w:t>process.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is</w:t>
      </w:r>
      <w:r>
        <w:rPr>
          <w:color w:val="231F20"/>
          <w:spacing w:val="70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ventilate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120" w:right="136" w:firstLine="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cut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weld</w:t>
      </w:r>
      <w:r>
        <w:rPr>
          <w:color w:val="231F20"/>
          <w:spacing w:val="-3"/>
        </w:rPr>
        <w:t> </w:t>
      </w:r>
      <w:r>
        <w:rPr>
          <w:color w:val="231F20"/>
        </w:rPr>
        <w:t>any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container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suspect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contained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combustible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substance.</w:t>
      </w:r>
      <w:r>
        <w:rPr>
          <w:color w:val="231F20"/>
          <w:spacing w:val="60"/>
          <w:w w:val="99"/>
        </w:rPr>
        <w:t> </w:t>
      </w:r>
      <w:r>
        <w:rPr>
          <w:color w:val="231F20"/>
        </w:rPr>
        <w:t>Even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gasoline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tank,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contains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liquid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gasoline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vapours</w:t>
      </w:r>
      <w:r>
        <w:rPr>
          <w:color w:val="231F20"/>
          <w:spacing w:val="80"/>
          <w:w w:val="99"/>
        </w:rPr>
        <w:t> </w:t>
      </w:r>
      <w:r>
        <w:rPr>
          <w:color w:val="231F20"/>
          <w:spacing w:val="1"/>
        </w:rPr>
        <w:t>present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explosion.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You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container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thoroughly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purged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inspected.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0"/>
          <w:szCs w:val="10"/>
        </w:rPr>
      </w:pPr>
    </w:p>
    <w:p>
      <w:pPr>
        <w:spacing w:line="20" w:lineRule="atLeast"/>
        <w:ind w:left="102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after="0" w:line="20" w:lineRule="atLeast"/>
        <w:rPr>
          <w:rFonts w:ascii="Myriad Pro" w:hAnsi="Myriad Pro" w:cs="Myriad Pro" w:eastAsia="Myriad Pro"/>
          <w:sz w:val="2"/>
          <w:szCs w:val="2"/>
        </w:rPr>
        <w:sectPr>
          <w:pgSz w:w="12240" w:h="15840"/>
          <w:pgMar w:header="647" w:footer="464" w:top="840" w:bottom="66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bookmarkStart w:name="_bookmark8" w:id="9"/>
      <w:bookmarkEnd w:id="9"/>
      <w:r>
        <w:rPr>
          <w:b w:val="0"/>
        </w:rPr>
      </w:r>
      <w:r>
        <w:rPr>
          <w:color w:val="231F20"/>
          <w:spacing w:val="-1"/>
        </w:rPr>
        <w:t>Combustible</w:t>
      </w:r>
      <w:r>
        <w:rPr>
          <w:color w:val="231F20"/>
        </w:rPr>
        <w:t> </w:t>
      </w:r>
      <w:r>
        <w:rPr>
          <w:color w:val="231F20"/>
          <w:spacing w:val="-1"/>
        </w:rPr>
        <w:t>materials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  <w:spacing w:val="1"/>
        </w:rPr>
        <w:t>Rubbish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avoided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good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management.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sawdust,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shavings,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oil</w:t>
      </w:r>
      <w:r>
        <w:rPr>
          <w:color w:val="231F20"/>
          <w:spacing w:val="4"/>
        </w:rPr>
        <w:t> </w:t>
      </w:r>
      <w:r>
        <w:rPr>
          <w:color w:val="231F20"/>
        </w:rPr>
        <w:t>waste,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combustible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constitutes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78"/>
        </w:rPr>
        <w:t>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taken:</w:t>
      </w:r>
      <w:r>
        <w:rPr/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72" w:lineRule="auto" w:before="96" w:after="0"/>
        <w:ind w:left="840" w:right="1236" w:hanging="36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waste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liquids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approved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containers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disposal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waste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regulations.</w:t>
      </w:r>
      <w:r>
        <w:rPr/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186" w:after="0"/>
        <w:ind w:left="840" w:right="0" w:hanging="360"/>
        <w:jc w:val="left"/>
      </w:pPr>
      <w:r>
        <w:rPr>
          <w:color w:val="231F20"/>
          <w:spacing w:val="1"/>
        </w:rPr>
        <w:t>Open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permit,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constantly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supervised.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2"/>
        </w:rPr>
        <w:t>Extinguishers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rubbish.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retained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bins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sealed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lids.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-1"/>
        </w:rPr>
        <w:t>Don’t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allow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fine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build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up,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highly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explosive.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Shop</w:t>
      </w:r>
      <w:r>
        <w:rPr>
          <w:color w:val="231F20"/>
        </w:rPr>
        <w:t> electrical wiring and </w:t>
      </w:r>
      <w:r>
        <w:rPr>
          <w:color w:val="231F20"/>
          <w:spacing w:val="-1"/>
        </w:rPr>
        <w:t>equipment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wiring,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temporary,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wiring:</w:t>
      </w:r>
      <w:r>
        <w:rPr/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72" w:lineRule="auto" w:before="96" w:after="0"/>
        <w:ind w:left="840" w:right="1359" w:hanging="360"/>
        <w:jc w:val="left"/>
      </w:pP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temporary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wiring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56"/>
        </w:rPr>
        <w:t> </w:t>
      </w:r>
      <w:r>
        <w:rPr>
          <w:color w:val="231F20"/>
        </w:rPr>
        <w:t>foot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vehicular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traffic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ramps.</w:t>
      </w:r>
      <w:r>
        <w:rPr/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72" w:lineRule="auto" w:before="186" w:after="0"/>
        <w:ind w:left="840" w:right="1638" w:hanging="36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electric-powered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flexible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sheathed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PVC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cables.</w:t>
      </w:r>
      <w:r>
        <w:rPr/>
      </w:r>
    </w:p>
    <w:p>
      <w:pPr>
        <w:pStyle w:val="BodyText"/>
        <w:numPr>
          <w:ilvl w:val="0"/>
          <w:numId w:val="4"/>
        </w:numPr>
        <w:tabs>
          <w:tab w:pos="840" w:val="left" w:leader="none"/>
        </w:tabs>
        <w:spacing w:line="240" w:lineRule="auto" w:before="186" w:after="0"/>
        <w:ind w:left="840" w:right="0" w:hanging="360"/>
        <w:jc w:val="left"/>
      </w:pP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</w:rPr>
        <w:t>excess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 w:before="0"/>
        <w:ind w:left="120" w:right="1160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isn’t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buildup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static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</w:rPr>
        <w:t>arc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spark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explosion.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Vehicle</w:t>
      </w:r>
      <w:r>
        <w:rPr>
          <w:color w:val="231F20"/>
        </w:rPr>
        <w:t> electrical </w:t>
      </w:r>
      <w:r>
        <w:rPr>
          <w:color w:val="231F20"/>
          <w:spacing w:val="-1"/>
        </w:rPr>
        <w:t>systems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334" w:firstLine="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observe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extreme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servicing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</w:rPr>
        <w:t>systems.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Serious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wiring.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Batteries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charged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/>
      </w:r>
    </w:p>
    <w:p>
      <w:pPr>
        <w:pStyle w:val="BodyText"/>
        <w:spacing w:line="272" w:lineRule="auto" w:before="6"/>
        <w:ind w:left="120" w:right="1134" w:firstLine="0"/>
        <w:jc w:val="left"/>
      </w:pPr>
      <w:r>
        <w:rPr>
          <w:color w:val="231F20"/>
          <w:spacing w:val="1"/>
        </w:rPr>
        <w:t>discharge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no-start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situation</w:t>
      </w:r>
      <w:r>
        <w:rPr>
          <w:color w:val="231F20"/>
          <w:spacing w:val="4"/>
        </w:rPr>
        <w:t> </w:t>
      </w:r>
      <w:r>
        <w:rPr>
          <w:color w:val="231F20"/>
        </w:rPr>
        <w:t>give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(hydrogen),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will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20" w:right="1640" w:firstLine="0"/>
        <w:jc w:val="both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removing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batteries,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leading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> </w:t>
      </w:r>
      <w:r>
        <w:rPr>
          <w:color w:val="231F20"/>
          <w:spacing w:val="2"/>
        </w:rPr>
        <w:t>starter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sharp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damage.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cable,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</w:rPr>
        <w:t>route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manner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damage.</w:t>
      </w:r>
      <w:r>
        <w:rPr/>
      </w:r>
    </w:p>
    <w:p>
      <w:pPr>
        <w:spacing w:after="0" w:line="272" w:lineRule="auto"/>
        <w:jc w:val="both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left="1120" w:right="0"/>
        <w:jc w:val="left"/>
        <w:rPr>
          <w:b w:val="0"/>
          <w:bCs w:val="0"/>
        </w:rPr>
      </w:pPr>
      <w:bookmarkStart w:name="_bookmark9" w:id="10"/>
      <w:bookmarkEnd w:id="10"/>
      <w:r>
        <w:rPr>
          <w:b w:val="0"/>
        </w:rPr>
      </w:r>
      <w:r>
        <w:rPr>
          <w:color w:val="231F20"/>
          <w:spacing w:val="-1"/>
        </w:rPr>
        <w:t>Safe</w:t>
      </w:r>
      <w:r>
        <w:rPr>
          <w:color w:val="231F20"/>
        </w:rPr>
        <w:t> use of temporary </w:t>
      </w:r>
      <w:r>
        <w:rPr>
          <w:color w:val="231F20"/>
          <w:spacing w:val="-1"/>
        </w:rPr>
        <w:t>heating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6" w:firstLine="0"/>
        <w:jc w:val="left"/>
      </w:pPr>
      <w:r>
        <w:rPr>
          <w:color w:val="231F20"/>
        </w:rPr>
        <w:t>Temporary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heating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powered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electricity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fuelled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propane,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kerosene,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diesel.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non-ducted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therefore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heaters—although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they’re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rFonts w:ascii="Myriad Pro" w:hAnsi="Myriad Pro" w:cs="Myriad Pro" w:eastAsia="Myriad Pro"/>
          <w:i/>
          <w:color w:val="231F20"/>
          <w:spacing w:val="1"/>
        </w:rPr>
        <w:t>construction</w:t>
      </w:r>
      <w:r>
        <w:rPr>
          <w:rFonts w:ascii="Myriad Pro" w:hAnsi="Myriad Pro" w:cs="Myriad Pro" w:eastAsia="Myriad Pro"/>
          <w:i/>
          <w:color w:val="231F20"/>
          <w:spacing w:val="76"/>
        </w:rPr>
        <w:t> </w:t>
      </w:r>
      <w:r>
        <w:rPr>
          <w:rFonts w:ascii="Myriad Pro" w:hAnsi="Myriad Pro" w:cs="Myriad Pro" w:eastAsia="Myriad Pro"/>
          <w:i/>
          <w:color w:val="231F20"/>
          <w:spacing w:val="1"/>
        </w:rPr>
        <w:t>heaters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follow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extra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burns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heaters.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17"/>
          <w:szCs w:val="17"/>
        </w:rPr>
      </w:pPr>
    </w:p>
    <w:p>
      <w:pPr>
        <w:pStyle w:val="Heading8"/>
        <w:spacing w:line="240" w:lineRule="auto" w:before="66"/>
        <w:ind w:left="1840" w:right="0"/>
        <w:jc w:val="left"/>
        <w:rPr>
          <w:b w:val="0"/>
          <w:bCs w:val="0"/>
        </w:rPr>
      </w:pPr>
      <w:r>
        <w:rPr/>
        <w:pict>
          <v:group style="position:absolute;margin-left:79.900002pt;margin-top:-2.099979pt;width:28.5pt;height:22.9pt;mso-position-horizontal-relative:page;mso-position-vertical-relative:paragraph;z-index:2248" coordorigin="1598,-42" coordsize="570,458">
            <v:group style="position:absolute;left:1620;top:394;width:457;height:2" coordorigin="1620,394" coordsize="457,2">
              <v:shape style="position:absolute;left:1620;top:394;width:457;height:2" coordorigin="1620,394" coordsize="457,0" path="m1620,394l2076,394e" filled="false" stroked="true" strokeweight="2.2pt" strokecolor="#231f20">
                <v:path arrowok="t"/>
              </v:shape>
            </v:group>
            <v:group style="position:absolute;left:1641;top:1;width:2;height:372" coordorigin="1641,1" coordsize="2,372">
              <v:shape style="position:absolute;left:1641;top:1;width:2;height:372" coordorigin="1641,1" coordsize="0,372" path="m1641,1l1641,373e" filled="false" stroked="true" strokeweight="2.192pt" strokecolor="#231f20">
                <v:path arrowok="t"/>
              </v:shape>
            </v:group>
            <v:group style="position:absolute;left:1620;top:-20;width:457;height:2" coordorigin="1620,-20" coordsize="457,2">
              <v:shape style="position:absolute;left:1620;top:-20;width:457;height:2" coordorigin="1620,-20" coordsize="457,0" path="m1620,-20l2076,-20e" filled="false" stroked="true" strokeweight="2.2pt" strokecolor="#231f20">
                <v:path arrowok="t"/>
              </v:shape>
            </v:group>
            <v:group style="position:absolute;left:2055;top:1;width:2;height:373" coordorigin="2055,1" coordsize="2,373">
              <v:shape style="position:absolute;left:2055;top:1;width:2;height:373" coordorigin="2055,1" coordsize="0,373" path="m2055,1l2055,373e" filled="false" stroked="true" strokeweight="2.19pt" strokecolor="#231f20">
                <v:path arrowok="t"/>
              </v:shape>
            </v:group>
            <v:group style="position:absolute;left:1678;top:-9;width:490;height:358" coordorigin="1678,-9" coordsize="490,358">
              <v:shape style="position:absolute;left:1678;top:-9;width:490;height:358" coordorigin="1678,-9" coordsize="490,358" path="m1766,124l1678,192,1693,198,1712,205,1764,238,1795,290,1823,349,1839,311,1853,278,1866,248,1878,222,1879,220,1838,220,1809,158,1785,137,1766,124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10,-9l2034,15,1965,44,1919,83,1876,147,1838,220,1879,220,1890,198,1901,178,1948,125,2010,107,2160,107,2110,-9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60,107l2030,107,2052,108,2076,111,2103,114,2167,124,2160,1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even" r:id="rId65"/>
          <w:footerReference w:type="default" r:id="rId66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10" w:id="11"/>
      <w:bookmarkEnd w:id="11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3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8"/>
        </w:numPr>
        <w:tabs>
          <w:tab w:pos="480" w:val="left" w:leader="none"/>
        </w:tabs>
        <w:spacing w:line="240" w:lineRule="auto" w:before="271" w:after="0"/>
        <w:ind w:left="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permit?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cutting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chemicals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cutting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personnel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</w:rPr>
        <w:t>immediately.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characteristic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affects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maximum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quantities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stored?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Latent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Specifi</w:t>
      </w:r>
      <w:r>
        <w:rPr>
          <w:color w:val="231F20"/>
        </w:rPr>
        <w:t>  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heat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Lower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limit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Flashpoint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removing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vehicle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battery?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Cut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red</w:t>
      </w:r>
      <w:r>
        <w:rPr>
          <w:color w:val="231F20"/>
          <w:spacing w:val="4"/>
        </w:rPr>
        <w:t> </w:t>
      </w:r>
      <w:r>
        <w:rPr>
          <w:color w:val="231F20"/>
        </w:rPr>
        <w:t>wire.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Remove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first.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Remove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first.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simultaneously.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temporary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heaters?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Ducted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heaters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heaters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heaters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Radiant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heaters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even" r:id="rId67"/>
          <w:footerReference w:type="even" r:id="rId68"/>
          <w:footerReference w:type="default" r:id="rId69"/>
          <w:pgSz w:w="12240" w:h="15840"/>
          <w:pgMar w:header="0" w:footer="464" w:top="1500" w:bottom="660" w:left="500" w:right="1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1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11" w:id="12"/>
      <w:bookmarkEnd w:id="12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4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11"/>
          <w:sz w:val="40"/>
        </w:rPr>
        <w:t> </w:t>
      </w:r>
      <w:r>
        <w:rPr>
          <w:rFonts w:ascii="Myriad Pro Semibold"/>
          <w:b/>
          <w:color w:val="231F20"/>
          <w:spacing w:val="-3"/>
          <w:sz w:val="40"/>
        </w:rPr>
        <w:t>fi</w:t>
      </w:r>
      <w:r>
        <w:rPr>
          <w:rFonts w:ascii="Myriad Pro Semibold"/>
          <w:b/>
          <w:color w:val="231F20"/>
          <w:spacing w:val="46"/>
          <w:sz w:val="40"/>
        </w:rPr>
        <w:t> </w:t>
      </w:r>
      <w:r>
        <w:rPr>
          <w:rFonts w:ascii="Myriad Pro Semibold"/>
          <w:b/>
          <w:color w:val="231F20"/>
          <w:spacing w:val="-8"/>
          <w:sz w:val="40"/>
        </w:rPr>
        <w:t>st-response</w:t>
      </w:r>
      <w:r>
        <w:rPr>
          <w:rFonts w:ascii="Myriad Pro Semibold"/>
          <w:b/>
          <w:color w:val="231F20"/>
          <w:spacing w:val="-11"/>
          <w:sz w:val="40"/>
        </w:rPr>
        <w:t> </w:t>
      </w:r>
      <w:r>
        <w:rPr>
          <w:rFonts w:ascii="Myriad Pro Semibold"/>
          <w:b/>
          <w:color w:val="231F20"/>
          <w:spacing w:val="-3"/>
          <w:sz w:val="40"/>
        </w:rPr>
        <w:t>fi</w:t>
      </w:r>
      <w:r>
        <w:rPr>
          <w:rFonts w:ascii="Myriad Pro Semibold"/>
          <w:b/>
          <w:color w:val="231F20"/>
          <w:spacing w:val="43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e</w:t>
      </w:r>
      <w:r>
        <w:rPr>
          <w:rFonts w:ascii="Myriad Pro Semibold"/>
          <w:b/>
          <w:color w:val="231F20"/>
          <w:spacing w:val="-8"/>
          <w:sz w:val="40"/>
        </w:rPr>
        <w:t>fi</w:t>
      </w:r>
      <w:r>
        <w:rPr>
          <w:rFonts w:ascii="Myriad Pro Semibold"/>
          <w:b/>
          <w:color w:val="231F20"/>
          <w:spacing w:val="-7"/>
          <w:sz w:val="40"/>
        </w:rPr>
        <w:t>ghting</w:t>
      </w:r>
      <w:r>
        <w:rPr>
          <w:rFonts w:ascii="Myriad Pro Semibold"/>
          <w:sz w:val="40"/>
        </w:rPr>
      </w:r>
    </w:p>
    <w:p>
      <w:pPr>
        <w:pStyle w:val="BodyText"/>
        <w:tabs>
          <w:tab w:pos="2180" w:val="left" w:leader="none"/>
        </w:tabs>
        <w:spacing w:line="272" w:lineRule="auto" w:before="351"/>
        <w:ind w:left="120" w:right="1776" w:firstLine="0"/>
        <w:jc w:val="left"/>
      </w:pPr>
      <w:r>
        <w:rPr>
          <w:color w:val="231F20"/>
        </w:rPr>
        <w:t>First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Response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firefi</w:t>
        <w:tab/>
        <w:t>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described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initial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stages</w:t>
      </w:r>
      <w:r>
        <w:rPr>
          <w:color w:val="231F20"/>
          <w:spacing w:val="60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readily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hand,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</w:rPr>
        <w:t>large.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First-response</w:t>
      </w:r>
      <w:r>
        <w:rPr/>
      </w:r>
    </w:p>
    <w:p>
      <w:pPr>
        <w:pStyle w:val="BodyText"/>
        <w:spacing w:line="272" w:lineRule="auto" w:before="6"/>
        <w:ind w:left="120" w:right="1160" w:firstLine="0"/>
        <w:jc w:val="left"/>
      </w:pPr>
      <w:r>
        <w:rPr>
          <w:color w:val="231F20"/>
          <w:spacing w:val="2"/>
        </w:rPr>
        <w:t>extinguishers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infancy.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sprinkler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20" w:right="1160" w:firstLine="0"/>
        <w:jc w:val="left"/>
      </w:pPr>
      <w:r>
        <w:rPr>
          <w:color w:val="231F20"/>
          <w:spacing w:val="1"/>
        </w:rPr>
        <w:t>Small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well-trained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extinguisher.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</w:rPr>
        <w:t>safely,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6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associated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fighting</w:t>
      </w:r>
      <w:r>
        <w:rPr>
          <w:color w:val="231F20"/>
          <w:spacing w:val="3"/>
        </w:rPr>
        <w:t> </w:t>
      </w:r>
      <w:r>
        <w:rPr>
          <w:color w:val="231F20"/>
        </w:rPr>
        <w:t>fires.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20" w:right="1160" w:firstLine="0"/>
        <w:jc w:val="left"/>
      </w:pPr>
      <w:r>
        <w:rPr>
          <w:color w:val="231F20"/>
          <w:spacing w:val="1"/>
        </w:rPr>
        <w:t>Attempting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risk.</w:t>
      </w:r>
      <w:r>
        <w:rPr>
          <w:color w:val="231F20"/>
          <w:spacing w:val="4"/>
        </w:rPr>
        <w:t> </w:t>
      </w:r>
      <w:r>
        <w:rPr>
          <w:color w:val="231F20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intensity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seconds,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creating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atmosphere.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20" w:right="1160" w:firstLine="0"/>
        <w:jc w:val="left"/>
      </w:pPr>
      <w:r>
        <w:rPr>
          <w:color w:val="231F20"/>
          <w:spacing w:val="1"/>
        </w:rPr>
        <w:t>Employees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expected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fight</w:t>
      </w:r>
      <w:r>
        <w:rPr>
          <w:color w:val="231F20"/>
          <w:spacing w:val="4"/>
        </w:rPr>
        <w:t> </w:t>
      </w:r>
      <w:r>
        <w:rPr>
          <w:color w:val="231F20"/>
        </w:rPr>
        <w:t>fires.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responsibility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alert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others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evacuate.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Steps</w:t>
      </w:r>
      <w:r>
        <w:rPr>
          <w:color w:val="231F20"/>
          <w:spacing w:val="-2"/>
        </w:rPr>
        <w:t> to </w:t>
      </w:r>
      <w:r>
        <w:rPr>
          <w:color w:val="231F20"/>
          <w:spacing w:val="-1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prior</w:t>
      </w:r>
      <w:r>
        <w:rPr>
          <w:color w:val="231F20"/>
          <w:spacing w:val="-2"/>
        </w:rPr>
        <w:t> to </w:t>
      </w:r>
      <w:r>
        <w:rPr>
          <w:color w:val="231F20"/>
          <w:spacing w:val="-1"/>
        </w:rPr>
        <w:t>fighting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fire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endanger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attempting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reason,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first</w:t>
      </w:r>
      <w:r>
        <w:rPr>
          <w:color w:val="231F20"/>
          <w:spacing w:val="70"/>
          <w:w w:val="99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discovered:</w:t>
      </w:r>
      <w:r>
        <w:rPr/>
      </w: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86" w:after="0"/>
        <w:ind w:left="480" w:right="0" w:hanging="360"/>
        <w:jc w:val="left"/>
      </w:pPr>
      <w:r>
        <w:rPr>
          <w:color w:val="231F20"/>
          <w:spacing w:val="1"/>
        </w:rPr>
        <w:t>Assist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safety,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</w:rPr>
        <w:t>safety.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63" w:lineRule="auto" w:before="0" w:after="0"/>
        <w:ind w:left="480" w:right="1697" w:hanging="360"/>
        <w:jc w:val="left"/>
      </w:pPr>
      <w:r>
        <w:rPr>
          <w:color w:val="231F20"/>
          <w:spacing w:val="1"/>
        </w:rPr>
        <w:t>Activate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notify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department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dialling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911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(or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designating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department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you).</w:t>
      </w:r>
      <w:r>
        <w:rPr/>
      </w: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63" w:lineRule="auto" w:before="184" w:after="0"/>
        <w:ind w:left="480" w:right="2069" w:hanging="360"/>
        <w:jc w:val="left"/>
      </w:pP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egress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attempt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</w:t>
      </w:r>
      <w:r>
        <w:rPr>
          <w:color w:val="231F20"/>
          <w:spacing w:val="46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/>
      </w:r>
    </w:p>
    <w:p>
      <w:pPr>
        <w:pStyle w:val="BodyText"/>
        <w:spacing w:line="272" w:lineRule="auto" w:before="194"/>
        <w:ind w:left="120" w:right="416" w:firstLine="0"/>
        <w:jc w:val="left"/>
      </w:pPr>
      <w:r>
        <w:rPr>
          <w:color w:val="231F20"/>
          <w:spacing w:val="1"/>
        </w:rPr>
        <w:t>Only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attempt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</w:t>
      </w:r>
      <w:r>
        <w:rPr>
          <w:color w:val="231F20"/>
          <w:spacing w:val="6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 w:before="0"/>
        <w:ind w:left="120" w:right="0" w:firstLine="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fight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when: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72" w:lineRule="auto" w:before="126" w:after="0"/>
        <w:ind w:left="840" w:right="1506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burning.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burning,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use.</w:t>
      </w:r>
      <w:r>
        <w:rPr>
          <w:color w:val="231F20"/>
          <w:spacing w:val="4"/>
        </w:rPr>
        <w:t> </w:t>
      </w:r>
      <w:r>
        <w:rPr>
          <w:color w:val="231F20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/>
      </w:r>
    </w:p>
    <w:p>
      <w:pPr>
        <w:pStyle w:val="BodyText"/>
        <w:spacing w:line="272" w:lineRule="auto" w:before="6"/>
        <w:ind w:left="840" w:right="1134" w:firstLine="0"/>
        <w:jc w:val="left"/>
      </w:pPr>
      <w:r>
        <w:rPr>
          <w:color w:val="231F20"/>
          <w:spacing w:val="1"/>
        </w:rPr>
        <w:t>something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highly</w:t>
      </w:r>
      <w:r>
        <w:rPr>
          <w:color w:val="231F20"/>
          <w:spacing w:val="4"/>
        </w:rPr>
        <w:t> </w:t>
      </w:r>
      <w:r>
        <w:rPr>
          <w:color w:val="231F20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smoke.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Chances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what’s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pretty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idea,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don’t,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70"/>
        </w:rPr>
        <w:t> </w:t>
      </w:r>
      <w:r>
        <w:rPr>
          <w:color w:val="231F20"/>
          <w:spacing w:val="2"/>
        </w:rPr>
        <w:t>department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72" w:lineRule="auto" w:before="186" w:after="0"/>
        <w:ind w:left="840" w:right="1638" w:hanging="36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spreading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rapidly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beyond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started.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already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spreading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quickly.</w:t>
      </w:r>
      <w:r>
        <w:rPr/>
      </w:r>
    </w:p>
    <w:p>
      <w:pPr>
        <w:spacing w:after="0" w:line="272" w:lineRule="auto"/>
        <w:jc w:val="left"/>
        <w:sectPr>
          <w:headerReference w:type="default" r:id="rId70"/>
          <w:headerReference w:type="even" r:id="rId71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2"/>
          <w:numId w:val="9"/>
        </w:numPr>
        <w:tabs>
          <w:tab w:pos="1840" w:val="left" w:leader="none"/>
          <w:tab w:pos="5096" w:val="left" w:leader="none"/>
        </w:tabs>
        <w:spacing w:line="240" w:lineRule="auto" w:before="65" w:after="0"/>
        <w:ind w:left="1840" w:right="0" w:hanging="360"/>
        <w:jc w:val="left"/>
      </w:pPr>
      <w:bookmarkStart w:name="_bookmark12" w:id="13"/>
      <w:bookmarkEnd w:id="13"/>
      <w:r>
        <w:rPr/>
      </w:r>
      <w:bookmarkStart w:name="_bookmark12" w:id="14"/>
      <w:bookmarkEnd w:id="14"/>
      <w:r>
        <w:rPr>
          <w:color w:val="231F20"/>
          <w:spacing w:val="-5"/>
        </w:rPr>
        <w:t>Y</w:t>
      </w:r>
      <w:r>
        <w:rPr>
          <w:color w:val="231F20"/>
          <w:spacing w:val="-5"/>
        </w:rPr>
        <w:t>ou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  <w:spacing w:val="3"/>
        </w:rPr>
        <w:t> </w:t>
      </w:r>
      <w:r>
        <w:rPr>
          <w:color w:val="231F20"/>
        </w:rPr>
        <w:t>have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firefi</w:t>
        <w:tab/>
        <w:t>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(correct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size).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9"/>
        </w:numPr>
        <w:tabs>
          <w:tab w:pos="1840" w:val="left" w:leader="none"/>
        </w:tabs>
        <w:spacing w:line="272" w:lineRule="auto" w:before="0" w:after="0"/>
        <w:ind w:left="1840" w:right="234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excessive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smoke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inhalation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(plastics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synthetics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especially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amounts).</w:t>
      </w:r>
      <w:r>
        <w:rPr/>
      </w:r>
    </w:p>
    <w:p>
      <w:pPr>
        <w:pStyle w:val="BodyText"/>
        <w:numPr>
          <w:ilvl w:val="2"/>
          <w:numId w:val="9"/>
        </w:numPr>
        <w:tabs>
          <w:tab w:pos="1840" w:val="left" w:leader="none"/>
        </w:tabs>
        <w:spacing w:line="272" w:lineRule="auto" w:before="186" w:after="0"/>
        <w:ind w:left="1840" w:right="269" w:hanging="360"/>
        <w:jc w:val="left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instincts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tell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to.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uncomfortable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reason,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just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department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</w:rPr>
        <w:t>job.</w:t>
      </w:r>
      <w:r>
        <w:rPr/>
      </w:r>
    </w:p>
    <w:p>
      <w:pPr>
        <w:pStyle w:val="BodyText"/>
        <w:tabs>
          <w:tab w:pos="4860" w:val="left" w:leader="none"/>
        </w:tabs>
        <w:spacing w:line="240" w:lineRule="auto" w:before="186"/>
        <w:ind w:left="1120" w:right="0" w:firstLine="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situations,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trained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firefi</w:t>
        <w:tab/>
        <w:t>ters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/>
      </w:r>
    </w:p>
    <w:p>
      <w:pPr>
        <w:spacing w:line="240" w:lineRule="auto" w:before="3"/>
        <w:rPr>
          <w:rFonts w:ascii="Myriad Pro" w:hAnsi="Myriad Pro" w:cs="Myriad Pro" w:eastAsia="Myriad Pro"/>
          <w:sz w:val="30"/>
          <w:szCs w:val="30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3"/>
        </w:rPr>
        <w:t>Training</w:t>
      </w:r>
      <w:r>
        <w:rPr>
          <w:b w:val="0"/>
        </w:rPr>
      </w:r>
    </w:p>
    <w:p>
      <w:pPr>
        <w:pStyle w:val="BodyText"/>
        <w:spacing w:line="240" w:lineRule="auto" w:before="1"/>
        <w:ind w:left="1120" w:right="0" w:firstLine="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receive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covers:</w:t>
      </w:r>
      <w:r>
        <w:rPr/>
      </w:r>
    </w:p>
    <w:p>
      <w:pPr>
        <w:pStyle w:val="BodyText"/>
        <w:numPr>
          <w:ilvl w:val="2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9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classes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likely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use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9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9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2"/>
        </w:rPr>
        <w:t>importance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sounding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alarm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9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9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Using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portable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fire </w:t>
      </w:r>
      <w:r>
        <w:rPr>
          <w:color w:val="231F20"/>
        </w:rPr>
        <w:t>extinguisher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435" w:firstLine="0"/>
        <w:jc w:val="left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extinguisher,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</w:rPr>
        <w:t> 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extinguisher,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actuate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unit,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> </w:t>
      </w:r>
      <w:r>
        <w:rPr>
          <w:color w:val="231F20"/>
        </w:rPr>
        <w:t>effectively.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Portable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discharged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matter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seconds.</w:t>
      </w:r>
      <w:r>
        <w:rPr>
          <w:color w:val="231F20"/>
          <w:spacing w:val="-5"/>
        </w:rPr>
        <w:t> </w:t>
      </w:r>
      <w:r>
        <w:rPr>
          <w:color w:val="231F20"/>
        </w:rPr>
        <w:t>Therefore,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individuals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attempt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small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incipient-stage</w:t>
      </w:r>
      <w:r>
        <w:rPr>
          <w:color w:val="231F20"/>
          <w:spacing w:val="4"/>
        </w:rPr>
        <w:t> </w:t>
      </w:r>
      <w:r>
        <w:rPr>
          <w:color w:val="231F20"/>
        </w:rPr>
        <w:t>fires.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various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models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extinguishers;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some</w:t>
      </w:r>
      <w:r>
        <w:rPr>
          <w:color w:val="231F20"/>
          <w:spacing w:val="78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pump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type,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automatic,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</w:t>
      </w:r>
      <w:r>
        <w:rPr/>
      </w:r>
    </w:p>
    <w:p>
      <w:pPr>
        <w:pStyle w:val="BodyText"/>
        <w:spacing w:line="272" w:lineRule="auto" w:before="6"/>
        <w:ind w:left="1120" w:right="136" w:firstLine="0"/>
        <w:jc w:val="left"/>
      </w:pP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description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explains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charged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86"/>
        </w:rPr>
        <w:t> </w:t>
      </w:r>
      <w:r>
        <w:rPr>
          <w:color w:val="231F20"/>
          <w:spacing w:val="2"/>
        </w:rPr>
        <w:t>fi</w:t>
      </w:r>
      <w:r>
        <w:rPr>
          <w:color w:val="231F20"/>
        </w:rPr>
        <w:t>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</w:t>
      </w:r>
      <w:r>
        <w:rPr>
          <w:color w:val="231F20"/>
          <w:spacing w:val="5"/>
        </w:rPr>
        <w:t>x</w:t>
      </w:r>
      <w:r>
        <w:rPr>
          <w:color w:val="231F20"/>
          <w:spacing w:val="2"/>
        </w:rPr>
        <w:t>tinguishe</w:t>
      </w:r>
      <w:r>
        <w:rPr>
          <w:color w:val="231F20"/>
        </w:rPr>
        <w:t>r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ope</w:t>
      </w:r>
      <w:r>
        <w:rPr>
          <w:color w:val="231F20"/>
          <w:spacing w:val="1"/>
        </w:rPr>
        <w:t>ra</w:t>
      </w:r>
      <w:r>
        <w:rPr>
          <w:color w:val="231F20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-1"/>
        </w:rPr>
        <w:t>s</w:t>
      </w:r>
      <w:r>
        <w:rPr>
          <w:color w:val="231F20"/>
        </w:rPr>
        <w:t>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5"/>
        </w:rPr>
        <w:t>P</w:t>
      </w:r>
      <w:r>
        <w:rPr>
          <w:color w:val="231F20"/>
        </w:rPr>
        <w:t>ul</w:t>
      </w:r>
      <w:r>
        <w:rPr>
          <w:color w:val="231F20"/>
          <w:spacing w:val="-4"/>
        </w:rPr>
        <w:t>l</w:t>
      </w:r>
      <w:r>
        <w:rPr>
          <w:color w:val="231F20"/>
        </w:rPr>
        <w:t>, </w:t>
      </w:r>
      <w:r>
        <w:rPr>
          <w:color w:val="231F20"/>
          <w:spacing w:val="-2"/>
        </w:rPr>
        <w:t>A</w:t>
      </w:r>
      <w:r>
        <w:rPr>
          <w:color w:val="231F20"/>
        </w:rPr>
        <w:t>im, </w:t>
      </w:r>
      <w:r>
        <w:rPr>
          <w:color w:val="231F20"/>
          <w:spacing w:val="2"/>
        </w:rPr>
        <w:t>S</w:t>
      </w:r>
      <w:r>
        <w:rPr>
          <w:color w:val="231F20"/>
        </w:rPr>
        <w:t>quee</w:t>
      </w:r>
      <w:r>
        <w:rPr>
          <w:color w:val="231F20"/>
          <w:spacing w:val="-3"/>
        </w:rPr>
        <w:t>z</w:t>
      </w:r>
      <w:r>
        <w:rPr>
          <w:color w:val="231F20"/>
          <w:spacing w:val="-6"/>
        </w:rPr>
        <w:t>e</w:t>
      </w:r>
      <w:r>
        <w:rPr>
          <w:color w:val="231F20"/>
        </w:rPr>
        <w:t>, </w:t>
      </w:r>
      <w:r>
        <w:rPr>
          <w:color w:val="231F20"/>
          <w:spacing w:val="-5"/>
        </w:rPr>
        <w:t>Sw</w:t>
      </w:r>
      <w:r>
        <w:rPr>
          <w:color w:val="231F20"/>
        </w:rPr>
        <w:t>eep (</w:t>
      </w:r>
      <w:r>
        <w:rPr>
          <w:color w:val="231F20"/>
          <w:spacing w:val="-26"/>
        </w:rPr>
        <w:t>P</w:t>
      </w:r>
      <w:r>
        <w:rPr>
          <w:color w:val="231F20"/>
        </w:rPr>
        <w:t>ASS)</w:t>
      </w:r>
      <w:r>
        <w:rPr>
          <w:b w:val="0"/>
        </w:rPr>
      </w:r>
    </w:p>
    <w:p>
      <w:pPr>
        <w:pStyle w:val="BodyText"/>
        <w:spacing w:line="240" w:lineRule="auto" w:before="1"/>
        <w:ind w:left="112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remembered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acronym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PASS.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25"/>
          <w:szCs w:val="25"/>
        </w:rPr>
      </w:pPr>
    </w:p>
    <w:p>
      <w:pPr>
        <w:pStyle w:val="BodyText"/>
        <w:spacing w:line="272" w:lineRule="auto" w:before="0"/>
        <w:ind w:left="1120" w:right="136" w:firstLine="0"/>
        <w:jc w:val="left"/>
      </w:pPr>
      <w:r>
        <w:rPr>
          <w:color w:val="231F20"/>
          <w:spacing w:val="1"/>
        </w:rPr>
        <w:t>Stand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fire,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</w:rPr>
        <w:t>2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3</w:t>
      </w:r>
      <w:r>
        <w:rPr>
          <w:color w:val="231F20"/>
          <w:spacing w:val="3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(6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upright.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Standing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closer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scatter,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spreading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21"/>
          <w:szCs w:val="21"/>
        </w:rPr>
      </w:pPr>
    </w:p>
    <w:p>
      <w:pPr>
        <w:spacing w:line="20" w:lineRule="atLeast"/>
        <w:ind w:left="102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after="0" w:line="20" w:lineRule="atLeast"/>
        <w:rPr>
          <w:rFonts w:ascii="Myriad Pro" w:hAnsi="Myriad Pro" w:cs="Myriad Pro" w:eastAsia="Myriad Pro"/>
          <w:sz w:val="2"/>
          <w:szCs w:val="2"/>
        </w:rPr>
        <w:sectPr>
          <w:footerReference w:type="even" r:id="rId72"/>
          <w:footerReference w:type="default" r:id="rId73"/>
          <w:pgSz w:w="12240" w:h="15840"/>
          <w:pgMar w:footer="464" w:header="647" w:top="840" w:bottom="66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Pull</w:t>
      </w:r>
      <w:r>
        <w:rPr>
          <w:b w:val="0"/>
        </w:rPr>
      </w:r>
    </w:p>
    <w:p>
      <w:pPr>
        <w:pStyle w:val="BodyText"/>
        <w:spacing w:line="240" w:lineRule="auto" w:before="16"/>
        <w:ind w:left="120" w:right="0" w:firstLine="0"/>
        <w:jc w:val="left"/>
      </w:pPr>
      <w:r>
        <w:rPr>
          <w:color w:val="231F20"/>
        </w:rPr>
        <w:t>Pull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plastic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seal.</w:t>
      </w:r>
      <w:r>
        <w:rPr/>
      </w:r>
    </w:p>
    <w:p>
      <w:pPr>
        <w:spacing w:line="240" w:lineRule="auto" w:before="11"/>
        <w:rPr>
          <w:rFonts w:ascii="Myriad Pro" w:hAnsi="Myriad Pro" w:cs="Myriad Pro" w:eastAsia="Myriad Pro"/>
          <w:sz w:val="21"/>
          <w:szCs w:val="21"/>
        </w:rPr>
      </w:pPr>
    </w:p>
    <w:p>
      <w:pPr>
        <w:spacing w:line="200" w:lineRule="atLeast"/>
        <w:ind w:left="148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987022" cy="2648712"/>
            <wp:effectExtent l="0" t="0" r="0" b="0"/>
            <wp:docPr id="13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022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8"/>
        <w:ind w:left="3621" w:right="4620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Pull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the pin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Aim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334" w:firstLine="0"/>
        <w:jc w:val="left"/>
      </w:pPr>
      <w:r>
        <w:rPr>
          <w:color w:val="231F20"/>
          <w:spacing w:val="1"/>
        </w:rPr>
        <w:t>Aim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nozzle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flames.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burning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is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located.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aim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flames,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frequently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temptation,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agent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1459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4014550" cy="2667000"/>
            <wp:effectExtent l="0" t="0" r="0" b="0"/>
            <wp:docPr id="15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5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8"/>
        <w:ind w:left="3621" w:right="4620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2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Aim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the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nozzle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Squeeze</w:t>
      </w:r>
      <w:r>
        <w:rPr>
          <w:color w:val="231F20"/>
        </w:rPr>
        <w:t> and </w:t>
      </w:r>
      <w:r>
        <w:rPr>
          <w:color w:val="231F20"/>
          <w:spacing w:val="-2"/>
        </w:rPr>
        <w:t>Sweep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6" w:firstLine="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squeeze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discharge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pressurized</w:t>
      </w:r>
      <w:r>
        <w:rPr>
          <w:color w:val="231F20"/>
          <w:spacing w:val="74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0"/>
        <w:ind w:left="1120" w:right="339" w:firstLine="0"/>
        <w:jc w:val="left"/>
      </w:pPr>
      <w:r>
        <w:rPr>
          <w:color w:val="231F20"/>
        </w:rPr>
        <w:t>Sweep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covering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distance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forward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(watch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scattering</w:t>
      </w:r>
      <w:r>
        <w:rPr/>
      </w:r>
    </w:p>
    <w:p>
      <w:pPr>
        <w:pStyle w:val="BodyText"/>
        <w:spacing w:line="272" w:lineRule="auto" w:before="6"/>
        <w:ind w:left="1120" w:right="136" w:firstLine="0"/>
        <w:jc w:val="left"/>
      </w:pPr>
      <w:r>
        <w:rPr>
          <w:color w:val="231F20"/>
          <w:spacing w:val="1"/>
        </w:rPr>
        <w:t>material).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> </w:t>
      </w:r>
      <w:r>
        <w:rPr>
          <w:color w:val="231F20"/>
        </w:rPr>
        <w:t>cover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fuel.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spraying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out;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reignites.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1451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5294619" cy="3517391"/>
            <wp:effectExtent l="0" t="0" r="0" b="0"/>
            <wp:docPr id="17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619" cy="35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8"/>
        <w:ind w:left="1000" w:right="0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3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Squeeze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and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sweep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4"/>
        <w:rPr>
          <w:rFonts w:ascii="Myriad Pro" w:hAnsi="Myriad Pro" w:cs="Myriad Pro" w:eastAsia="Myriad Pro"/>
          <w:sz w:val="28"/>
          <w:szCs w:val="28"/>
        </w:rPr>
      </w:pPr>
    </w:p>
    <w:p>
      <w:pPr>
        <w:pStyle w:val="Heading8"/>
        <w:spacing w:line="240" w:lineRule="auto" w:before="66"/>
        <w:ind w:left="1840" w:right="0"/>
        <w:jc w:val="left"/>
        <w:rPr>
          <w:b w:val="0"/>
          <w:bCs w:val="0"/>
        </w:rPr>
      </w:pPr>
      <w:r>
        <w:rPr/>
        <w:pict>
          <v:group style="position:absolute;margin-left:79.900002pt;margin-top:-2.097269pt;width:28.5pt;height:22.9pt;mso-position-horizontal-relative:page;mso-position-vertical-relative:paragraph;z-index:2368" coordorigin="1598,-42" coordsize="570,458">
            <v:group style="position:absolute;left:1620;top:394;width:457;height:2" coordorigin="1620,394" coordsize="457,2">
              <v:shape style="position:absolute;left:1620;top:394;width:457;height:2" coordorigin="1620,394" coordsize="457,0" path="m1620,394l2076,394e" filled="false" stroked="true" strokeweight="2.2pt" strokecolor="#231f20">
                <v:path arrowok="t"/>
              </v:shape>
            </v:group>
            <v:group style="position:absolute;left:1641;top:1;width:2;height:372" coordorigin="1641,1" coordsize="2,372">
              <v:shape style="position:absolute;left:1641;top:1;width:2;height:372" coordorigin="1641,1" coordsize="0,372" path="m1641,1l1641,373e" filled="false" stroked="true" strokeweight="2.192pt" strokecolor="#231f20">
                <v:path arrowok="t"/>
              </v:shape>
            </v:group>
            <v:group style="position:absolute;left:1620;top:-20;width:457;height:2" coordorigin="1620,-20" coordsize="457,2">
              <v:shape style="position:absolute;left:1620;top:-20;width:457;height:2" coordorigin="1620,-20" coordsize="457,0" path="m1620,-20l2076,-20e" filled="false" stroked="true" strokeweight="2.2pt" strokecolor="#231f20">
                <v:path arrowok="t"/>
              </v:shape>
            </v:group>
            <v:group style="position:absolute;left:2055;top:1;width:2;height:373" coordorigin="2055,1" coordsize="2,373">
              <v:shape style="position:absolute;left:2055;top:1;width:2;height:373" coordorigin="2055,1" coordsize="0,373" path="m2055,1l2055,373e" filled="false" stroked="true" strokeweight="2.19pt" strokecolor="#231f20">
                <v:path arrowok="t"/>
              </v:shape>
            </v:group>
            <v:group style="position:absolute;left:1678;top:-9;width:490;height:358" coordorigin="1678,-9" coordsize="490,358">
              <v:shape style="position:absolute;left:1678;top:-9;width:490;height:358" coordorigin="1678,-9" coordsize="490,358" path="m1766,124l1678,192,1693,198,1712,205,1764,238,1795,290,1823,349,1839,311,1853,278,1866,248,1878,222,1879,220,1838,220,1809,158,1785,137,1766,124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10,-9l2034,15,1965,44,1919,83,1876,147,1838,220,1879,220,1890,198,1901,178,1948,125,2010,107,2160,107,2110,-9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60,107l2030,107,2052,108,2076,111,2103,114,2167,124,2160,1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even" r:id="rId76"/>
          <w:footerReference w:type="default" r:id="rId77"/>
          <w:pgSz w:w="12240" w:h="15840"/>
          <w:pgMar w:footer="618" w:header="647" w:top="840" w:bottom="800" w:left="500" w:right="1500"/>
          <w:pgNumType w:start="34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13" w:id="15"/>
      <w:bookmarkEnd w:id="15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4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40" w:lineRule="auto" w:before="271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discovered?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Activate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Notify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department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dialling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911.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Assist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safety.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spreading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rapidly?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Get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larger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Exit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Help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department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fellow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Portable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acronym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PASS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for?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Pin,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Aim,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Stand,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Pull,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Aim,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Sweep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Plastic,</w:t>
      </w:r>
      <w:r>
        <w:rPr>
          <w:color w:val="231F20"/>
          <w:spacing w:val="4"/>
        </w:rPr>
        <w:t> </w:t>
      </w:r>
      <w:r>
        <w:rPr>
          <w:color w:val="231F20"/>
        </w:rPr>
        <w:t>Access,</w:t>
      </w:r>
      <w:r>
        <w:rPr>
          <w:color w:val="231F20"/>
          <w:spacing w:val="4"/>
        </w:rPr>
        <w:t> </w:t>
      </w:r>
      <w:r>
        <w:rPr>
          <w:color w:val="231F20"/>
        </w:rPr>
        <w:t>Strap,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Seal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Pull,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Aim,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Squeeze,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Sweep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63" w:lineRule="auto" w:before="0" w:after="0"/>
        <w:ind w:left="480" w:right="1506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</w:t>
      </w:r>
      <w:r>
        <w:rPr>
          <w:color w:val="231F20"/>
          <w:spacing w:val="5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> </w:t>
      </w:r>
      <w:r>
        <w:rPr>
          <w:color w:val="231F20"/>
        </w:rPr>
        <w:t>feel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14" w:id="16"/>
      <w:bookmarkEnd w:id="16"/>
      <w:r>
        <w:rPr>
          <w:b w:val="0"/>
        </w:rPr>
      </w:r>
      <w:r>
        <w:rPr>
          <w:color w:val="231F20"/>
          <w:spacing w:val="-2"/>
        </w:rPr>
        <w:t>Answer</w:t>
      </w:r>
      <w:r>
        <w:rPr>
          <w:color w:val="231F20"/>
        </w:rPr>
        <w:t> </w:t>
      </w:r>
      <w:r>
        <w:rPr>
          <w:color w:val="231F20"/>
          <w:spacing w:val="-2"/>
        </w:rPr>
        <w:t>Key</w:t>
      </w:r>
      <w:r>
        <w:rPr>
          <w:b w:val="0"/>
        </w:rPr>
      </w:r>
    </w:p>
    <w:p>
      <w:pPr>
        <w:spacing w:line="240" w:lineRule="auto" w:before="9"/>
        <w:rPr>
          <w:rFonts w:ascii="Myriad Pro Semibold" w:hAnsi="Myriad Pro Semibold" w:cs="Myriad Pro Semibold" w:eastAsia="Myriad Pro Semibold"/>
          <w:b/>
          <w:bCs/>
          <w:sz w:val="8"/>
          <w:szCs w:val="8"/>
        </w:rPr>
      </w:pPr>
    </w:p>
    <w:tbl>
      <w:tblPr>
        <w:tblW w:w="0" w:type="auto"/>
        <w:jc w:val="left"/>
        <w:tblInd w:w="10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"/>
        <w:gridCol w:w="363"/>
        <w:gridCol w:w="6438"/>
      </w:tblGrid>
      <w:tr>
        <w:trPr>
          <w:trHeight w:val="423" w:hRule="exact"/>
        </w:trPr>
        <w:tc>
          <w:tcPr>
            <w:tcW w:w="711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Myriad Pro Semibold" w:hAnsi="Myriad Pro Semibold" w:cs="Myriad Pro Semibold" w:eastAsia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> </w:t>
            </w:r>
            <w:r>
              <w:rPr>
                <w:rFonts w:ascii="Myriad Pro Semibold"/>
                <w:b/>
                <w:color w:val="231F20"/>
                <w:sz w:val="26"/>
              </w:rPr>
              <w:t>1</w:t>
            </w:r>
            <w:r>
              <w:rPr>
                <w:rFonts w:ascii="Myriad Pro Semibold"/>
                <w:sz w:val="26"/>
              </w:rPr>
            </w:r>
          </w:p>
        </w:tc>
      </w:tr>
      <w:tr>
        <w:trPr>
          <w:trHeight w:val="345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1.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Heat,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oxygen,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fuel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2.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a.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1"/>
                <w:sz w:val="22"/>
              </w:rPr>
              <w:t>True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3.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a.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1"/>
                <w:sz w:val="22"/>
              </w:rPr>
              <w:t>True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4.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Starvation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5.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a.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Cooling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6.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Smothering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7.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Chemical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chain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reaction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345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8.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Smothering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621" w:hRule="exact"/>
        </w:trPr>
        <w:tc>
          <w:tcPr>
            <w:tcW w:w="711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Myriad Pro Semibold" w:hAnsi="Myriad Pro Semibold" w:cs="Myriad Pro Semibold" w:eastAsia="Myriad Pro Semibold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Myriad Pro Semibold" w:hAnsi="Myriad Pro Semibold" w:cs="Myriad Pro Semibold" w:eastAsia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> </w:t>
            </w:r>
            <w:r>
              <w:rPr>
                <w:rFonts w:ascii="Myriad Pro Semibold"/>
                <w:b/>
                <w:color w:val="231F20"/>
                <w:sz w:val="26"/>
              </w:rPr>
              <w:t>2</w:t>
            </w:r>
            <w:r>
              <w:rPr>
                <w:rFonts w:ascii="Myriad Pro Semibold"/>
                <w:sz w:val="26"/>
              </w:rPr>
            </w:r>
          </w:p>
        </w:tc>
      </w:tr>
      <w:tr>
        <w:trPr>
          <w:trHeight w:val="376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1.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c.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Class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C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2.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Electrical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conductors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components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3.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Class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B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4.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Circle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5.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c.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Square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6.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a.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Class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A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7.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By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type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of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fire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they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will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extinguish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8.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Triangle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345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9.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a.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Star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621" w:hRule="exact"/>
        </w:trPr>
        <w:tc>
          <w:tcPr>
            <w:tcW w:w="711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Myriad Pro Semibold" w:hAnsi="Myriad Pro Semibold" w:cs="Myriad Pro Semibold" w:eastAsia="Myriad Pro Semibold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Myriad Pro Semibold" w:hAnsi="Myriad Pro Semibold" w:cs="Myriad Pro Semibold" w:eastAsia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> </w:t>
            </w:r>
            <w:r>
              <w:rPr>
                <w:rFonts w:ascii="Myriad Pro Semibold"/>
                <w:b/>
                <w:color w:val="231F20"/>
                <w:sz w:val="26"/>
              </w:rPr>
              <w:t>3</w:t>
            </w:r>
            <w:r>
              <w:rPr>
                <w:rFonts w:ascii="Myriad Pro Semibold"/>
                <w:sz w:val="26"/>
              </w:rPr>
            </w:r>
          </w:p>
        </w:tc>
      </w:tr>
      <w:tr>
        <w:trPr>
          <w:trHeight w:val="376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1.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When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doing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welding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cutting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areas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with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combustible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materials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2.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8"/>
                <w:sz w:val="22"/>
              </w:rPr>
              <w:t>F</w:t>
            </w:r>
            <w:r>
              <w:rPr>
                <w:rFonts w:ascii="Myriad Pro"/>
                <w:color w:val="231F20"/>
                <w:spacing w:val="2"/>
                <w:sz w:val="22"/>
              </w:rPr>
              <w:t>alse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3.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Flashpoint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temperature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4.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c.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Remove</w:t>
            </w:r>
            <w:r>
              <w:rPr>
                <w:rFonts w:ascii="Myriad Pro"/>
                <w:color w:val="231F20"/>
                <w:spacing w:val="2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ground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wire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first.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45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5.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c.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Space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heaters</w:t>
            </w:r>
            <w:r>
              <w:rPr>
                <w:rFonts w:ascii="Myriad Pro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Myriad Pro" w:hAnsi="Myriad Pro" w:cs="Myriad Pro" w:eastAsia="Myriad Pro"/>
          <w:sz w:val="22"/>
          <w:szCs w:val="22"/>
        </w:rPr>
        <w:sectPr>
          <w:headerReference w:type="even" r:id="rId79"/>
          <w:headerReference w:type="default" r:id="rId80"/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pStyle w:val="Heading6"/>
        <w:spacing w:line="240" w:lineRule="auto" w:before="60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> </w:t>
      </w:r>
      <w:r>
        <w:rPr>
          <w:color w:val="231F20"/>
        </w:rPr>
        <w:t>4</w:t>
      </w:r>
      <w:r>
        <w:rPr>
          <w:b w:val="0"/>
        </w:rPr>
      </w:r>
    </w:p>
    <w:p>
      <w:pPr>
        <w:spacing w:line="240" w:lineRule="auto" w:before="4"/>
        <w:rPr>
          <w:rFonts w:ascii="Myriad Pro Semibold" w:hAnsi="Myriad Pro Semibold" w:cs="Myriad Pro Semibold" w:eastAsia="Myriad Pro Semibold"/>
          <w:b/>
          <w:bCs/>
          <w:sz w:val="2"/>
          <w:szCs w:val="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"/>
        <w:gridCol w:w="363"/>
        <w:gridCol w:w="4660"/>
      </w:tblGrid>
      <w:tr>
        <w:trPr>
          <w:trHeight w:val="368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1.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4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Assist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any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person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immediate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danger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to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safety.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2.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4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8"/>
                <w:sz w:val="22"/>
              </w:rPr>
              <w:t>F</w:t>
            </w:r>
            <w:r>
              <w:rPr>
                <w:rFonts w:ascii="Myriad Pro"/>
                <w:color w:val="231F20"/>
                <w:spacing w:val="2"/>
                <w:sz w:val="22"/>
              </w:rPr>
              <w:t>alse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3.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4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8"/>
                <w:sz w:val="22"/>
              </w:rPr>
              <w:t>F</w:t>
            </w:r>
            <w:r>
              <w:rPr>
                <w:rFonts w:ascii="Myriad Pro"/>
                <w:color w:val="231F20"/>
                <w:spacing w:val="2"/>
                <w:sz w:val="22"/>
              </w:rPr>
              <w:t>alse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4.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4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Exit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area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to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a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safe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location.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5.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a.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4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1"/>
                <w:sz w:val="22"/>
              </w:rPr>
              <w:t>True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6.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4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Pull,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Aim,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Squeeze,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Sweep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45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7.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4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8"/>
                <w:sz w:val="22"/>
              </w:rPr>
              <w:t>F</w:t>
            </w:r>
            <w:r>
              <w:rPr>
                <w:rFonts w:ascii="Myriad Pro"/>
                <w:color w:val="231F20"/>
                <w:spacing w:val="2"/>
                <w:sz w:val="22"/>
              </w:rPr>
              <w:t>alse</w:t>
            </w:r>
            <w:r>
              <w:rPr>
                <w:rFonts w:ascii="Myriad Pro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Myriad Pro" w:hAnsi="Myriad Pro" w:cs="Myriad Pro" w:eastAsia="Myriad Pro"/>
          <w:sz w:val="22"/>
          <w:szCs w:val="22"/>
        </w:rPr>
        <w:sectPr>
          <w:pgSz w:w="12240" w:h="15840"/>
          <w:pgMar w:header="646" w:footer="618" w:top="840" w:bottom="800" w:left="1460" w:right="5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81"/>
          <w:footerReference w:type="even" r:id="rId82"/>
          <w:pgSz w:w="12240" w:h="15840"/>
          <w:pgMar w:header="0" w:footer="0" w:top="1500" w:bottom="280" w:left="1720" w:right="17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83"/>
          <w:footerReference w:type="default" r:id="rId84"/>
          <w:pgSz w:w="12240" w:h="15840"/>
          <w:pgMar w:header="0" w:footer="0" w:top="1500" w:bottom="280" w:left="1720" w:right="1720"/>
        </w:sectPr>
      </w:pPr>
    </w:p>
    <w:p>
      <w:pPr>
        <w:spacing w:before="37"/>
        <w:ind w:left="107" w:right="0" w:firstLine="0"/>
        <w:jc w:val="left"/>
        <w:rPr>
          <w:rFonts w:ascii="Helvetica Neue" w:hAnsi="Helvetica Neue" w:cs="Helvetica Neue" w:eastAsia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t>The</w:t>
      </w:r>
      <w:r>
        <w:rPr>
          <w:rFonts w:ascii="Helvetica Neue"/>
          <w:b/>
          <w:color w:val="00A4E4"/>
          <w:sz w:val="18"/>
        </w:rPr>
        <w:t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  <w:r>
        <w:rPr>
          <w:rFonts w:ascii="Helvetica Neue"/>
          <w:sz w:val="18"/>
        </w:rPr>
      </w:r>
    </w:p>
    <w:p>
      <w:pPr>
        <w:spacing w:line="262" w:lineRule="auto" w:before="100"/>
        <w:ind w:left="107" w:right="429" w:firstLine="0"/>
        <w:jc w:val="left"/>
        <w:rPr>
          <w:rFonts w:ascii="Helvetica Neue Medium" w:hAnsi="Helvetica Neue Medium" w:cs="Helvetica Neue Medium" w:eastAsia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> make </w:t>
      </w:r>
      <w:r>
        <w:rPr>
          <w:rFonts w:ascii="Helvetica Neue Medium"/>
          <w:color w:val="231F20"/>
          <w:spacing w:val="1"/>
          <w:sz w:val="18"/>
        </w:rPr>
        <w:t>available</w:t>
      </w:r>
      <w:r>
        <w:rPr>
          <w:rFonts w:ascii="Helvetica Neue Medium"/>
          <w:sz w:val="18"/>
        </w:rPr>
      </w:r>
    </w:p>
    <w:p>
      <w:pPr>
        <w:spacing w:before="0"/>
        <w:ind w:left="107" w:right="0" w:firstLine="0"/>
        <w:jc w:val="left"/>
        <w:rPr>
          <w:rFonts w:ascii="Helvetica Neue Medium" w:hAnsi="Helvetica Neue Medium" w:cs="Helvetica Neue Medium" w:eastAsia="Helvetica Neue Medium"/>
          <w:sz w:val="18"/>
          <w:szCs w:val="18"/>
        </w:rPr>
      </w:pP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openly-licensed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in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province’s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for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information.</w:t>
      </w:r>
      <w:r>
        <w:rPr>
          <w:rFonts w:ascii="Helvetica Neue Medium" w:hAnsi="Helvetica Neue Medium" w:cs="Helvetica Neue Medium" w:eastAsia="Helvetica Neue Medium"/>
          <w:sz w:val="18"/>
          <w:szCs w:val="18"/>
        </w:rPr>
      </w: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3"/>
        <w:rPr>
          <w:rFonts w:ascii="Helvetica Neue Medium" w:hAnsi="Helvetica Neue Medium" w:cs="Helvetica Neue Medium" w:eastAsia="Helvetica Neue Medium"/>
          <w:sz w:val="15"/>
          <w:szCs w:val="15"/>
        </w:rPr>
      </w:pPr>
    </w:p>
    <w:p>
      <w:pPr>
        <w:spacing w:line="200" w:lineRule="atLeast"/>
        <w:ind w:left="7289" w:right="0" w:firstLine="0"/>
        <w:rPr>
          <w:rFonts w:ascii="Helvetica Neue Medium" w:hAnsi="Helvetica Neue Medium" w:cs="Helvetica Neue Medium" w:eastAsia="Helvetica Neue Medium"/>
          <w:sz w:val="20"/>
          <w:szCs w:val="20"/>
        </w:rPr>
      </w:pPr>
      <w:r>
        <w:rPr>
          <w:rFonts w:ascii="Helvetica Neue Medium" w:hAnsi="Helvetica Neue Medium" w:cs="Helvetica Neue Medium" w:eastAsia="Helvetica Neue Medium"/>
          <w:sz w:val="20"/>
          <w:szCs w:val="20"/>
        </w:rPr>
        <w:drawing>
          <wp:inline distT="0" distB="0" distL="0" distR="0">
            <wp:extent cx="1462608" cy="385762"/>
            <wp:effectExtent l="0" t="0" r="0" b="0"/>
            <wp:docPr id="1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 Medium" w:hAnsi="Helvetica Neue Medium" w:cs="Helvetica Neue Medium" w:eastAsia="Helvetica Neue Medium"/>
          <w:sz w:val="20"/>
          <w:szCs w:val="20"/>
        </w:rPr>
      </w: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2"/>
        <w:rPr>
          <w:rFonts w:ascii="Helvetica Neue Medium" w:hAnsi="Helvetica Neue Medium" w:cs="Helvetica Neue Medium" w:eastAsia="Helvetica Neue Medium"/>
          <w:sz w:val="25"/>
          <w:szCs w:val="25"/>
        </w:rPr>
      </w:pPr>
    </w:p>
    <w:p>
      <w:pPr>
        <w:tabs>
          <w:tab w:pos="7009" w:val="left" w:leader="none"/>
        </w:tabs>
        <w:spacing w:line="200" w:lineRule="atLeast"/>
        <w:ind w:left="247" w:right="0" w:firstLine="0"/>
        <w:rPr>
          <w:rFonts w:ascii="Helvetica Neue Medium" w:hAnsi="Helvetica Neue Medium" w:cs="Helvetica Neue Medium" w:eastAsia="Helvetica Neue Medium"/>
          <w:sz w:val="20"/>
          <w:szCs w:val="20"/>
        </w:rPr>
      </w:pPr>
      <w:r>
        <w:rPr>
          <w:rFonts w:ascii="Helvetica Neue Medium"/>
          <w:position w:val="32"/>
          <w:sz w:val="20"/>
        </w:rPr>
        <w:pict>
          <v:group style="width:137.65pt;height:50.9pt;mso-position-horizontal-relative:char;mso-position-vertical-relative:line" coordorigin="0,0" coordsize="2753,1018">
            <v:group style="position:absolute;left:8;top:23;width:2;height:778" coordorigin="8,23" coordsize="2,778">
              <v:shape style="position:absolute;left:8;top:23;width:2;height:778" coordorigin="8,23" coordsize="0,778" path="m8,23l8,800e" filled="false" stroked="true" strokeweight=".82pt" strokecolor="#231f20">
                <v:path arrowok="t"/>
              </v:shape>
            </v:group>
            <v:group style="position:absolute;left:66;top:23;width:2;height:778" coordorigin="66,23" coordsize="2,778">
              <v:shape style="position:absolute;left:66;top:23;width:2;height:778" coordorigin="66,23" coordsize="0,778" path="m66,23l66,800e" filled="false" stroked="true" strokeweight=".82pt" strokecolor="#231f20">
                <v:path arrowok="t"/>
              </v:shape>
            </v:group>
            <v:group style="position:absolute;left:109;top:23;width:2;height:778" coordorigin="109,23" coordsize="2,778">
              <v:shape style="position:absolute;left:109;top:23;width:2;height:778" coordorigin="109,23" coordsize="0,778" path="m109,23l109,800e" filled="false" stroked="true" strokeweight="2.260pt" strokecolor="#231f20">
                <v:path arrowok="t"/>
              </v:shape>
            </v:group>
            <v:group style="position:absolute;left:167;top:23;width:2;height:778" coordorigin="167,23" coordsize="2,778">
              <v:shape style="position:absolute;left:167;top:23;width:2;height:778" coordorigin="167,23" coordsize="0,778" path="m167,23l167,800e" filled="false" stroked="true" strokeweight="2.260pt" strokecolor="#231f20">
                <v:path arrowok="t"/>
              </v:shape>
            </v:group>
            <v:group style="position:absolute;left:210;top:23;width:2;height:778" coordorigin="210,23" coordsize="2,778">
              <v:shape style="position:absolute;left:210;top:23;width:2;height:778" coordorigin="210,23" coordsize="0,778" path="m210,23l210,800e" filled="false" stroked="true" strokeweight=".82pt" strokecolor="#231f20">
                <v:path arrowok="t"/>
              </v:shape>
            </v:group>
            <v:group style="position:absolute;left:239;top:23;width:2;height:778" coordorigin="239,23" coordsize="2,778">
              <v:shape style="position:absolute;left:239;top:23;width:2;height:778" coordorigin="239,23" coordsize="0,778" path="m239,23l239,800e" filled="false" stroked="true" strokeweight=".82pt" strokecolor="#231f20">
                <v:path arrowok="t"/>
              </v:shape>
            </v:group>
            <v:group style="position:absolute;left:267;top:23;width:2;height:778" coordorigin="267,23" coordsize="2,778">
              <v:shape style="position:absolute;left:267;top:23;width:2;height:778" coordorigin="267,23" coordsize="0,778" path="m267,23l267,800e" filled="false" stroked="true" strokeweight=".82pt" strokecolor="#231f20">
                <v:path arrowok="t"/>
              </v:shape>
            </v:group>
            <v:group style="position:absolute;left:325;top:23;width:2;height:778" coordorigin="325,23" coordsize="2,778">
              <v:shape style="position:absolute;left:325;top:23;width:2;height:778" coordorigin="325,23" coordsize="0,778" path="m325,23l325,800e" filled="false" stroked="true" strokeweight=".82pt" strokecolor="#231f20">
                <v:path arrowok="t"/>
              </v:shape>
            </v:group>
            <v:group style="position:absolute;left:368;top:23;width:2;height:778" coordorigin="368,23" coordsize="2,778">
              <v:shape style="position:absolute;left:368;top:23;width:2;height:778" coordorigin="368,23" coordsize="0,778" path="m368,23l368,800e" filled="false" stroked="true" strokeweight="2.260pt" strokecolor="#231f20">
                <v:path arrowok="t"/>
              </v:shape>
            </v:group>
            <v:group style="position:absolute;left:426;top:23;width:2;height:778" coordorigin="426,23" coordsize="2,778">
              <v:shape style="position:absolute;left:426;top:23;width:2;height:778" coordorigin="426,23" coordsize="0,778" path="m426,23l426,800e" filled="false" stroked="true" strokeweight="2.260pt" strokecolor="#231f20">
                <v:path arrowok="t"/>
              </v:shape>
            </v:group>
            <v:group style="position:absolute;left:469;top:23;width:2;height:778" coordorigin="469,23" coordsize="2,778">
              <v:shape style="position:absolute;left:469;top:23;width:2;height:778" coordorigin="469,23" coordsize="0,778" path="m469,23l469,800e" filled="false" stroked="true" strokeweight=".82pt" strokecolor="#231f20">
                <v:path arrowok="t"/>
              </v:shape>
            </v:group>
            <v:group style="position:absolute;left:512;top:23;width:2;height:778" coordorigin="512,23" coordsize="2,778">
              <v:shape style="position:absolute;left:512;top:23;width:2;height:778" coordorigin="512,23" coordsize="0,778" path="m512,23l512,800e" filled="false" stroked="true" strokeweight="2.260pt" strokecolor="#231f20">
                <v:path arrowok="t"/>
              </v:shape>
            </v:group>
            <v:group style="position:absolute;left:584;top:23;width:2;height:778" coordorigin="584,23" coordsize="2,778">
              <v:shape style="position:absolute;left:584;top:23;width:2;height:778" coordorigin="584,23" coordsize="0,778" path="m584,23l584,800e" filled="false" stroked="true" strokeweight=".82pt" strokecolor="#231f20">
                <v:path arrowok="t"/>
              </v:shape>
            </v:group>
            <v:group style="position:absolute;left:627;top:23;width:2;height:778" coordorigin="627,23" coordsize="2,778">
              <v:shape style="position:absolute;left:627;top:23;width:2;height:778" coordorigin="627,23" coordsize="0,778" path="m627,23l627,800e" filled="false" stroked="true" strokeweight="2.260pt" strokecolor="#231f20">
                <v:path arrowok="t"/>
              </v:shape>
            </v:group>
            <v:group style="position:absolute;left:671;top:23;width:2;height:778" coordorigin="671,23" coordsize="2,778">
              <v:shape style="position:absolute;left:671;top:23;width:2;height:778" coordorigin="671,23" coordsize="0,778" path="m671,23l671,800e" filled="false" stroked="true" strokeweight=".82pt" strokecolor="#231f20">
                <v:path arrowok="t"/>
              </v:shape>
            </v:group>
            <v:group style="position:absolute;left:699;top:23;width:2;height:778" coordorigin="699,23" coordsize="2,778">
              <v:shape style="position:absolute;left:699;top:23;width:2;height:778" coordorigin="699,23" coordsize="0,778" path="m699,23l699,800e" filled="false" stroked="true" strokeweight=".82pt" strokecolor="#231f20">
                <v:path arrowok="t"/>
              </v:shape>
            </v:group>
            <v:group style="position:absolute;left:743;top:23;width:2;height:778" coordorigin="743,23" coordsize="2,778">
              <v:shape style="position:absolute;left:743;top:23;width:2;height:778" coordorigin="743,23" coordsize="0,778" path="m743,23l743,800e" filled="false" stroked="true" strokeweight="2.260pt" strokecolor="#231f20">
                <v:path arrowok="t"/>
              </v:shape>
            </v:group>
            <v:group style="position:absolute;left:829;top:23;width:2;height:778" coordorigin="829,23" coordsize="2,778">
              <v:shape style="position:absolute;left:829;top:23;width:2;height:778" coordorigin="829,23" coordsize="0,778" path="m829,23l829,800e" filled="false" stroked="true" strokeweight="2.260pt" strokecolor="#231f20">
                <v:path arrowok="t"/>
              </v:shape>
            </v:group>
            <v:group style="position:absolute;left:872;top:23;width:2;height:778" coordorigin="872,23" coordsize="2,778">
              <v:shape style="position:absolute;left:872;top:23;width:2;height:778" coordorigin="872,23" coordsize="0,778" path="m872,23l872,800e" filled="false" stroked="true" strokeweight=".82pt" strokecolor="#231f20">
                <v:path arrowok="t"/>
              </v:shape>
            </v:group>
            <v:group style="position:absolute;left:901;top:23;width:2;height:778" coordorigin="901,23" coordsize="2,778">
              <v:shape style="position:absolute;left:901;top:23;width:2;height:778" coordorigin="901,23" coordsize="0,778" path="m901,23l901,800e" filled="false" stroked="true" strokeweight=".82pt" strokecolor="#231f20">
                <v:path arrowok="t"/>
              </v:shape>
            </v:group>
            <v:group style="position:absolute;left:930;top:23;width:2;height:778" coordorigin="930,23" coordsize="2,778">
              <v:shape style="position:absolute;left:930;top:23;width:2;height:778" coordorigin="930,23" coordsize="0,778" path="m930,23l930,800e" filled="false" stroked="true" strokeweight=".82pt" strokecolor="#231f20">
                <v:path arrowok="t"/>
              </v:shape>
            </v:group>
            <v:group style="position:absolute;left:959;top:23;width:2;height:778" coordorigin="959,23" coordsize="2,778">
              <v:shape style="position:absolute;left:959;top:23;width:2;height:778" coordorigin="959,23" coordsize="0,778" path="m959,23l959,800e" filled="false" stroked="true" strokeweight=".82pt" strokecolor="#231f20">
                <v:path arrowok="t"/>
              </v:shape>
            </v:group>
            <v:group style="position:absolute;left:1031;top:23;width:2;height:778" coordorigin="1031,23" coordsize="2,778">
              <v:shape style="position:absolute;left:1031;top:23;width:2;height:778" coordorigin="1031,23" coordsize="0,778" path="m1031,23l1031,800e" filled="false" stroked="true" strokeweight="2.260pt" strokecolor="#231f20">
                <v:path arrowok="t"/>
              </v:shape>
            </v:group>
            <v:group style="position:absolute;left:1088;top:23;width:2;height:778" coordorigin="1088,23" coordsize="2,778">
              <v:shape style="position:absolute;left:1088;top:23;width:2;height:778" coordorigin="1088,23" coordsize="0,778" path="m1088,23l1088,800e" filled="false" stroked="true" strokeweight="2.260pt" strokecolor="#231f20">
                <v:path arrowok="t"/>
              </v:shape>
            </v:group>
            <v:group style="position:absolute;left:1131;top:23;width:2;height:778" coordorigin="1131,23" coordsize="2,778">
              <v:shape style="position:absolute;left:1131;top:23;width:2;height:778" coordorigin="1131,23" coordsize="0,778" path="m1131,23l1131,800e" filled="false" stroked="true" strokeweight=".82pt" strokecolor="#231f20">
                <v:path arrowok="t"/>
              </v:shape>
            </v:group>
            <v:group style="position:absolute;left:1160;top:23;width:2;height:778" coordorigin="1160,23" coordsize="2,778">
              <v:shape style="position:absolute;left:1160;top:23;width:2;height:778" coordorigin="1160,23" coordsize="0,778" path="m1160,23l1160,800e" filled="false" stroked="true" strokeweight=".82pt" strokecolor="#231f20">
                <v:path arrowok="t"/>
              </v:shape>
            </v:group>
            <v:group style="position:absolute;left:1189;top:23;width:2;height:778" coordorigin="1189,23" coordsize="2,778">
              <v:shape style="position:absolute;left:1189;top:23;width:2;height:778" coordorigin="1189,23" coordsize="0,778" path="m1189,23l1189,800e" filled="false" stroked="true" strokeweight=".82pt" strokecolor="#231f20">
                <v:path arrowok="t"/>
              </v:shape>
            </v:group>
            <v:group style="position:absolute;left:1261;top:23;width:2;height:778" coordorigin="1261,23" coordsize="2,778">
              <v:shape style="position:absolute;left:1261;top:23;width:2;height:778" coordorigin="1261,23" coordsize="0,778" path="m1261,23l1261,800e" filled="false" stroked="true" strokeweight="2.260pt" strokecolor="#231f20">
                <v:path arrowok="t"/>
              </v:shape>
            </v:group>
            <v:group style="position:absolute;left:1319;top:23;width:2;height:778" coordorigin="1319,23" coordsize="2,778">
              <v:shape style="position:absolute;left:1319;top:23;width:2;height:778" coordorigin="1319,23" coordsize="0,778" path="m1319,23l1319,800e" filled="false" stroked="true" strokeweight="2.260pt" strokecolor="#231f20">
                <v:path arrowok="t"/>
              </v:shape>
            </v:group>
            <v:group style="position:absolute;left:1362;top:23;width:2;height:778" coordorigin="1362,23" coordsize="2,778">
              <v:shape style="position:absolute;left:1362;top:23;width:2;height:778" coordorigin="1362,23" coordsize="0,778" path="m1362,23l1362,800e" filled="false" stroked="true" strokeweight=".82pt" strokecolor="#231f20">
                <v:path arrowok="t"/>
              </v:shape>
            </v:group>
            <v:group style="position:absolute;left:1391;top:23;width:2;height:778" coordorigin="1391,23" coordsize="2,778">
              <v:shape style="position:absolute;left:1391;top:23;width:2;height:778" coordorigin="1391,23" coordsize="0,778" path="m1391,23l1391,800e" filled="false" stroked="true" strokeweight=".82pt" strokecolor="#231f20">
                <v:path arrowok="t"/>
              </v:shape>
            </v:group>
            <v:group style="position:absolute;left:1419;top:23;width:2;height:778" coordorigin="1419,23" coordsize="2,778">
              <v:shape style="position:absolute;left:1419;top:23;width:2;height:778" coordorigin="1419,23" coordsize="0,778" path="m1419,23l1419,800e" filled="false" stroked="true" strokeweight=".82pt" strokecolor="#231f20">
                <v:path arrowok="t"/>
              </v:shape>
            </v:group>
            <v:group style="position:absolute;left:1491;top:23;width:2;height:778" coordorigin="1491,23" coordsize="2,778">
              <v:shape style="position:absolute;left:1491;top:23;width:2;height:778" coordorigin="1491,23" coordsize="0,778" path="m1491,23l1491,800e" filled="false" stroked="true" strokeweight="2.260pt" strokecolor="#231f20">
                <v:path arrowok="t"/>
              </v:shape>
            </v:group>
            <v:group style="position:absolute;left:1549;top:23;width:2;height:778" coordorigin="1549,23" coordsize="2,778">
              <v:shape style="position:absolute;left:1549;top:23;width:2;height:778" coordorigin="1549,23" coordsize="0,778" path="m1549,23l1549,800e" filled="false" stroked="true" strokeweight="2.260pt" strokecolor="#231f20">
                <v:path arrowok="t"/>
              </v:shape>
            </v:group>
            <v:group style="position:absolute;left:1592;top:23;width:2;height:778" coordorigin="1592,23" coordsize="2,778">
              <v:shape style="position:absolute;left:1592;top:23;width:2;height:778" coordorigin="1592,23" coordsize="0,778" path="m1592,23l1592,800e" filled="false" stroked="true" strokeweight=".82pt" strokecolor="#231f20">
                <v:path arrowok="t"/>
              </v:shape>
            </v:group>
            <v:group style="position:absolute;left:1635;top:23;width:2;height:778" coordorigin="1635,23" coordsize="2,778">
              <v:shape style="position:absolute;left:1635;top:23;width:2;height:778" coordorigin="1635,23" coordsize="0,778" path="m1635,23l1635,800e" filled="false" stroked="true" strokeweight="2.260pt" strokecolor="#231f20">
                <v:path arrowok="t"/>
              </v:shape>
            </v:group>
            <v:group style="position:absolute;left:1693;top:23;width:2;height:778" coordorigin="1693,23" coordsize="2,778">
              <v:shape style="position:absolute;left:1693;top:23;width:2;height:778" coordorigin="1693,23" coordsize="0,778" path="m1693,23l1693,800e" filled="false" stroked="true" strokeweight="2.260pt" strokecolor="#231f20">
                <v:path arrowok="t"/>
              </v:shape>
            </v:group>
            <v:group style="position:absolute;left:1765;top:23;width:2;height:778" coordorigin="1765,23" coordsize="2,778">
              <v:shape style="position:absolute;left:1765;top:23;width:2;height:778" coordorigin="1765,23" coordsize="0,778" path="m1765,23l1765,800e" filled="false" stroked="true" strokeweight=".82pt" strokecolor="#231f20">
                <v:path arrowok="t"/>
              </v:shape>
            </v:group>
            <v:group style="position:absolute;left:1794;top:23;width:2;height:778" coordorigin="1794,23" coordsize="2,778">
              <v:shape style="position:absolute;left:1794;top:23;width:2;height:778" coordorigin="1794,23" coordsize="0,778" path="m1794,23l1794,800e" filled="false" stroked="true" strokeweight=".82pt" strokecolor="#231f20">
                <v:path arrowok="t"/>
              </v:shape>
            </v:group>
            <v:group style="position:absolute;left:1823;top:23;width:2;height:778" coordorigin="1823,23" coordsize="2,778">
              <v:shape style="position:absolute;left:1823;top:23;width:2;height:778" coordorigin="1823,23" coordsize="0,778" path="m1823,23l1823,800e" filled="false" stroked="true" strokeweight=".82pt" strokecolor="#231f20">
                <v:path arrowok="t"/>
              </v:shape>
            </v:group>
            <v:group style="position:absolute;left:1851;top:23;width:2;height:778" coordorigin="1851,23" coordsize="2,778">
              <v:shape style="position:absolute;left:1851;top:23;width:2;height:778" coordorigin="1851,23" coordsize="0,778" path="m1851,23l1851,800e" filled="false" stroked="true" strokeweight=".82pt" strokecolor="#231f20">
                <v:path arrowok="t"/>
              </v:shape>
            </v:group>
            <v:group style="position:absolute;left:1895;top:23;width:2;height:778" coordorigin="1895,23" coordsize="2,778">
              <v:shape style="position:absolute;left:1895;top:23;width:2;height:778" coordorigin="1895,23" coordsize="0,778" path="m1895,23l1895,800e" filled="false" stroked="true" strokeweight="2.260pt" strokecolor="#231f20">
                <v:path arrowok="t"/>
              </v:shape>
            </v:group>
            <v:group style="position:absolute;left:1981;top:23;width:2;height:778" coordorigin="1981,23" coordsize="2,778">
              <v:shape style="position:absolute;left:1981;top:23;width:2;height:778" coordorigin="1981,23" coordsize="0,778" path="m1981,23l1981,800e" filled="false" stroked="true" strokeweight="2.260pt" strokecolor="#231f20">
                <v:path arrowok="t"/>
              </v:shape>
            </v:group>
            <v:group style="position:absolute;left:2024;top:23;width:2;height:778" coordorigin="2024,23" coordsize="2,778">
              <v:shape style="position:absolute;left:2024;top:23;width:2;height:778" coordorigin="2024,23" coordsize="0,778" path="m2024,23l2024,800e" filled="false" stroked="true" strokeweight=".82pt" strokecolor="#231f20">
                <v:path arrowok="t"/>
              </v:shape>
            </v:group>
            <v:group style="position:absolute;left:2053;top:23;width:2;height:778" coordorigin="2053,23" coordsize="2,778">
              <v:shape style="position:absolute;left:2053;top:23;width:2;height:778" coordorigin="2053,23" coordsize="0,778" path="m2053,23l2053,800e" filled="false" stroked="true" strokeweight=".82pt" strokecolor="#231f20">
                <v:path arrowok="t"/>
              </v:shape>
            </v:group>
            <v:group style="position:absolute;left:2082;top:23;width:2;height:778" coordorigin="2082,23" coordsize="2,778">
              <v:shape style="position:absolute;left:2082;top:23;width:2;height:778" coordorigin="2082,23" coordsize="0,778" path="m2082,23l2082,800e" filled="false" stroked="true" strokeweight=".82pt" strokecolor="#231f20">
                <v:path arrowok="t"/>
              </v:shape>
            </v:group>
            <v:group style="position:absolute;left:2111;top:23;width:2;height:778" coordorigin="2111,23" coordsize="2,778">
              <v:shape style="position:absolute;left:2111;top:23;width:2;height:778" coordorigin="2111,23" coordsize="0,778" path="m2111,23l2111,800e" filled="false" stroked="true" strokeweight=".82pt" strokecolor="#231f20">
                <v:path arrowok="t"/>
              </v:shape>
            </v:group>
            <v:group style="position:absolute;left:2168;top:23;width:2;height:778" coordorigin="2168,23" coordsize="2,778">
              <v:shape style="position:absolute;left:2168;top:23;width:2;height:778" coordorigin="2168,23" coordsize="0,778" path="m2168,23l2168,800e" filled="false" stroked="true" strokeweight=".82pt" strokecolor="#231f20">
                <v:path arrowok="t"/>
              </v:shape>
            </v:group>
            <v:group style="position:absolute;left:2211;top:23;width:2;height:778" coordorigin="2211,23" coordsize="2,778">
              <v:shape style="position:absolute;left:2211;top:23;width:2;height:778" coordorigin="2211,23" coordsize="0,778" path="m2211,23l2211,800e" filled="false" stroked="true" strokeweight="2.260pt" strokecolor="#231f20">
                <v:path arrowok="t"/>
              </v:shape>
            </v:group>
            <v:group style="position:absolute;left:2269;top:23;width:2;height:778" coordorigin="2269,23" coordsize="2,778">
              <v:shape style="position:absolute;left:2269;top:23;width:2;height:778" coordorigin="2269,23" coordsize="0,778" path="m2269,23l2269,800e" filled="false" stroked="true" strokeweight="2.260pt" strokecolor="#231f20">
                <v:path arrowok="t"/>
              </v:shape>
            </v:group>
            <v:group style="position:absolute;left:2327;top:23;width:2;height:778" coordorigin="2327,23" coordsize="2,778">
              <v:shape style="position:absolute;left:2327;top:23;width:2;height:778" coordorigin="2327,23" coordsize="0,778" path="m2327,23l2327,800e" filled="false" stroked="true" strokeweight="2.260pt" strokecolor="#231f20">
                <v:path arrowok="t"/>
              </v:shape>
            </v:group>
            <v:group style="position:absolute;left:2370;top:23;width:2;height:778" coordorigin="2370,23" coordsize="2,778">
              <v:shape style="position:absolute;left:2370;top:23;width:2;height:778" coordorigin="2370,23" coordsize="0,778" path="m2370,23l2370,800e" filled="false" stroked="true" strokeweight=".82pt" strokecolor="#231f20">
                <v:path arrowok="t"/>
              </v:shape>
            </v:group>
            <v:group style="position:absolute;left:2427;top:23;width:2;height:778" coordorigin="2427,23" coordsize="2,778">
              <v:shape style="position:absolute;left:2427;top:23;width:2;height:778" coordorigin="2427,23" coordsize="0,778" path="m2427,23l2427,800e" filled="false" stroked="true" strokeweight=".82pt" strokecolor="#231f20">
                <v:path arrowok="t"/>
              </v:shape>
            </v:group>
            <v:group style="position:absolute;left:2471;top:23;width:2;height:778" coordorigin="2471,23" coordsize="2,778">
              <v:shape style="position:absolute;left:2471;top:23;width:2;height:778" coordorigin="2471,23" coordsize="0,778" path="m2471,23l2471,800e" filled="false" stroked="true" strokeweight="2.260pt" strokecolor="#231f20">
                <v:path arrowok="t"/>
              </v:shape>
            </v:group>
            <v:group style="position:absolute;left:2514;top:23;width:2;height:778" coordorigin="2514,23" coordsize="2,778">
              <v:shape style="position:absolute;left:2514;top:23;width:2;height:778" coordorigin="2514,23" coordsize="0,778" path="m2514,23l2514,800e" filled="false" stroked="true" strokeweight=".82pt" strokecolor="#231f20">
                <v:path arrowok="t"/>
              </v:shape>
            </v:group>
            <v:group style="position:absolute;left:2543;top:23;width:2;height:778" coordorigin="2543,23" coordsize="2,778">
              <v:shape style="position:absolute;left:2543;top:23;width:2;height:778" coordorigin="2543,23" coordsize="0,778" path="m2543,23l2543,800e" filled="false" stroked="true" strokeweight=".82pt" strokecolor="#231f20">
                <v:path arrowok="t"/>
              </v:shape>
            </v:group>
            <v:group style="position:absolute;left:2600;top:23;width:2;height:778" coordorigin="2600,23" coordsize="2,778">
              <v:shape style="position:absolute;left:2600;top:23;width:2;height:778" coordorigin="2600,23" coordsize="0,778" path="m2600,23l2600,800e" filled="false" stroked="true" strokeweight=".82pt" strokecolor="#231f20">
                <v:path arrowok="t"/>
              </v:shape>
            </v:group>
            <v:group style="position:absolute;left:2643;top:23;width:2;height:778" coordorigin="2643,23" coordsize="2,778">
              <v:shape style="position:absolute;left:2643;top:23;width:2;height:778" coordorigin="2643,23" coordsize="0,778" path="m2643,23l2643,800e" filled="false" stroked="true" strokeweight="2.260pt" strokecolor="#231f20">
                <v:path arrowok="t"/>
              </v:shape>
            </v:group>
            <v:group style="position:absolute;left:2701;top:23;width:2;height:778" coordorigin="2701,23" coordsize="2,778">
              <v:shape style="position:absolute;left:2701;top:23;width:2;height:778" coordorigin="2701,23" coordsize="0,778" path="m2701,23l2701,800e" filled="false" stroked="true" strokeweight="2.260pt" strokecolor="#231f20">
                <v:path arrowok="t"/>
              </v:shape>
            </v:group>
            <v:group style="position:absolute;left:2744;top:23;width:2;height:778" coordorigin="2744,23" coordsize="2,778">
              <v:shape style="position:absolute;left:2744;top:23;width:2;height:778" coordorigin="2744,23" coordsize="0,778" path="m2744,23l2744,800e" filled="false" stroked="true" strokeweight=".82pt" strokecolor="#231f20">
                <v:path arrowok="t"/>
              </v:shape>
              <v:shape style="position:absolute;left:0;top:0;width:2753;height:101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Helvetica Neue Medium" w:hAnsi="Helvetica Neue Medium" w:cs="Helvetica Neue Medium" w:eastAsia="Helvetica Neue Medium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Helvetica Neue Medium" w:hAnsi="Helvetica Neue Medium" w:cs="Helvetica Neue Medium" w:eastAsia="Helvetica Neue Medium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Helvetica Neue Medium" w:hAnsi="Helvetica Neue Medium" w:cs="Helvetica Neue Medium" w:eastAsia="Helvetica Neue Medium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33" w:lineRule="exact" w:before="0"/>
                        <w:ind w:left="808" w:right="0" w:firstLine="0"/>
                        <w:jc w:val="left"/>
                        <w:rPr>
                          <w:rFonts w:ascii="Helvetica Neue" w:hAnsi="Helvetica Neue" w:cs="Helvetica Neue" w:eastAsia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color w:val="231F20"/>
                          <w:sz w:val="20"/>
                        </w:rPr>
                        <w:t>7960003678</w:t>
                      </w:r>
                      <w:r>
                        <w:rPr>
                          <w:rFonts w:ascii="Helvetica Neue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Helvetica Neue Medium"/>
          <w:position w:val="32"/>
          <w:sz w:val="20"/>
        </w:rPr>
      </w:r>
      <w:r>
        <w:rPr>
          <w:rFonts w:ascii="Helvetica Neue Medium"/>
          <w:position w:val="32"/>
          <w:sz w:val="20"/>
        </w:rPr>
        <w:tab/>
      </w:r>
      <w:r>
        <w:rPr>
          <w:rFonts w:ascii="Helvetica Neue Medium"/>
          <w:sz w:val="20"/>
        </w:rPr>
        <w:pict>
          <v:group style="width:133.5pt;height:48.5pt;mso-position-horizontal-relative:char;mso-position-vertical-relative:line" coordorigin="0,0" coordsize="2670,970">
            <v:shape style="position:absolute;left:0;top:0;width:2663;height:969" type="#_x0000_t75" stroked="false">
              <v:imagedata r:id="rId88" o:title=""/>
            </v:shape>
            <v:group style="position:absolute;left:2642;top:630;width:19;height:18" coordorigin="2642,630" coordsize="19,18">
              <v:shape style="position:absolute;left:2642;top:630;width:19;height:18" coordorigin="2642,630" coordsize="19,18" path="m2642,639l2660,639e" filled="false" stroked="true" strokeweight=".989pt" strokecolor="#737477">
                <v:path arrowok="t"/>
              </v:shape>
            </v:group>
          </v:group>
        </w:pict>
      </w:r>
      <w:r>
        <w:rPr>
          <w:rFonts w:ascii="Helvetica Neue Medium"/>
          <w:sz w:val="20"/>
        </w:rPr>
      </w:r>
    </w:p>
    <w:sectPr>
      <w:headerReference w:type="even" r:id="rId85"/>
      <w:footerReference w:type="even" r:id="rId86"/>
      <w:pgSz w:w="12240" w:h="15840"/>
      <w:pgMar w:header="0" w:footer="0" w:top="960" w:bottom="280" w:left="104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Myriad Pro">
    <w:altName w:val="Myriad Pro"/>
    <w:charset w:val="0"/>
    <w:family w:val="roman"/>
    <w:pitch w:val="variable"/>
  </w:font>
  <w:font w:name="Helvetica Neue Medium">
    <w:altName w:val="Helvetica Neue Medium"/>
    <w:charset w:val="0"/>
    <w:family w:val="roman"/>
    <w:pitch w:val="variable"/>
  </w:font>
  <w:font w:name="MyriadPro-LightCond">
    <w:altName w:val="MyriadPro-LightCond"/>
    <w:charset w:val="0"/>
    <w:family w:val="roman"/>
    <w:pitch w:val="variable"/>
  </w:font>
  <w:font w:name="MyriadPro-SemiboldCond">
    <w:altName w:val="MyriadPro-SemiboldCond"/>
    <w:charset w:val="0"/>
    <w:family w:val="roman"/>
    <w:pitch w:val="variable"/>
  </w:font>
  <w:font w:name="Myriad Pro Semibold">
    <w:altName w:val="Myriad Pro Semibold"/>
    <w:charset w:val="0"/>
    <w:family w:val="roman"/>
    <w:pitch w:val="variable"/>
  </w:font>
  <w:font w:name="Helvetica Neue">
    <w:altName w:val="Helvetica Neue"/>
    <w:charset w:val="0"/>
    <w:family w:val="roman"/>
    <w:pitch w:val="variable"/>
  </w:font>
  <w:font w:name="Helvetica Neue Thin">
    <w:altName w:val="Helvetica Neue Thin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3160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9pt;height:11pt;mso-position-horizontal-relative:page;mso-position-vertical-relative:page;z-index:-63136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989pt;margin-top:756.815979pt;width:140.050pt;height:11pt;mso-position-horizontal-relative:page;mso-position-vertical-relative:page;z-index:-6311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2248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222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220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2176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6215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212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2104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208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2056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2032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6200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198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1960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19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191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.375pt;margin-top:756.815979pt;width:13.65pt;height:11pt;mso-position-horizontal-relative:page;mso-position-vertical-relative:page;z-index:-61888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186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1840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181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179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1672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616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28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162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1600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157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155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375pt;margin-top:756.815979pt;width:11.65pt;height:11pt;mso-position-horizontal-relative:page;mso-position-vertical-relative:page;z-index:-6152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150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3088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306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74.719971pt;margin-top:756.815979pt;width:9pt;height:11pt;mso-position-horizontal-relative:page;mso-position-vertical-relative:page;z-index:-6304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1480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145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143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375pt;margin-top:756.815979pt;width:11.65pt;height:11pt;mso-position-horizontal-relative:page;mso-position-vertical-relative:page;z-index:-6131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128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1264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124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1216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1192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13.65pt;height:11pt;mso-position-horizontal-relative:page;mso-position-vertical-relative:page;z-index:-61168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114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1120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109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107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2824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6280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277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275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272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270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2680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6265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263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2608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258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256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.375pt;margin-top:756.815979pt;width:13.65pt;height:11pt;mso-position-horizontal-relative:page;mso-position-vertical-relative:page;z-index:-62536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251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62488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6246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6244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62320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6229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18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6227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174.35pt;height:11pt;mso-position-horizontal-relative:page;mso-position-vertical-relative:page;z-index:-6301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21.822205pt;margin-top:32.355881pt;width:8.6pt;height:11pt;mso-position-horizontal-relative:page;mso-position-vertical-relative:page;z-index:-6299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100"/>
                    <w:sz w:val="18"/>
                  </w:rPr>
                  <w:t>36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174.35pt;height:11pt;mso-position-horizontal-relative:page;mso-position-vertical-relative:page;z-index:-6172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20197pt;margin-top:32.355881pt;width:72.2pt;height:11pt;mso-position-horizontal-relative:page;mso-position-vertical-relative:page;z-index:-6169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TASk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t>3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174.35pt;height:11pt;mso-position-horizontal-relative:page;mso-position-vertical-relative:page;z-index:-6140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5208pt;margin-top:32.315979pt;width:74.7pt;height:11pt;mso-position-horizontal-relative:page;mso-position-vertical-relative:page;z-index:-6138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N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g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1"/>
                    <w:sz w:val="18"/>
                  </w:rPr>
                  <w:t>TASk</w:t>
                </w:r>
                <w:r>
                  <w:rPr>
                    <w:rFonts w:ascii="Myriad Pro"/>
                    <w:b/>
                    <w:color w:val="939598"/>
                    <w:spacing w:val="1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t>4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174.35pt;height:11pt;mso-position-horizontal-relative:page;mso-position-vertical-relative:page;z-index:-6136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20197pt;margin-top:32.355881pt;width:72.2pt;height:11pt;mso-position-horizontal-relative:page;mso-position-vertical-relative:page;z-index:-613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TASk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t>4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174.35pt;height:11pt;mso-position-horizontal-relative:page;mso-position-vertical-relative:page;z-index:-610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7.497192pt;margin-top:32.355881pt;width:54.55pt;height:11pt;mso-position-horizontal-relative:page;mso-position-vertical-relative:page;z-index:-6102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ANSwER</w:t>
                </w:r>
                <w:r>
                  <w:rPr>
                    <w:rFonts w:ascii="Myriad Pro"/>
                    <w:b/>
                    <w:color w:val="939598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kEy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174.35pt;height:11pt;mso-position-horizontal-relative:page;mso-position-vertical-relative:page;z-index:-6100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26.502197pt;margin-top:32.315979pt;width:56.15pt;height:11pt;mso-position-horizontal-relative:page;mso-position-vertical-relative:page;z-index:-6097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ANS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w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ER</w:t>
                </w:r>
                <w:r>
                  <w:rPr>
                    <w:rFonts w:ascii="Myriad Pro"/>
                    <w:b/>
                    <w:color w:val="939598"/>
                    <w:spacing w:val="4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kEy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174.35pt;height:11pt;mso-position-horizontal-relative:page;mso-position-vertical-relative:page;z-index:-6296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5208pt;margin-top:32.315979pt;width:74.7pt;height:11pt;mso-position-horizontal-relative:page;mso-position-vertical-relative:page;z-index:-6294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N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g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1"/>
                    <w:sz w:val="18"/>
                  </w:rPr>
                  <w:t>TASk</w:t>
                </w:r>
                <w:r>
                  <w:rPr>
                    <w:rFonts w:ascii="Myriad Pro"/>
                    <w:b/>
                    <w:color w:val="939598"/>
                    <w:spacing w:val="1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t>1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174.35pt;height:11pt;mso-position-horizontal-relative:page;mso-position-vertical-relative:page;z-index:-6292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20197pt;margin-top:32.355881pt;width:72.2pt;height:11pt;mso-position-horizontal-relative:page;mso-position-vertical-relative:page;z-index:-6289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TASk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t>1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174.35pt;height:11pt;mso-position-horizontal-relative:page;mso-position-vertical-relative:page;z-index:-6287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5208pt;margin-top:32.315979pt;width:74.7pt;height:11pt;mso-position-horizontal-relative:page;mso-position-vertical-relative:page;z-index:-628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N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g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1"/>
                    <w:sz w:val="18"/>
                  </w:rPr>
                  <w:t>TASk</w:t>
                </w:r>
                <w:r>
                  <w:rPr>
                    <w:rFonts w:ascii="Myriad Pro"/>
                    <w:b/>
                    <w:color w:val="939598"/>
                    <w:spacing w:val="1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t>1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174.35pt;height:11pt;mso-position-horizontal-relative:page;mso-position-vertical-relative:page;z-index:-6241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5208pt;margin-top:32.315979pt;width:74.7pt;height:11pt;mso-position-horizontal-relative:page;mso-position-vertical-relative:page;z-index:-6239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N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g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1"/>
                    <w:sz w:val="18"/>
                  </w:rPr>
                  <w:t>TASk</w:t>
                </w:r>
                <w:r>
                  <w:rPr>
                    <w:rFonts w:ascii="Myriad Pro"/>
                    <w:b/>
                    <w:color w:val="939598"/>
                    <w:spacing w:val="1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t>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174.35pt;height:11pt;mso-position-horizontal-relative:page;mso-position-vertical-relative:page;z-index:-6236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20197pt;margin-top:32.355881pt;width:72.2pt;height:11pt;mso-position-horizontal-relative:page;mso-position-vertical-relative:page;z-index:-6234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3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TASk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t>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174.35pt;height:11pt;mso-position-horizontal-relative:page;mso-position-vertical-relative:page;z-index:-6176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A-5:</w:t>
                </w:r>
                <w:r>
                  <w:rPr>
                    <w:rFonts w:ascii="Myriad Pro"/>
                    <w:b/>
                    <w:color w:val="939598"/>
                    <w:spacing w:val="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DESCR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ib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Fi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RE</w:t>
                </w:r>
                <w:r>
                  <w:rPr>
                    <w:rFonts w:ascii="Myriad Pro"/>
                    <w:b/>
                    <w:color w:val="939598"/>
                    <w:spacing w:val="12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SAFET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5208pt;margin-top:32.315979pt;width:74.7pt;height:11pt;mso-position-horizontal-relative:page;mso-position-vertical-relative:page;z-index:-6174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i</w:t>
                </w:r>
                <w:r>
                  <w:rPr>
                    <w:rFonts w:ascii="Myriad Pro"/>
                    <w:b/>
                    <w:color w:val="939598"/>
                    <w:spacing w:val="2"/>
                    <w:sz w:val="18"/>
                  </w:rPr>
                  <w:t>N</w:t>
                </w:r>
                <w:r>
                  <w:rPr>
                    <w:rFonts w:ascii="Myriad Pro"/>
                    <w:b/>
                    <w:color w:val="939598"/>
                    <w:spacing w:val="1"/>
                    <w:sz w:val="18"/>
                  </w:rPr>
                  <w:t>g</w:t>
                </w:r>
                <w:r>
                  <w:rPr>
                    <w:rFonts w:ascii="Myriad Pro"/>
                    <w:b/>
                    <w:color w:val="939598"/>
                    <w:spacing w:val="1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1"/>
                    <w:sz w:val="18"/>
                  </w:rPr>
                  <w:t>TASk</w:t>
                </w:r>
                <w:r>
                  <w:rPr>
                    <w:rFonts w:ascii="Myriad Pro"/>
                    <w:b/>
                    <w:color w:val="939598"/>
                    <w:spacing w:val="19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t>3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1580" w:hanging="2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1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1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9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293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9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6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12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580" w:hanging="2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580" w:hanging="2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num w:numId="2">
    <w:abstractNumId w:val="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6"/>
      <w:ind w:left="120"/>
    </w:pPr>
    <w:rPr>
      <w:rFonts w:ascii="Myriad Pro Semibold" w:hAnsi="Myriad Pro Semibold" w:eastAsia="Myriad Pro Semibold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216"/>
      <w:ind w:left="120"/>
    </w:pPr>
    <w:rPr>
      <w:rFonts w:ascii="Myriad Pro" w:hAnsi="Myriad Pro" w:eastAsia="Myriad Pro"/>
      <w:b/>
      <w:bCs/>
      <w:i/>
    </w:rPr>
  </w:style>
  <w:style w:styleId="TOC3" w:type="paragraph">
    <w:name w:val="TOC 3"/>
    <w:basedOn w:val="Normal"/>
    <w:uiPriority w:val="1"/>
    <w:qFormat/>
    <w:pPr>
      <w:spacing w:before="36"/>
      <w:ind w:left="480"/>
    </w:pPr>
    <w:rPr>
      <w:rFonts w:ascii="Myriad Pro" w:hAnsi="Myriad Pro" w:eastAsia="Myriad Pro"/>
      <w:sz w:val="22"/>
      <w:szCs w:val="22"/>
    </w:rPr>
  </w:style>
  <w:style w:styleId="BodyText" w:type="paragraph">
    <w:name w:val="Body Text"/>
    <w:basedOn w:val="Normal"/>
    <w:uiPriority w:val="1"/>
    <w:qFormat/>
    <w:pPr>
      <w:spacing w:before="126"/>
      <w:ind w:left="1840" w:hanging="360"/>
    </w:pPr>
    <w:rPr>
      <w:rFonts w:ascii="Myriad Pro" w:hAnsi="Myriad Pro" w:eastAsia="Myriad Pro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0"/>
      <w:ind w:left="120"/>
      <w:outlineLvl w:val="1"/>
    </w:pPr>
    <w:rPr>
      <w:rFonts w:ascii="Myriad Pro Semibold" w:hAnsi="Myriad Pro Semibold" w:eastAsia="Myriad Pro Semibold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ind w:left="120"/>
      <w:outlineLvl w:val="2"/>
    </w:pPr>
    <w:rPr>
      <w:rFonts w:ascii="Myriad Pro Semibold" w:hAnsi="Myriad Pro Semibold" w:eastAsia="Myriad Pro Semibold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50"/>
      <w:ind w:left="1120"/>
      <w:outlineLvl w:val="3"/>
    </w:pPr>
    <w:rPr>
      <w:rFonts w:ascii="Myriad Pro Semibold" w:hAnsi="Myriad Pro Semibold" w:eastAsia="Myriad Pro Semibold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spacing w:before="53"/>
      <w:ind w:left="120"/>
      <w:outlineLvl w:val="4"/>
    </w:pPr>
    <w:rPr>
      <w:rFonts w:ascii="Myriad Pro Semibold" w:hAnsi="Myriad Pro Semibold" w:eastAsia="Myriad Pro Semibold"/>
      <w:b/>
      <w:bCs/>
      <w:sz w:val="30"/>
      <w:szCs w:val="30"/>
    </w:rPr>
  </w:style>
  <w:style w:styleId="Heading5" w:type="paragraph">
    <w:name w:val="Heading 5"/>
    <w:basedOn w:val="Normal"/>
    <w:uiPriority w:val="1"/>
    <w:qFormat/>
    <w:pPr>
      <w:spacing w:before="44"/>
      <w:ind w:left="1120"/>
      <w:outlineLvl w:val="5"/>
    </w:pPr>
    <w:rPr>
      <w:rFonts w:ascii="MyriadPro-SemiboldCond" w:hAnsi="MyriadPro-SemiboldCond" w:eastAsia="MyriadPro-SemiboldCond"/>
      <w:b/>
      <w:bCs/>
      <w:sz w:val="28"/>
      <w:szCs w:val="28"/>
    </w:rPr>
  </w:style>
  <w:style w:styleId="Heading6" w:type="paragraph">
    <w:name w:val="Heading 6"/>
    <w:basedOn w:val="Normal"/>
    <w:uiPriority w:val="1"/>
    <w:qFormat/>
    <w:pPr>
      <w:ind w:left="160"/>
      <w:outlineLvl w:val="6"/>
    </w:pPr>
    <w:rPr>
      <w:rFonts w:ascii="Myriad Pro Semibold" w:hAnsi="Myriad Pro Semibold" w:eastAsia="Myriad Pro Semibold"/>
      <w:b/>
      <w:bCs/>
      <w:sz w:val="26"/>
      <w:szCs w:val="26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MyriadPro-SemiboldCond" w:hAnsi="MyriadPro-SemiboldCond" w:eastAsia="MyriadPro-SemiboldCond"/>
      <w:b/>
      <w:bCs/>
      <w:sz w:val="24"/>
      <w:szCs w:val="24"/>
    </w:rPr>
  </w:style>
  <w:style w:styleId="Heading8" w:type="paragraph">
    <w:name w:val="Heading 8"/>
    <w:basedOn w:val="Normal"/>
    <w:uiPriority w:val="1"/>
    <w:qFormat/>
    <w:pPr>
      <w:ind w:left="120"/>
      <w:outlineLvl w:val="8"/>
    </w:pPr>
    <w:rPr>
      <w:rFonts w:ascii="Myriad Pro Semibold" w:hAnsi="Myriad Pro Semibold" w:eastAsia="Myriad Pro Semibold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yperlink" Target="http://open.bccampus.ca/" TargetMode="External"/><Relationship Id="rId12" Type="http://schemas.openxmlformats.org/officeDocument/2006/relationships/hyperlink" Target="http://creativecommons.org/licenses/by/4.0/" TargetMode="External"/><Relationship Id="rId13" Type="http://schemas.openxmlformats.org/officeDocument/2006/relationships/hyperlink" Target="http://open.bccampus.ca/find-open-textbooks/" TargetMode="External"/><Relationship Id="rId14" Type="http://schemas.openxmlformats.org/officeDocument/2006/relationships/hyperlink" Target="mailto:opentext@bccampus.ca" TargetMode="External"/><Relationship Id="rId15" Type="http://schemas.openxmlformats.org/officeDocument/2006/relationships/hyperlink" Target="http://creativecommons.org/licenses/by-nc-sa/4.0/" TargetMode="External"/><Relationship Id="rId16" Type="http://schemas.openxmlformats.org/officeDocument/2006/relationships/hyperlink" Target="mailto:crownpub@gov.bc.ca" TargetMode="External"/><Relationship Id="rId17" Type="http://schemas.openxmlformats.org/officeDocument/2006/relationships/hyperlink" Target="http://www.crownpub.bc.ca/" TargetMode="External"/><Relationship Id="rId18" Type="http://schemas.openxmlformats.org/officeDocument/2006/relationships/hyperlink" Target="https://www.flickr.com/photos/39845951%40N05/8552567928" TargetMode="External"/><Relationship Id="rId19" Type="http://schemas.openxmlformats.org/officeDocument/2006/relationships/hyperlink" Target="https://creativecommons.org/licenses/by/2.0/" TargetMode="External"/><Relationship Id="rId20" Type="http://schemas.openxmlformats.org/officeDocument/2006/relationships/hyperlink" Target="http://www.worksafebc.com/" TargetMode="External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header" Target="header3.xml"/><Relationship Id="rId24" Type="http://schemas.openxmlformats.org/officeDocument/2006/relationships/header" Target="header4.xml"/><Relationship Id="rId25" Type="http://schemas.openxmlformats.org/officeDocument/2006/relationships/footer" Target="footer3.xml"/><Relationship Id="rId26" Type="http://schemas.openxmlformats.org/officeDocument/2006/relationships/footer" Target="footer4.xml"/><Relationship Id="rId27" Type="http://schemas.openxmlformats.org/officeDocument/2006/relationships/image" Target="media/image5.png"/><Relationship Id="rId28" Type="http://schemas.openxmlformats.org/officeDocument/2006/relationships/image" Target="media/image6.png"/><Relationship Id="rId29" Type="http://schemas.openxmlformats.org/officeDocument/2006/relationships/image" Target="media/image7.png"/><Relationship Id="rId30" Type="http://schemas.openxmlformats.org/officeDocument/2006/relationships/image" Target="media/image8.png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33" Type="http://schemas.openxmlformats.org/officeDocument/2006/relationships/image" Target="media/image11.png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footer" Target="footer5.xml"/><Relationship Id="rId38" Type="http://schemas.openxmlformats.org/officeDocument/2006/relationships/footer" Target="footer6.xml"/><Relationship Id="rId39" Type="http://schemas.openxmlformats.org/officeDocument/2006/relationships/header" Target="header5.xml"/><Relationship Id="rId40" Type="http://schemas.openxmlformats.org/officeDocument/2006/relationships/footer" Target="footer7.xml"/><Relationship Id="rId41" Type="http://schemas.openxmlformats.org/officeDocument/2006/relationships/footer" Target="footer8.xml"/><Relationship Id="rId42" Type="http://schemas.openxmlformats.org/officeDocument/2006/relationships/header" Target="header6.xml"/><Relationship Id="rId43" Type="http://schemas.openxmlformats.org/officeDocument/2006/relationships/header" Target="header7.xml"/><Relationship Id="rId44" Type="http://schemas.openxmlformats.org/officeDocument/2006/relationships/image" Target="media/image15.png"/><Relationship Id="rId45" Type="http://schemas.openxmlformats.org/officeDocument/2006/relationships/image" Target="media/image16.pn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image" Target="media/image19.png"/><Relationship Id="rId49" Type="http://schemas.openxmlformats.org/officeDocument/2006/relationships/footer" Target="footer9.xml"/><Relationship Id="rId50" Type="http://schemas.openxmlformats.org/officeDocument/2006/relationships/footer" Target="footer10.xml"/><Relationship Id="rId51" Type="http://schemas.openxmlformats.org/officeDocument/2006/relationships/image" Target="media/image20.png"/><Relationship Id="rId52" Type="http://schemas.openxmlformats.org/officeDocument/2006/relationships/image" Target="media/image21.png"/><Relationship Id="rId53" Type="http://schemas.openxmlformats.org/officeDocument/2006/relationships/footer" Target="footer11.xml"/><Relationship Id="rId54" Type="http://schemas.openxmlformats.org/officeDocument/2006/relationships/footer" Target="footer12.xml"/><Relationship Id="rId55" Type="http://schemas.openxmlformats.org/officeDocument/2006/relationships/image" Target="media/image22.jpeg"/><Relationship Id="rId56" Type="http://schemas.openxmlformats.org/officeDocument/2006/relationships/image" Target="media/image23.jpeg"/><Relationship Id="rId57" Type="http://schemas.openxmlformats.org/officeDocument/2006/relationships/footer" Target="footer13.xml"/><Relationship Id="rId58" Type="http://schemas.openxmlformats.org/officeDocument/2006/relationships/footer" Target="footer14.xml"/><Relationship Id="rId59" Type="http://schemas.openxmlformats.org/officeDocument/2006/relationships/header" Target="header8.xml"/><Relationship Id="rId60" Type="http://schemas.openxmlformats.org/officeDocument/2006/relationships/footer" Target="footer15.xml"/><Relationship Id="rId61" Type="http://schemas.openxmlformats.org/officeDocument/2006/relationships/footer" Target="footer16.xml"/><Relationship Id="rId62" Type="http://schemas.openxmlformats.org/officeDocument/2006/relationships/header" Target="header9.xml"/><Relationship Id="rId63" Type="http://schemas.openxmlformats.org/officeDocument/2006/relationships/header" Target="header10.xml"/><Relationship Id="rId64" Type="http://schemas.openxmlformats.org/officeDocument/2006/relationships/hyperlink" Target="http://www2.worksafebc.com/Publications/OHSRegulation/Part5.asp" TargetMode="External"/><Relationship Id="rId65" Type="http://schemas.openxmlformats.org/officeDocument/2006/relationships/footer" Target="footer17.xml"/><Relationship Id="rId66" Type="http://schemas.openxmlformats.org/officeDocument/2006/relationships/footer" Target="footer18.xml"/><Relationship Id="rId67" Type="http://schemas.openxmlformats.org/officeDocument/2006/relationships/header" Target="header11.xml"/><Relationship Id="rId68" Type="http://schemas.openxmlformats.org/officeDocument/2006/relationships/footer" Target="footer19.xml"/><Relationship Id="rId69" Type="http://schemas.openxmlformats.org/officeDocument/2006/relationships/footer" Target="footer20.xml"/><Relationship Id="rId70" Type="http://schemas.openxmlformats.org/officeDocument/2006/relationships/header" Target="header12.xml"/><Relationship Id="rId71" Type="http://schemas.openxmlformats.org/officeDocument/2006/relationships/header" Target="header13.xml"/><Relationship Id="rId72" Type="http://schemas.openxmlformats.org/officeDocument/2006/relationships/footer" Target="footer21.xml"/><Relationship Id="rId73" Type="http://schemas.openxmlformats.org/officeDocument/2006/relationships/footer" Target="footer22.xml"/><Relationship Id="rId74" Type="http://schemas.openxmlformats.org/officeDocument/2006/relationships/image" Target="media/image24.jpeg"/><Relationship Id="rId75" Type="http://schemas.openxmlformats.org/officeDocument/2006/relationships/image" Target="media/image25.jpeg"/><Relationship Id="rId76" Type="http://schemas.openxmlformats.org/officeDocument/2006/relationships/footer" Target="footer23.xml"/><Relationship Id="rId77" Type="http://schemas.openxmlformats.org/officeDocument/2006/relationships/footer" Target="footer24.xml"/><Relationship Id="rId78" Type="http://schemas.openxmlformats.org/officeDocument/2006/relationships/image" Target="media/image26.jpeg"/><Relationship Id="rId79" Type="http://schemas.openxmlformats.org/officeDocument/2006/relationships/header" Target="header14.xml"/><Relationship Id="rId80" Type="http://schemas.openxmlformats.org/officeDocument/2006/relationships/header" Target="header15.xml"/><Relationship Id="rId81" Type="http://schemas.openxmlformats.org/officeDocument/2006/relationships/header" Target="header16.xml"/><Relationship Id="rId82" Type="http://schemas.openxmlformats.org/officeDocument/2006/relationships/footer" Target="footer25.xml"/><Relationship Id="rId83" Type="http://schemas.openxmlformats.org/officeDocument/2006/relationships/header" Target="header17.xml"/><Relationship Id="rId84" Type="http://schemas.openxmlformats.org/officeDocument/2006/relationships/footer" Target="footer26.xml"/><Relationship Id="rId85" Type="http://schemas.openxmlformats.org/officeDocument/2006/relationships/header" Target="header18.xml"/><Relationship Id="rId86" Type="http://schemas.openxmlformats.org/officeDocument/2006/relationships/footer" Target="footer27.xml"/><Relationship Id="rId87" Type="http://schemas.openxmlformats.org/officeDocument/2006/relationships/image" Target="media/image27.png"/><Relationship Id="rId88" Type="http://schemas.openxmlformats.org/officeDocument/2006/relationships/image" Target="media/image28.png"/><Relationship Id="rId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Camosun College</dc:creator>
  <dc:title>Competency A5: Describe Fire Safety</dc:title>
  <dcterms:created xsi:type="dcterms:W3CDTF">2015-12-11T10:00:05Z</dcterms:created>
  <dcterms:modified xsi:type="dcterms:W3CDTF">2015-12-11T10:00:05Z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