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header12.xml" ContentType="application/vnd.openxmlformats-officedocument.wordprocessingml.header+xml"/>
  <Override PartName="/word/footer24.xml" ContentType="application/vnd.openxmlformats-officedocument.wordprocessingml.footer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3631" w:val="left" w:leader="none"/>
          <w:tab w:pos="6196" w:val="left" w:leader="none"/>
          <w:tab w:pos="9376" w:val="left" w:leader="none"/>
        </w:tabs>
        <w:spacing w:before="121"/>
        <w:ind w:left="1328" w:right="0" w:firstLine="0"/>
        <w:jc w:val="left"/>
        <w:rPr>
          <w:rFonts w:ascii="Helvetica Neue Thin" w:hAnsi="Helvetica Neue Thin" w:cs="Helvetica Neue Thin" w:eastAsia="Helvetica Neue Thin"/>
          <w:sz w:val="77"/>
          <w:szCs w:val="77"/>
        </w:rPr>
      </w:pPr>
      <w:r>
        <w:rPr>
          <w:rFonts w:ascii="Helvetica Neue Thin"/>
          <w:color w:val="231F20"/>
          <w:spacing w:val="-74"/>
          <w:sz w:val="77"/>
        </w:rPr>
        <w:t>T</w:t>
      </w:r>
      <w:r>
        <w:rPr>
          <w:rFonts w:ascii="Helvetica Neue Thin"/>
          <w:color w:val="231F20"/>
          <w:spacing w:val="-10"/>
          <w:sz w:val="77"/>
        </w:rPr>
        <w:t>r</w:t>
      </w:r>
      <w:r>
        <w:rPr>
          <w:rFonts w:ascii="Helvetica Neue Thin"/>
          <w:color w:val="231F20"/>
          <w:spacing w:val="-9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d</w:t>
      </w:r>
      <w:r>
        <w:rPr>
          <w:rFonts w:ascii="Helvetica Neue Thin"/>
          <w:color w:val="231F20"/>
          <w:spacing w:val="-9"/>
          <w:sz w:val="77"/>
        </w:rPr>
        <w:t>e</w:t>
      </w:r>
      <w:r>
        <w:rPr>
          <w:rFonts w:ascii="Helvetica Neue Thin"/>
          <w:color w:val="231F20"/>
          <w:sz w:val="77"/>
        </w:rPr>
        <w:t>s</w:t>
        <w:tab/>
      </w:r>
      <w:r>
        <w:rPr>
          <w:rFonts w:ascii="Helvetica Neue Thin"/>
          <w:color w:val="231F20"/>
          <w:spacing w:val="-14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c</w:t>
      </w:r>
      <w:r>
        <w:rPr>
          <w:rFonts w:ascii="Helvetica Neue Thin"/>
          <w:color w:val="231F20"/>
          <w:spacing w:val="-7"/>
          <w:sz w:val="77"/>
        </w:rPr>
        <w:t>c</w:t>
      </w:r>
      <w:r>
        <w:rPr>
          <w:rFonts w:ascii="Helvetica Neue Thin"/>
          <w:color w:val="231F20"/>
          <w:spacing w:val="-9"/>
          <w:sz w:val="77"/>
        </w:rPr>
        <w:t>es</w:t>
      </w:r>
      <w:r>
        <w:rPr>
          <w:rFonts w:ascii="Helvetica Neue Thin"/>
          <w:color w:val="231F20"/>
          <w:sz w:val="77"/>
        </w:rPr>
        <w:t>s</w:t>
        <w:tab/>
      </w:r>
      <w:r>
        <w:rPr>
          <w:rFonts w:ascii="Helvetica Neue Thin"/>
          <w:color w:val="231F20"/>
          <w:spacing w:val="-6"/>
          <w:sz w:val="77"/>
        </w:rPr>
        <w:t>Co</w:t>
      </w:r>
      <w:r>
        <w:rPr>
          <w:rFonts w:ascii="Helvetica Neue Thin"/>
          <w:color w:val="231F20"/>
          <w:spacing w:val="-7"/>
          <w:sz w:val="77"/>
        </w:rPr>
        <w:t>mm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z w:val="77"/>
        </w:rPr>
        <w:t>n</w:t>
        <w:tab/>
      </w:r>
      <w:r>
        <w:rPr>
          <w:rFonts w:ascii="Helvetica Neue Thin"/>
          <w:color w:val="231F20"/>
          <w:spacing w:val="-5"/>
          <w:sz w:val="77"/>
        </w:rPr>
        <w:t>C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pacing w:val="-16"/>
          <w:sz w:val="77"/>
        </w:rPr>
        <w:t>r</w:t>
      </w:r>
      <w:r>
        <w:rPr>
          <w:rFonts w:ascii="Helvetica Neue Thin"/>
          <w:color w:val="231F20"/>
          <w:sz w:val="77"/>
        </w:rPr>
        <w:t>e</w:t>
      </w:r>
      <w:r>
        <w:rPr>
          <w:rFonts w:ascii="Helvetica Neue Thin"/>
          <w:sz w:val="77"/>
        </w:rPr>
      </w:r>
    </w:p>
    <w:p>
      <w:pPr>
        <w:spacing w:line="577" w:lineRule="exact" w:before="290"/>
        <w:ind w:left="0" w:right="1317" w:firstLine="0"/>
        <w:jc w:val="right"/>
        <w:rPr>
          <w:rFonts w:ascii="Helvetica Neue" w:hAnsi="Helvetica Neue" w:cs="Helvetica Neue" w:eastAsia="Helvetica Neue"/>
          <w:sz w:val="48"/>
          <w:szCs w:val="48"/>
        </w:rPr>
      </w:pPr>
      <w:r>
        <w:rPr>
          <w:rFonts w:ascii="Helvetica Neue"/>
          <w:b/>
          <w:color w:val="00A4E4"/>
          <w:spacing w:val="-1"/>
          <w:sz w:val="48"/>
        </w:rPr>
        <w:t>Line</w:t>
      </w:r>
      <w:r>
        <w:rPr>
          <w:rFonts w:ascii="Helvetica Neue"/>
          <w:b/>
          <w:color w:val="00A4E4"/>
          <w:sz w:val="48"/>
        </w:rPr>
        <w:t> </w:t>
      </w:r>
      <w:r>
        <w:rPr>
          <w:rFonts w:ascii="Helvetica Neue"/>
          <w:b/>
          <w:color w:val="00A4E4"/>
          <w:spacing w:val="1"/>
          <w:sz w:val="48"/>
        </w:rPr>
        <w:t>A:</w:t>
      </w:r>
      <w:r>
        <w:rPr>
          <w:rFonts w:ascii="Helvetica Neue"/>
          <w:b/>
          <w:color w:val="00A4E4"/>
          <w:sz w:val="48"/>
        </w:rPr>
        <w:t> Safe </w:t>
      </w:r>
      <w:r>
        <w:rPr>
          <w:rFonts w:ascii="Helvetica Neue"/>
          <w:b/>
          <w:color w:val="00A4E4"/>
          <w:spacing w:val="-5"/>
          <w:sz w:val="48"/>
        </w:rPr>
        <w:t>Work</w:t>
      </w:r>
      <w:r>
        <w:rPr>
          <w:rFonts w:ascii="Helvetica Neue"/>
          <w:b/>
          <w:color w:val="00A4E4"/>
          <w:sz w:val="48"/>
        </w:rPr>
        <w:t> Practices</w:t>
      </w:r>
      <w:r>
        <w:rPr>
          <w:rFonts w:ascii="Helvetica Neue"/>
          <w:sz w:val="48"/>
        </w:rPr>
      </w:r>
    </w:p>
    <w:p>
      <w:pPr>
        <w:spacing w:line="524" w:lineRule="exact" w:before="0"/>
        <w:ind w:left="0" w:right="1317" w:firstLine="0"/>
        <w:jc w:val="right"/>
        <w:rPr>
          <w:rFonts w:ascii="Helvetica Neue" w:hAnsi="Helvetica Neue" w:cs="Helvetica Neue" w:eastAsia="Helvetica Neue"/>
          <w:sz w:val="44"/>
          <w:szCs w:val="44"/>
        </w:rPr>
      </w:pPr>
      <w:r>
        <w:rPr>
          <w:rFonts w:ascii="Helvetica Neue"/>
          <w:b/>
          <w:color w:val="231F20"/>
          <w:spacing w:val="-1"/>
          <w:sz w:val="44"/>
        </w:rPr>
        <w:t>Competency</w:t>
      </w:r>
      <w:r>
        <w:rPr>
          <w:rFonts w:ascii="Helvetica Neue"/>
          <w:b/>
          <w:color w:val="231F20"/>
          <w:sz w:val="44"/>
        </w:rPr>
        <w:t> </w:t>
      </w:r>
      <w:r>
        <w:rPr>
          <w:rFonts w:ascii="Helvetica Neue"/>
          <w:b/>
          <w:color w:val="231F20"/>
          <w:spacing w:val="1"/>
          <w:sz w:val="44"/>
        </w:rPr>
        <w:t>A-4:</w:t>
      </w:r>
      <w:r>
        <w:rPr>
          <w:rFonts w:ascii="Helvetica Neue"/>
          <w:b/>
          <w:color w:val="231F20"/>
          <w:sz w:val="44"/>
        </w:rPr>
        <w:t> Describe Personal </w:t>
      </w:r>
      <w:r>
        <w:rPr>
          <w:rFonts w:ascii="Helvetica Neue"/>
          <w:b/>
          <w:color w:val="231F20"/>
          <w:spacing w:val="2"/>
          <w:sz w:val="44"/>
        </w:rPr>
        <w:t>Safety</w:t>
      </w:r>
      <w:r>
        <w:rPr>
          <w:rFonts w:ascii="Helvetica Neue"/>
          <w:sz w:val="44"/>
        </w:rPr>
      </w:r>
    </w:p>
    <w:p>
      <w:pPr>
        <w:spacing w:line="533" w:lineRule="exact" w:before="0"/>
        <w:ind w:left="0" w:right="1317" w:firstLine="0"/>
        <w:jc w:val="right"/>
        <w:rPr>
          <w:rFonts w:ascii="Helvetica Neue" w:hAnsi="Helvetica Neue" w:cs="Helvetica Neue" w:eastAsia="Helvetica Neue"/>
          <w:sz w:val="44"/>
          <w:szCs w:val="4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102.857208pt;width:612pt;height:288pt;mso-position-horizontal-relative:page;mso-position-vertical-relative:paragraph;z-index:-6508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Helvetica Neue Medium" w:hAnsi="Helvetica Neue Medium" w:cs="Helvetica Neue Medium" w:eastAsia="Helvetica Neue Medium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Helvetica Neue Medium" w:hAnsi="Helvetica Neue Medium" w:cs="Helvetica Neue Medium" w:eastAsia="Helvetica Neue Medium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12"/>
                    <w:rPr>
                      <w:rFonts w:ascii="Helvetica Neue Medium" w:hAnsi="Helvetica Neue Medium" w:cs="Helvetica Neue Medium" w:eastAsia="Helvetica Neue Medium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56" w:right="0" w:firstLine="0"/>
                    <w:jc w:val="center"/>
                    <w:rPr>
                      <w:rFonts w:ascii="Helvetica Neue" w:hAnsi="Helvetica Neue" w:cs="Helvetica Neue" w:eastAsia="Helvetica Neue"/>
                      <w:sz w:val="28"/>
                      <w:szCs w:val="28"/>
                    </w:rPr>
                  </w:pP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Image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> </w:t>
                  </w:r>
                  <w:r>
                    <w:rPr>
                      <w:rFonts w:ascii="Helvetica Neue"/>
                      <w:color w:val="EC008C"/>
                      <w:spacing w:val="-3"/>
                      <w:sz w:val="28"/>
                    </w:rPr>
                    <w:t>to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be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placed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here.</w:t>
                  </w:r>
                  <w:r>
                    <w:rPr>
                      <w:rFonts w:ascii="Helvetica Neue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62.807209pt;width:612pt;height:369.5pt;mso-position-horizontal-relative:page;mso-position-vertical-relative:paragraph;z-index:1048" coordorigin="0,1256" coordsize="12240,7390">
            <v:group style="position:absolute;left:0;top:2057;width:12240;height:5760" coordorigin="0,2057" coordsize="12240,5760">
              <v:shape style="position:absolute;left:0;top:2057;width:12240;height:5760" coordorigin="0,2057" coordsize="12240,5760" path="m0,7817l12240,7817,12240,2057,0,2057,0,7817xe" filled="true" fillcolor="#bcbec0" stroked="false">
                <v:path arrowok="t"/>
                <v:fill type="solid"/>
              </v:shape>
              <v:shape style="position:absolute;left:10276;top:2918;width:1954;height:4971" type="#_x0000_t75" stroked="false">
                <v:imagedata r:id="rId5" o:title=""/>
              </v:shape>
            </v:group>
            <v:group style="position:absolute;left:11951;top:2583;width:279;height:280" coordorigin="11951,2583" coordsize="279,280">
              <v:shape style="position:absolute;left:11951;top:2583;width:279;height:280" coordorigin="11951,2583" coordsize="279,280" path="m12090,2583l12025,2599,11976,2641,11951,2702,11952,2728,11973,2796,12016,2842,12073,2863,12099,2861,12165,2839,12210,2795,12230,2735,12228,2710,12205,2646,12159,2602,12098,2583,12090,2583xe" filled="true" fillcolor="#c8cacc" stroked="false">
                <v:path arrowok="t"/>
                <v:fill type="solid"/>
              </v:shape>
              <v:shape style="position:absolute;left:22;top:3253;width:1284;height:4636" type="#_x0000_t75" stroked="false">
                <v:imagedata r:id="rId6" o:title=""/>
              </v:shape>
            </v:group>
            <v:group style="position:absolute;left:692;top:2583;width:279;height:280" coordorigin="692,2583" coordsize="279,280">
              <v:shape style="position:absolute;left:692;top:2583;width:279;height:280" coordorigin="692,2583" coordsize="279,280" path="m831,2583l766,2599,717,2641,692,2702,693,2728,714,2796,757,2842,814,2863,840,2861,906,2839,951,2795,970,2735,969,2710,946,2646,900,2602,839,2583,831,2583xe" filled="true" fillcolor="#c8cacc" stroked="false">
                <v:path arrowok="t"/>
                <v:fill type="solid"/>
              </v:shape>
            </v:group>
            <v:group style="position:absolute;left:0;top:7810;width:12240;height:285" coordorigin="0,7810" coordsize="12240,285">
              <v:shape style="position:absolute;left:0;top:7810;width:12240;height:285" coordorigin="0,7810" coordsize="12240,285" path="m0,7810l0,8095,12240,8095,12240,7810,0,7810xe" filled="true" fillcolor="#00a4e4" stroked="false">
                <v:path arrowok="t"/>
                <v:fill type="solid"/>
              </v:shape>
              <v:shape style="position:absolute;left:1296;top:1261;width:9648;height:7380" type="#_x0000_t75" stroked="false">
                <v:imagedata r:id="rId7" o:title=""/>
              </v:shape>
            </v:group>
            <v:group style="position:absolute;left:1296;top:1261;width:9648;height:7380" coordorigin="1296,1261" coordsize="9648,7380">
              <v:shape style="position:absolute;left:1296;top:1261;width:9648;height:7380" coordorigin="1296,1261" coordsize="9648,7380" path="m1296,8641l10944,8641,10944,1261,1296,1261,1296,8641x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Helvetica Neue"/>
          <w:b/>
          <w:color w:val="231F20"/>
          <w:sz w:val="44"/>
        </w:rPr>
        <w:t>Practices</w:t>
      </w:r>
      <w:r>
        <w:rPr>
          <w:rFonts w:ascii="Helvetica Neue"/>
          <w:sz w:val="44"/>
        </w:rPr>
      </w: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7"/>
        <w:rPr>
          <w:rFonts w:ascii="Helvetica Neue" w:hAnsi="Helvetica Neue" w:cs="Helvetica Neue" w:eastAsia="Helvetica Neue"/>
          <w:b/>
          <w:bCs/>
          <w:sz w:val="54"/>
          <w:szCs w:val="54"/>
        </w:rPr>
      </w:pPr>
    </w:p>
    <w:p>
      <w:pPr>
        <w:spacing w:line="272" w:lineRule="exact" w:before="0"/>
        <w:ind w:left="1281" w:right="0" w:firstLine="0"/>
        <w:jc w:val="left"/>
        <w:rPr>
          <w:rFonts w:ascii="Helvetica Neue" w:hAnsi="Helvetica Neue" w:cs="Helvetica Neue" w:eastAsia="Helvetica Neue"/>
          <w:sz w:val="23"/>
          <w:szCs w:val="23"/>
        </w:rPr>
      </w:pPr>
      <w:r>
        <w:rPr/>
        <w:pict>
          <v:group style="position:absolute;margin-left:371.087799pt;margin-top:5.617315pt;width:176.15pt;height:22.35pt;mso-position-horizontal-relative:page;mso-position-vertical-relative:paragraph;z-index:1072" coordorigin="7422,112" coordsize="3523,447">
            <v:shape style="position:absolute;left:7422;top:112;width:2951;height:447" type="#_x0000_t75" stroked="false">
              <v:imagedata r:id="rId8" o:title=""/>
            </v:shape>
            <v:group style="position:absolute;left:10425;top:124;width:249;height:342" coordorigin="10425,124" coordsize="249,342">
              <v:shape style="position:absolute;left:10425;top:124;width:249;height:342" coordorigin="10425,124" coordsize="249,342" path="m10425,465l10674,465,10674,413,10484,413,10484,313,10656,313,10656,265,10484,265,10484,175,10670,175,10670,124,10425,124,10425,465xe" filled="false" stroked="true" strokeweight=".329pt" strokecolor="#231f20">
                <v:path arrowok="t"/>
              </v:shape>
            </v:group>
            <v:group style="position:absolute;left:10697;top:124;width:245;height:347" coordorigin="10697,124" coordsize="245,347">
              <v:shape style="position:absolute;left:10697;top:124;width:245;height:347" coordorigin="10697,124" coordsize="245,347" path="m10941,124l10887,124,10887,250,10886,250,10835,215,10827,213,10819,212,10811,211,10804,211,10731,240,10702,294,10697,333,10697,356,10715,418,10775,466,10794,470,10821,470,10885,437,10890,431,10890,465,10941,465,10941,124xe" filled="false" stroked="true" strokeweight=".329pt" strokecolor="#231f20">
                <v:path arrowok="t"/>
              </v:shape>
            </v:group>
            <v:group style="position:absolute;left:10751;top:254;width:138;height:175" coordorigin="10751,254" coordsize="138,175">
              <v:shape style="position:absolute;left:10751;top:254;width:138;height:175" coordorigin="10751,254" coordsize="138,175" path="m10755,311l10788,262,10797,257,10808,254,10820,254,10874,285,10889,352,10887,362,10885,373,10882,383,10878,392,10872,401,10867,409,10859,416,10851,421,10842,426,10831,428,10819,428,10808,428,10758,385,10755,375,10752,365,10751,354,10751,344,10751,333,10752,322,10755,311xe" filled="false" stroked="true" strokeweight=".329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62.084595pt;margin-top:3.701814pt;width:86.5pt;height:23.9pt;mso-position-horizontal-relative:page;mso-position-vertical-relative:paragraph;z-index:1096" type="#_x0000_t202" filled="false" stroked="false">
            <v:textbox inset="0,0,0,0">
              <w:txbxContent>
                <w:p>
                  <w:pPr>
                    <w:spacing w:line="478" w:lineRule="exact" w:before="0"/>
                    <w:ind w:left="0" w:right="0" w:firstLine="0"/>
                    <w:jc w:val="left"/>
                    <w:rPr>
                      <w:rFonts w:ascii="Helvetica Neue Medium" w:hAnsi="Helvetica Neue Medium" w:cs="Helvetica Neue Medium" w:eastAsia="Helvetica Neue Medium"/>
                      <w:sz w:val="47"/>
                      <w:szCs w:val="47"/>
                    </w:rPr>
                  </w:pPr>
                  <w:r>
                    <w:rPr>
                      <w:rFonts w:ascii="Helvetica Neue Medium"/>
                      <w:color w:val="231F20"/>
                      <w:spacing w:val="-10"/>
                      <w:sz w:val="47"/>
                    </w:rPr>
                    <w:t>OpenEd</w:t>
                  </w:r>
                  <w:r>
                    <w:rPr>
                      <w:rFonts w:ascii="Helvetica Neue Medium"/>
                      <w:sz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Helvetica Neue"/>
          <w:b/>
          <w:color w:val="00A4E4"/>
          <w:spacing w:val="-2"/>
          <w:sz w:val="23"/>
        </w:rPr>
        <w:t>B.C.</w:t>
      </w:r>
      <w:r>
        <w:rPr>
          <w:rFonts w:ascii="Helvetica Neue"/>
          <w:b/>
          <w:color w:val="00A4E4"/>
          <w:spacing w:val="9"/>
          <w:sz w:val="23"/>
        </w:rPr>
        <w:t> </w:t>
      </w:r>
      <w:r>
        <w:rPr>
          <w:rFonts w:ascii="Helvetica Neue"/>
          <w:b/>
          <w:color w:val="00A4E4"/>
          <w:spacing w:val="1"/>
          <w:sz w:val="23"/>
        </w:rPr>
        <w:t>Open</w:t>
      </w:r>
      <w:r>
        <w:rPr>
          <w:rFonts w:ascii="Helvetica Neue"/>
          <w:b/>
          <w:color w:val="00A4E4"/>
          <w:spacing w:val="10"/>
          <w:sz w:val="23"/>
        </w:rPr>
        <w:t> </w:t>
      </w:r>
      <w:r>
        <w:rPr>
          <w:rFonts w:ascii="Helvetica Neue"/>
          <w:b/>
          <w:color w:val="00A4E4"/>
          <w:spacing w:val="-2"/>
          <w:sz w:val="23"/>
        </w:rPr>
        <w:t>Textbook</w:t>
      </w:r>
      <w:r>
        <w:rPr>
          <w:rFonts w:ascii="Helvetica Neue"/>
          <w:b/>
          <w:color w:val="00A4E4"/>
          <w:spacing w:val="9"/>
          <w:sz w:val="23"/>
        </w:rPr>
        <w:t> </w:t>
      </w:r>
      <w:r>
        <w:rPr>
          <w:rFonts w:ascii="Helvetica Neue"/>
          <w:b/>
          <w:color w:val="00A4E4"/>
          <w:sz w:val="23"/>
        </w:rPr>
        <w:t>Project</w:t>
      </w:r>
      <w:r>
        <w:rPr>
          <w:rFonts w:ascii="Helvetica Neue"/>
          <w:sz w:val="23"/>
        </w:rPr>
      </w:r>
    </w:p>
    <w:p>
      <w:pPr>
        <w:spacing w:line="236" w:lineRule="exact" w:before="0"/>
        <w:ind w:left="1281" w:right="0" w:firstLine="0"/>
        <w:jc w:val="left"/>
        <w:rPr>
          <w:rFonts w:ascii="Helvetica Neue Medium" w:hAnsi="Helvetica Neue Medium" w:cs="Helvetica Neue Medium" w:eastAsia="Helvetica Neue Medium"/>
          <w:sz w:val="20"/>
          <w:szCs w:val="20"/>
        </w:rPr>
      </w:pPr>
      <w:r>
        <w:rPr>
          <w:rFonts w:ascii="Helvetica Neue Medium"/>
          <w:color w:val="231F20"/>
          <w:sz w:val="20"/>
        </w:rPr>
        <w:t>open.bccampus.ca</w:t>
      </w:r>
      <w:r>
        <w:rPr>
          <w:rFonts w:ascii="Helvetica Neue Medium"/>
          <w:sz w:val="20"/>
        </w:rPr>
      </w:r>
    </w:p>
    <w:p>
      <w:pPr>
        <w:spacing w:after="0" w:line="236" w:lineRule="exact"/>
        <w:jc w:val="left"/>
        <w:rPr>
          <w:rFonts w:ascii="Helvetica Neue Medium" w:hAnsi="Helvetica Neue Medium" w:cs="Helvetica Neue Medium" w:eastAsia="Helvetica Neue Medium"/>
          <w:sz w:val="20"/>
          <w:szCs w:val="20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889" w:lineRule="exact" w:before="116"/>
        <w:ind w:left="5035" w:right="0" w:firstLine="0"/>
        <w:jc w:val="left"/>
        <w:rPr>
          <w:rFonts w:ascii="Myriad Pro" w:hAnsi="Myriad Pro" w:cs="Myriad Pro" w:eastAsia="Myriad Pro"/>
          <w:sz w:val="82"/>
          <w:szCs w:val="82"/>
        </w:rPr>
      </w:pPr>
      <w:r>
        <w:rPr>
          <w:rFonts w:ascii="Myriad Pro"/>
          <w:b/>
          <w:color w:val="939598"/>
          <w:spacing w:val="2"/>
          <w:w w:val="75"/>
          <w:sz w:val="82"/>
        </w:rPr>
        <w:t>T</w:t>
      </w:r>
      <w:r>
        <w:rPr>
          <w:rFonts w:ascii="Myriad Pro"/>
          <w:b/>
          <w:color w:val="939598"/>
          <w:spacing w:val="1"/>
          <w:w w:val="75"/>
          <w:sz w:val="82"/>
        </w:rPr>
        <w:t>rades</w:t>
      </w:r>
      <w:r>
        <w:rPr>
          <w:rFonts w:ascii="Myriad Pro"/>
          <w:b/>
          <w:color w:val="939598"/>
          <w:spacing w:val="-2"/>
          <w:w w:val="75"/>
          <w:sz w:val="82"/>
        </w:rPr>
        <w:t> </w:t>
      </w:r>
      <w:r>
        <w:rPr>
          <w:rFonts w:ascii="Myriad Pro"/>
          <w:b/>
          <w:color w:val="939598"/>
          <w:spacing w:val="7"/>
          <w:w w:val="75"/>
          <w:sz w:val="82"/>
        </w:rPr>
        <w:t>Access</w:t>
      </w:r>
      <w:r>
        <w:rPr>
          <w:rFonts w:ascii="Myriad Pro"/>
          <w:sz w:val="82"/>
        </w:rPr>
      </w:r>
    </w:p>
    <w:p>
      <w:pPr>
        <w:spacing w:line="937" w:lineRule="exact" w:before="0"/>
        <w:ind w:left="5036" w:right="0" w:firstLine="0"/>
        <w:jc w:val="left"/>
        <w:rPr>
          <w:rFonts w:ascii="MyriadPro-LightCond" w:hAnsi="MyriadPro-LightCond" w:cs="MyriadPro-LightCond" w:eastAsia="MyriadPro-LightCond"/>
          <w:sz w:val="86"/>
          <w:szCs w:val="86"/>
        </w:rPr>
      </w:pPr>
      <w:r>
        <w:rPr>
          <w:rFonts w:ascii="MyriadPro-LightCond"/>
          <w:color w:val="231F20"/>
          <w:spacing w:val="3"/>
          <w:sz w:val="86"/>
        </w:rPr>
        <w:t>COMMON</w:t>
      </w:r>
      <w:r>
        <w:rPr>
          <w:rFonts w:ascii="MyriadPro-LightCond"/>
          <w:color w:val="231F20"/>
          <w:spacing w:val="17"/>
          <w:sz w:val="86"/>
        </w:rPr>
        <w:t> </w:t>
      </w:r>
      <w:r>
        <w:rPr>
          <w:rFonts w:ascii="MyriadPro-LightCond"/>
          <w:color w:val="231F20"/>
          <w:spacing w:val="3"/>
          <w:sz w:val="86"/>
        </w:rPr>
        <w:t>CORE</w:t>
      </w:r>
      <w:r>
        <w:rPr>
          <w:rFonts w:ascii="MyriadPro-LightCond"/>
          <w:sz w:val="86"/>
        </w:rPr>
      </w:r>
    </w:p>
    <w:p>
      <w:pPr>
        <w:spacing w:line="390" w:lineRule="exact" w:before="133"/>
        <w:ind w:left="546" w:right="114" w:firstLine="4075"/>
        <w:jc w:val="left"/>
        <w:rPr>
          <w:rFonts w:ascii="Myriad Pro" w:hAnsi="Myriad Pro" w:cs="Myriad Pro" w:eastAsia="Myriad Pro"/>
          <w:sz w:val="38"/>
          <w:szCs w:val="38"/>
        </w:rPr>
      </w:pPr>
      <w:r>
        <w:rPr>
          <w:rFonts w:ascii="Myriad Pro"/>
          <w:color w:val="231F20"/>
          <w:spacing w:val="2"/>
          <w:sz w:val="38"/>
        </w:rPr>
        <w:t>Line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1"/>
          <w:sz w:val="38"/>
        </w:rPr>
        <w:t>A: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1"/>
          <w:sz w:val="38"/>
        </w:rPr>
        <w:t>Safe</w:t>
      </w:r>
      <w:r>
        <w:rPr>
          <w:rFonts w:ascii="Myriad Pro"/>
          <w:color w:val="231F20"/>
          <w:spacing w:val="-7"/>
          <w:sz w:val="38"/>
        </w:rPr>
        <w:t> </w:t>
      </w:r>
      <w:r>
        <w:rPr>
          <w:rFonts w:ascii="Myriad Pro"/>
          <w:color w:val="231F20"/>
          <w:spacing w:val="-1"/>
          <w:sz w:val="38"/>
        </w:rPr>
        <w:t>Work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2"/>
          <w:sz w:val="38"/>
        </w:rPr>
        <w:t>Practices</w:t>
      </w:r>
      <w:r>
        <w:rPr>
          <w:rFonts w:ascii="Myriad Pro"/>
          <w:color w:val="231F20"/>
          <w:spacing w:val="33"/>
          <w:sz w:val="38"/>
        </w:rPr>
        <w:t> </w:t>
      </w:r>
      <w:r>
        <w:rPr>
          <w:rFonts w:ascii="Myriad Pro"/>
          <w:color w:val="231F20"/>
          <w:spacing w:val="2"/>
          <w:sz w:val="38"/>
        </w:rPr>
        <w:t>Competency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2"/>
          <w:sz w:val="38"/>
        </w:rPr>
        <w:t>A-4: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3"/>
          <w:sz w:val="38"/>
        </w:rPr>
        <w:t>Describe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1"/>
          <w:sz w:val="38"/>
        </w:rPr>
        <w:t>Personal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2"/>
          <w:sz w:val="38"/>
        </w:rPr>
        <w:t>Safety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2"/>
          <w:sz w:val="38"/>
        </w:rPr>
        <w:t>Practices</w:t>
      </w:r>
      <w:r>
        <w:rPr>
          <w:rFonts w:ascii="Myriad Pro"/>
          <w:sz w:val="38"/>
        </w:rPr>
      </w:r>
    </w:p>
    <w:p>
      <w:pPr>
        <w:spacing w:after="0" w:line="390" w:lineRule="exact"/>
        <w:jc w:val="left"/>
        <w:rPr>
          <w:rFonts w:ascii="Myriad Pro" w:hAnsi="Myriad Pro" w:cs="Myriad Pro" w:eastAsia="Myriad Pro"/>
          <w:sz w:val="38"/>
          <w:szCs w:val="38"/>
        </w:rPr>
        <w:sectPr>
          <w:pgSz w:w="12240" w:h="15840"/>
          <w:pgMar w:top="1500" w:bottom="280" w:left="1720" w:right="1500"/>
        </w:sectPr>
      </w:pPr>
    </w:p>
    <w:p>
      <w:pPr>
        <w:pStyle w:val="Heading5"/>
        <w:spacing w:line="326" w:lineRule="exact"/>
        <w:ind w:right="0"/>
        <w:jc w:val="left"/>
        <w:rPr>
          <w:b w:val="0"/>
          <w:bCs w:val="0"/>
        </w:rPr>
      </w:pPr>
      <w:r>
        <w:rPr>
          <w:color w:val="231F20"/>
          <w:spacing w:val="1"/>
        </w:rPr>
        <w:t>Acknowledgments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Copyright</w:t>
      </w:r>
      <w:r>
        <w:rPr>
          <w:b w:val="0"/>
        </w:rPr>
      </w:r>
    </w:p>
    <w:p>
      <w:pPr>
        <w:spacing w:line="230" w:lineRule="exact" w:before="0"/>
        <w:ind w:left="1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visit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05E9E"/>
          <w:spacing w:val="3"/>
          <w:sz w:val="20"/>
        </w:rPr>
      </w:r>
      <w:hyperlink r:id="rId11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spacing w:before="180"/>
        <w:ind w:left="1120" w:right="13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/>
          <w:color w:val="231F20"/>
          <w:sz w:val="20"/>
        </w:rPr>
        <w:t>©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Camosun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College.</w:t>
      </w:r>
      <w:r>
        <w:rPr>
          <w:rFonts w:ascii="Myriad Pro" w:hAnsi="Myriad Pro"/>
          <w:color w:val="231F20"/>
          <w:spacing w:val="-5"/>
          <w:sz w:val="20"/>
        </w:rPr>
        <w:t> </w:t>
      </w:r>
      <w:r>
        <w:rPr>
          <w:rFonts w:ascii="Myriad Pro" w:hAnsi="Myriad Pro"/>
          <w:color w:val="231F20"/>
          <w:sz w:val="20"/>
        </w:rPr>
        <w:t>The</w:t>
      </w:r>
      <w:r>
        <w:rPr>
          <w:rFonts w:ascii="Myriad Pro" w:hAnsi="Myriad Pro"/>
          <w:color w:val="231F20"/>
          <w:spacing w:val="-5"/>
          <w:sz w:val="20"/>
        </w:rPr>
        <w:t> </w:t>
      </w:r>
      <w:r>
        <w:rPr>
          <w:rFonts w:ascii="Myriad Pro" w:hAnsi="Myriad Pro"/>
          <w:color w:val="231F20"/>
          <w:sz w:val="20"/>
        </w:rPr>
        <w:t>Trades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Access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Common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Core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resources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are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licensed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Creative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Commons</w:t>
      </w:r>
      <w:r>
        <w:rPr>
          <w:rFonts w:ascii="Myriad Pro" w:hAnsi="Myriad Pro"/>
          <w:color w:val="231F20"/>
          <w:spacing w:val="52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4.0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2"/>
          <w:sz w:val="20"/>
        </w:rPr>
        <w:t>Unported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Licence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(</w:t>
      </w:r>
      <w:r>
        <w:rPr>
          <w:rFonts w:ascii="Myriad Pro" w:hAnsi="Myriad Pro"/>
          <w:color w:val="231F20"/>
          <w:spacing w:val="-14"/>
          <w:sz w:val="20"/>
        </w:rPr>
        <w:t> </w:t>
      </w:r>
      <w:r>
        <w:rPr>
          <w:rFonts w:ascii="Myriad Pro" w:hAnsi="Myriad Pro"/>
          <w:color w:val="205E9E"/>
          <w:spacing w:val="-14"/>
          <w:sz w:val="20"/>
        </w:rPr>
      </w:r>
      <w:hyperlink r:id="rId12">
        <w:r>
          <w:rPr>
            <w:rFonts w:ascii="Myriad Pro" w:hAnsi="Myriad Pro"/>
            <w:color w:val="205E9E"/>
            <w:spacing w:val="1"/>
            <w:sz w:val="20"/>
            <w:u w:val="single" w:color="205E9E"/>
          </w:rPr>
          <w:t>http://creativecommons.org/licenses/by/4.0/</w:t>
        </w:r>
        <w:r>
          <w:rPr>
            <w:rFonts w:ascii="Myriad Pro" w:hAnsi="Myriad Pro"/>
            <w:color w:val="205E9E"/>
            <w:spacing w:val="-16"/>
            <w:sz w:val="20"/>
            <w:u w:val="single" w:color="205E9E"/>
          </w:rPr>
          <w:t> </w:t>
        </w:r>
        <w:r>
          <w:rPr>
            <w:rFonts w:ascii="Myriad Pro" w:hAnsi="Myriad Pro"/>
            <w:color w:val="205E9E"/>
            <w:spacing w:val="-16"/>
            <w:sz w:val="20"/>
          </w:rPr>
        </w:r>
      </w:hyperlink>
      <w:r>
        <w:rPr>
          <w:rFonts w:ascii="Myriad Pro" w:hAnsi="Myriad Pro"/>
          <w:color w:val="231F20"/>
          <w:spacing w:val="1"/>
          <w:sz w:val="20"/>
        </w:rPr>
        <w:t>),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except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where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2"/>
          <w:sz w:val="20"/>
        </w:rPr>
        <w:t>otherwise</w:t>
      </w:r>
      <w:r>
        <w:rPr>
          <w:rFonts w:ascii="Myriad Pro" w:hAnsi="Myriad Pro"/>
          <w:color w:val="231F20"/>
          <w:spacing w:val="87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noted.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licence,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any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user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of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or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contents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herein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must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provide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proper</w:t>
      </w:r>
      <w:r>
        <w:rPr>
          <w:rFonts w:ascii="Myriad Pro" w:hAnsi="Myriad Pro"/>
          <w:color w:val="231F20"/>
          <w:spacing w:val="76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as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follows:</w:t>
      </w:r>
      <w:r>
        <w:rPr>
          <w:rFonts w:ascii="Myriad Pro" w:hAnsi="Myriad Pro"/>
          <w:sz w:val="20"/>
        </w:rPr>
      </w:r>
    </w:p>
    <w:p>
      <w:pPr>
        <w:numPr>
          <w:ilvl w:val="0"/>
          <w:numId w:val="1"/>
        </w:numPr>
        <w:tabs>
          <w:tab w:pos="1580" w:val="left" w:leader="none"/>
        </w:tabs>
        <w:spacing w:before="90"/>
        <w:ind w:left="1580" w:right="416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68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HTML),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05E9E"/>
          <w:spacing w:val="3"/>
          <w:sz w:val="20"/>
        </w:rPr>
      </w:r>
      <w:hyperlink r:id="rId13">
        <w:r>
          <w:rPr>
            <w:rFonts w:ascii="Myriad Pro"/>
            <w:color w:val="205E9E"/>
            <w:spacing w:val="1"/>
            <w:sz w:val="20"/>
            <w:u w:val="single" w:color="205E9E"/>
          </w:rPr>
          <w:t>http://</w:t>
        </w:r>
        <w:r>
          <w:rPr>
            <w:rFonts w:ascii="Myriad Pro"/>
            <w:color w:val="205E9E"/>
            <w:spacing w:val="2"/>
            <w:sz w:val="20"/>
          </w:rPr>
        </w:r>
      </w:hyperlink>
      <w:r>
        <w:rPr>
          <w:rFonts w:ascii="Myriad Pro"/>
          <w:color w:val="205E9E"/>
          <w:spacing w:val="2"/>
          <w:sz w:val="20"/>
        </w:rPr>
        <w:t> </w:t>
      </w:r>
      <w:hyperlink r:id="rId13"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color w:val="205E9E"/>
            <w:spacing w:val="2"/>
            <w:sz w:val="20"/>
          </w:rPr>
          <w:t> </w:t>
        </w:r>
        <w:r>
          <w:rPr>
            <w:rFonts w:ascii="Myriad Pro"/>
            <w:color w:val="205E9E"/>
            <w:spacing w:val="1"/>
            <w:sz w:val="20"/>
            <w:u w:val="single" w:color="205E9E"/>
          </w:rPr>
          <w:t>open.bccampus.ca/find-open-textbooks/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numPr>
          <w:ilvl w:val="0"/>
          <w:numId w:val="1"/>
        </w:numPr>
        <w:tabs>
          <w:tab w:pos="1580" w:val="left" w:leader="none"/>
        </w:tabs>
        <w:spacing w:before="90"/>
        <w:ind w:left="1580" w:right="238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format,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include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05E9E"/>
          <w:spacing w:val="2"/>
          <w:sz w:val="20"/>
        </w:rPr>
      </w:r>
      <w:hyperlink r:id="rId13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numPr>
          <w:ilvl w:val="0"/>
          <w:numId w:val="1"/>
        </w:numPr>
        <w:tabs>
          <w:tab w:pos="1580" w:val="left" w:leader="none"/>
        </w:tabs>
        <w:spacing w:before="90"/>
        <w:ind w:left="1580" w:right="137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part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view</w:t>
      </w:r>
      <w:r>
        <w:rPr>
          <w:rFonts w:ascii="Myriad Pro"/>
          <w:color w:val="231F20"/>
          <w:spacing w:val="7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HTML)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6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05E9E"/>
          <w:spacing w:val="2"/>
          <w:sz w:val="20"/>
        </w:rPr>
      </w:r>
      <w:hyperlink r:id="rId13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numPr>
          <w:ilvl w:val="0"/>
          <w:numId w:val="1"/>
        </w:numPr>
        <w:tabs>
          <w:tab w:pos="1580" w:val="left" w:leader="none"/>
        </w:tabs>
        <w:spacing w:before="90"/>
        <w:ind w:left="1580" w:right="416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bibliographic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reference,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should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cite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follows: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BCcampus,</w:t>
      </w:r>
      <w:r>
        <w:rPr>
          <w:rFonts w:ascii="Myriad Pro"/>
          <w:color w:val="231F20"/>
          <w:spacing w:val="8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Name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6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OER.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-3"/>
          <w:sz w:val="20"/>
        </w:rPr>
        <w:t>DATE.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05E9E"/>
          <w:spacing w:val="2"/>
          <w:sz w:val="20"/>
        </w:rPr>
      </w:r>
      <w:hyperlink r:id="rId13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  <w:r>
          <w:rPr>
            <w:rFonts w:ascii="Myriad Pro"/>
            <w:color w:val="205E9E"/>
            <w:sz w:val="20"/>
          </w:rPr>
        </w:r>
      </w:hyperlink>
      <w:r>
        <w:rPr>
          <w:rFonts w:ascii="Myriad Pro"/>
          <w:color w:val="231F20"/>
          <w:spacing w:val="1"/>
          <w:sz w:val="20"/>
        </w:rPr>
        <w:t>.</w:t>
      </w:r>
      <w:r>
        <w:rPr>
          <w:rFonts w:ascii="Myriad Pro"/>
          <w:sz w:val="20"/>
        </w:rPr>
      </w:r>
    </w:p>
    <w:p>
      <w:pPr>
        <w:spacing w:before="90"/>
        <w:ind w:left="1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regarding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licensing,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> </w:t>
      </w:r>
      <w:hyperlink r:id="rId14">
        <w:r>
          <w:rPr>
            <w:rFonts w:ascii="Myriad Pro"/>
            <w:color w:val="231F20"/>
            <w:spacing w:val="1"/>
            <w:sz w:val="20"/>
          </w:rPr>
          <w:t>opentext@bccampus.ca</w:t>
        </w:r>
        <w:r>
          <w:rPr>
            <w:rFonts w:ascii="Myriad Pro"/>
            <w:sz w:val="20"/>
          </w:rPr>
        </w:r>
      </w:hyperlink>
    </w:p>
    <w:p>
      <w:pPr>
        <w:spacing w:before="180"/>
        <w:ind w:left="1120" w:right="116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images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copyright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7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Attribution-NonCommercial-ShareAlike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4.0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licence.</w:t>
      </w:r>
      <w:r>
        <w:rPr>
          <w:rFonts w:ascii="Myriad Pro"/>
          <w:sz w:val="20"/>
        </w:rPr>
      </w:r>
    </w:p>
    <w:p>
      <w:pPr>
        <w:spacing w:before="0"/>
        <w:ind w:left="1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05E9E"/>
          <w:sz w:val="20"/>
        </w:rPr>
      </w:r>
      <w:hyperlink r:id="rId15">
        <w:r>
          <w:rPr>
            <w:rFonts w:ascii="Myriad Pro"/>
            <w:color w:val="205E9E"/>
            <w:spacing w:val="1"/>
            <w:sz w:val="20"/>
            <w:u w:val="single" w:color="205E9E"/>
          </w:rPr>
          <w:t>http://creativecommons.org/licenses/by-nc-sa/4.0/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spacing w:before="180"/>
        <w:ind w:left="1120" w:right="41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issuing/publishing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body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Crown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Publications,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Queen’s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Printer,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Ministry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5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Technology,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Innovation</w:t>
      </w:r>
      <w:r>
        <w:rPr>
          <w:rFonts w:ascii="Myriad Pro" w:hAnsi="Myriad Pro" w:cs="Myriad Pro" w:eastAsia="Myriad Pro"/>
          <w:color w:val="231F20"/>
          <w:spacing w:val="11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Citizens’</w:t>
      </w:r>
      <w:r>
        <w:rPr>
          <w:rFonts w:ascii="Myriad Pro" w:hAnsi="Myriad Pro" w:cs="Myriad Pro" w:eastAsia="Myriad Pro"/>
          <w:color w:val="231F20"/>
          <w:spacing w:val="-1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Services.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180"/>
        <w:ind w:left="1120" w:right="16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acknowledge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individuals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organizations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contributions</w:t>
      </w:r>
      <w:r>
        <w:rPr>
          <w:rFonts w:ascii="Myriad Pro"/>
          <w:color w:val="231F20"/>
          <w:spacing w:val="10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producing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resources.</w:t>
      </w:r>
      <w:r>
        <w:rPr>
          <w:rFonts w:ascii="Myriad Pro"/>
          <w:sz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8"/>
        <w:spacing w:line="262" w:lineRule="exact"/>
        <w:ind w:left="1120"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BCcampus</w:t>
      </w:r>
      <w:r>
        <w:rPr>
          <w:rFonts w:ascii="MyriadPro-SemiboldCond"/>
          <w:b w:val="0"/>
        </w:rPr>
      </w:r>
    </w:p>
    <w:p>
      <w:pPr>
        <w:spacing w:line="240" w:lineRule="auto" w:before="0"/>
        <w:ind w:left="1120" w:right="6838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2"/>
          <w:sz w:val="20"/>
        </w:rPr>
        <w:t>Team</w:t>
      </w:r>
      <w:r>
        <w:rPr>
          <w:rFonts w:ascii="Myriad Pro"/>
          <w:color w:val="231F20"/>
          <w:spacing w:val="30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Hilda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Anggraeni,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Graphics</w:t>
      </w:r>
      <w:r>
        <w:rPr>
          <w:rFonts w:ascii="Myriad Pro"/>
          <w:sz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8"/>
        <w:spacing w:line="262" w:lineRule="exact"/>
        <w:ind w:left="1120"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Camosun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1"/>
        </w:rPr>
        <w:t>College</w:t>
      </w:r>
      <w:r>
        <w:rPr>
          <w:rFonts w:ascii="MyriadPro-SemiboldCond"/>
          <w:b w:val="0"/>
        </w:rPr>
      </w:r>
    </w:p>
    <w:p>
      <w:pPr>
        <w:spacing w:line="240" w:lineRule="auto" w:before="0"/>
        <w:ind w:left="1120" w:right="41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Olaf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Nielsen,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Chair,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School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6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Nannette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Plant,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Enterprise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Operations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&amp;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Office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VP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Strategic</w:t>
      </w:r>
      <w:r>
        <w:rPr>
          <w:rFonts w:ascii="Myriad Pro"/>
          <w:color w:val="231F20"/>
          <w:spacing w:val="7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sz w:val="20"/>
        </w:rPr>
      </w:r>
    </w:p>
    <w:p>
      <w:pPr>
        <w:spacing w:before="0"/>
        <w:ind w:left="1120" w:right="2859" w:firstLine="0"/>
        <w:jc w:val="both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Rod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Lidstone,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Plumbing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Pipe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Trades,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Lead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Brian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Coey,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Sheet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Fabrication,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Zeleny,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Camosun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Innovates,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3D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imaging</w:t>
      </w:r>
      <w:r>
        <w:rPr>
          <w:rFonts w:ascii="Myriad Pro"/>
          <w:sz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8"/>
        <w:spacing w:line="262" w:lineRule="exact"/>
        <w:ind w:left="1120"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Open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1"/>
        </w:rPr>
        <w:t>School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2"/>
        </w:rPr>
        <w:t>BC</w:t>
      </w:r>
      <w:r>
        <w:rPr>
          <w:rFonts w:ascii="MyriadPro-SemiboldCond"/>
          <w:b w:val="0"/>
        </w:rPr>
      </w:r>
    </w:p>
    <w:p>
      <w:pPr>
        <w:spacing w:line="237" w:lineRule="exact" w:before="0"/>
        <w:ind w:left="1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Monique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Brewer,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sz w:val="20"/>
        </w:rPr>
      </w:r>
    </w:p>
    <w:p>
      <w:pPr>
        <w:spacing w:before="0"/>
        <w:ind w:left="1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Adrian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Hill,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Designer</w:t>
      </w:r>
      <w:r>
        <w:rPr>
          <w:rFonts w:ascii="Myriad Pro"/>
          <w:sz w:val="20"/>
        </w:rPr>
      </w:r>
    </w:p>
    <w:p>
      <w:pPr>
        <w:spacing w:before="0"/>
        <w:ind w:left="1120" w:right="116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Dennis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Evans,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Image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Coordinator,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Photographer,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Graphics,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(layout)</w:t>
      </w:r>
      <w:r>
        <w:rPr>
          <w:rFonts w:ascii="Myriad Pro"/>
          <w:color w:val="231F20"/>
          <w:spacing w:val="66"/>
          <w:sz w:val="20"/>
        </w:rPr>
        <w:t> </w:t>
      </w:r>
      <w:r>
        <w:rPr>
          <w:rFonts w:ascii="Myriad Pro"/>
          <w:color w:val="231F20"/>
          <w:sz w:val="20"/>
        </w:rPr>
        <w:t>Farrah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Patterson,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sz w:val="20"/>
        </w:rPr>
      </w:r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footerReference w:type="even" r:id="rId9"/>
          <w:footerReference w:type="default" r:id="rId10"/>
          <w:pgSz w:w="12240" w:h="15840"/>
          <w:pgMar w:footer="618" w:header="0" w:top="1340" w:bottom="800" w:left="500" w:right="1500"/>
          <w:pgNumType w:start="2"/>
        </w:sectPr>
      </w:pPr>
    </w:p>
    <w:p>
      <w:pPr>
        <w:pStyle w:val="Heading8"/>
        <w:spacing w:line="262" w:lineRule="exact" w:before="36"/>
        <w:ind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2"/>
        </w:rPr>
        <w:t>Industry</w:t>
      </w:r>
      <w:r>
        <w:rPr>
          <w:rFonts w:ascii="MyriadPro-SemiboldCond"/>
          <w:color w:val="231F20"/>
          <w:spacing w:val="-1"/>
        </w:rPr>
        <w:t> </w:t>
      </w:r>
      <w:r>
        <w:rPr>
          <w:rFonts w:ascii="MyriadPro-SemiboldCond"/>
          <w:color w:val="231F20"/>
        </w:rPr>
        <w:t>Training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1"/>
        </w:rPr>
        <w:t>Authority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1"/>
        </w:rPr>
        <w:t>of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2"/>
        </w:rPr>
        <w:t>BC</w:t>
      </w:r>
      <w:r>
        <w:rPr>
          <w:rFonts w:ascii="MyriadPro-SemiboldCond"/>
          <w:b w:val="0"/>
        </w:rPr>
      </w:r>
    </w:p>
    <w:p>
      <w:pPr>
        <w:spacing w:line="240" w:lineRule="auto" w:before="0"/>
        <w:ind w:left="120" w:right="1162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4"/>
          <w:sz w:val="20"/>
        </w:rPr>
        <w:t>ITA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works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employers,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employees,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industry,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labour,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providers,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government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issue</w:t>
      </w:r>
      <w:r>
        <w:rPr>
          <w:rFonts w:ascii="Myriad Pro"/>
          <w:color w:val="231F20"/>
          <w:spacing w:val="48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credentials,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manage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apprenticeships,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set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increase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opportunities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approximately</w:t>
      </w:r>
      <w:r>
        <w:rPr>
          <w:rFonts w:ascii="Myriad Pro"/>
          <w:color w:val="231F20"/>
          <w:spacing w:val="61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100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trades.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Among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functions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oversight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5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align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outlines,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objectives,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authorizing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utilize</w:t>
      </w:r>
      <w:r>
        <w:rPr>
          <w:rFonts w:ascii="Myriad Pro"/>
          <w:color w:val="231F20"/>
          <w:spacing w:val="87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(text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images).</w:t>
      </w:r>
      <w:r>
        <w:rPr>
          <w:rFonts w:ascii="Myriad Pro"/>
          <w:sz w:val="20"/>
        </w:rPr>
      </w:r>
    </w:p>
    <w:p>
      <w:pPr>
        <w:spacing w:before="90"/>
        <w:ind w:left="120" w:right="613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Erin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Johnston,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Delivery</w:t>
      </w:r>
      <w:r>
        <w:rPr>
          <w:rFonts w:ascii="Myriad Pro"/>
          <w:color w:val="231F20"/>
          <w:spacing w:val="32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Cory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Williams,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Relations</w:t>
      </w:r>
      <w:r>
        <w:rPr>
          <w:rFonts w:ascii="Myriad Pro"/>
          <w:sz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8"/>
        <w:spacing w:line="262" w:lineRule="exact"/>
        <w:ind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 w:hAnsi="MyriadPro-SemiboldCond" w:cs="MyriadPro-SemiboldCond" w:eastAsia="MyriadPro-SemiboldCond"/>
          <w:color w:val="231F20"/>
          <w:spacing w:val="1"/>
        </w:rPr>
        <w:t>Publishing</w:t>
      </w:r>
      <w:r>
        <w:rPr>
          <w:rFonts w:ascii="MyriadPro-SemiboldCond" w:hAnsi="MyriadPro-SemiboldCond" w:cs="MyriadPro-SemiboldCond" w:eastAsia="MyriadPro-SemiboldCond"/>
          <w:color w:val="231F20"/>
          <w:spacing w:val="4"/>
        </w:rPr>
        <w:t> </w:t>
      </w:r>
      <w:r>
        <w:rPr>
          <w:rFonts w:ascii="MyriadPro-SemiboldCond" w:hAnsi="MyriadPro-SemiboldCond" w:cs="MyriadPro-SemiboldCond" w:eastAsia="MyriadPro-SemiboldCond"/>
          <w:color w:val="231F20"/>
          <w:spacing w:val="2"/>
        </w:rPr>
        <w:t>Services,</w:t>
      </w:r>
      <w:r>
        <w:rPr>
          <w:rFonts w:ascii="MyriadPro-SemiboldCond" w:hAnsi="MyriadPro-SemiboldCond" w:cs="MyriadPro-SemiboldCond" w:eastAsia="MyriadPro-SemiboldCond"/>
          <w:color w:val="231F20"/>
          <w:spacing w:val="4"/>
        </w:rPr>
        <w:t> </w:t>
      </w:r>
      <w:r>
        <w:rPr>
          <w:rFonts w:ascii="MyriadPro-SemiboldCond" w:hAnsi="MyriadPro-SemiboldCond" w:cs="MyriadPro-SemiboldCond" w:eastAsia="MyriadPro-SemiboldCond"/>
          <w:color w:val="231F20"/>
          <w:spacing w:val="-1"/>
        </w:rPr>
        <w:t>Queen’s</w:t>
      </w:r>
      <w:r>
        <w:rPr>
          <w:rFonts w:ascii="MyriadPro-SemiboldCond" w:hAnsi="MyriadPro-SemiboldCond" w:cs="MyriadPro-SemiboldCond" w:eastAsia="MyriadPro-SemiboldCond"/>
          <w:color w:val="231F20"/>
          <w:spacing w:val="4"/>
        </w:rPr>
        <w:t> </w:t>
      </w:r>
      <w:r>
        <w:rPr>
          <w:rFonts w:ascii="MyriadPro-SemiboldCond" w:hAnsi="MyriadPro-SemiboldCond" w:cs="MyriadPro-SemiboldCond" w:eastAsia="MyriadPro-SemiboldCond"/>
          <w:color w:val="231F20"/>
          <w:spacing w:val="1"/>
        </w:rPr>
        <w:t>Printer</w:t>
      </w:r>
      <w:r>
        <w:rPr>
          <w:rFonts w:ascii="MyriadPro-SemiboldCond" w:hAnsi="MyriadPro-SemiboldCond" w:cs="MyriadPro-SemiboldCond" w:eastAsia="MyriadPro-SemiboldCond"/>
          <w:b w:val="0"/>
          <w:bCs w:val="0"/>
        </w:rPr>
      </w:r>
    </w:p>
    <w:p>
      <w:pPr>
        <w:spacing w:line="240" w:lineRule="auto" w:before="0"/>
        <w:ind w:left="120" w:right="5159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Spencer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Tickner,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QP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Services</w:t>
      </w:r>
      <w:r>
        <w:rPr>
          <w:rFonts w:ascii="Myriad Pro"/>
          <w:color w:val="231F20"/>
          <w:spacing w:val="38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Dwayne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Gordon,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Electronic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sz w:val="20"/>
        </w:rPr>
      </w:r>
    </w:p>
    <w:p>
      <w:pPr>
        <w:spacing w:before="18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October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2015,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z w:val="20"/>
        </w:rPr>
        <w:t>Version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1</w:t>
      </w:r>
      <w:r>
        <w:rPr>
          <w:rFonts w:ascii="Myriad Pro"/>
          <w:sz w:val="20"/>
        </w:rPr>
      </w:r>
    </w:p>
    <w:p>
      <w:pPr>
        <w:spacing w:before="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order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copies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resources,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us:</w:t>
      </w:r>
      <w:r>
        <w:rPr>
          <w:rFonts w:ascii="Myriad Pro"/>
          <w:sz w:val="20"/>
        </w:rPr>
      </w:r>
    </w:p>
    <w:p>
      <w:pPr>
        <w:spacing w:before="90"/>
        <w:ind w:left="120" w:right="6892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z w:val="20"/>
          <w:szCs w:val="20"/>
        </w:rPr>
        <w:t>Crown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Publications,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Queen’s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Printer</w:t>
      </w:r>
      <w:r>
        <w:rPr>
          <w:rFonts w:ascii="Myriad Pro" w:hAnsi="Myriad Pro" w:cs="Myriad Pro" w:eastAsia="Myriad Pro"/>
          <w:color w:val="231F20"/>
          <w:spacing w:val="2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PO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Box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9452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Stn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Prov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Govt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0"/>
        <w:ind w:left="120" w:right="7802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563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Superior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St,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3rd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Floor</w:t>
      </w:r>
      <w:r>
        <w:rPr>
          <w:rFonts w:ascii="Myriad Pro"/>
          <w:color w:val="231F20"/>
          <w:spacing w:val="2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Victoria,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V8W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9V7</w:t>
      </w:r>
      <w:r>
        <w:rPr>
          <w:rFonts w:ascii="Myriad Pro"/>
          <w:color w:val="231F20"/>
          <w:spacing w:val="2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Phone: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250-387-6409</w:t>
      </w:r>
      <w:r>
        <w:rPr>
          <w:rFonts w:ascii="Myriad Pro"/>
          <w:sz w:val="20"/>
        </w:rPr>
      </w:r>
    </w:p>
    <w:p>
      <w:pPr>
        <w:spacing w:before="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3"/>
          <w:sz w:val="20"/>
        </w:rPr>
        <w:t>Toll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Free: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1-800-663-6105</w:t>
      </w:r>
      <w:r>
        <w:rPr>
          <w:rFonts w:ascii="Myriad Pro"/>
          <w:sz w:val="20"/>
        </w:rPr>
      </w:r>
    </w:p>
    <w:p>
      <w:pPr>
        <w:spacing w:before="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Fax: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250-387-1120</w:t>
      </w:r>
      <w:r>
        <w:rPr>
          <w:rFonts w:ascii="Myriad Pro"/>
          <w:sz w:val="20"/>
        </w:rPr>
      </w:r>
    </w:p>
    <w:p>
      <w:pPr>
        <w:spacing w:before="0"/>
        <w:ind w:left="120" w:right="6838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05E9E"/>
          <w:sz w:val="20"/>
        </w:rPr>
      </w:r>
      <w:hyperlink r:id="rId16">
        <w:r>
          <w:rPr>
            <w:rFonts w:ascii="Myriad Pro"/>
            <w:color w:val="205E9E"/>
            <w:spacing w:val="1"/>
            <w:sz w:val="20"/>
            <w:u w:val="single" w:color="205E9E"/>
          </w:rPr>
          <w:t>crownpub@gov.bc.ca</w:t>
        </w:r>
        <w:r>
          <w:rPr>
            <w:rFonts w:ascii="Myriad Pro"/>
            <w:color w:val="205E9E"/>
            <w:spacing w:val="2"/>
            <w:sz w:val="20"/>
          </w:rPr>
        </w:r>
      </w:hyperlink>
      <w:r>
        <w:rPr>
          <w:rFonts w:ascii="Myriad Pro"/>
          <w:color w:val="205E9E"/>
          <w:spacing w:val="2"/>
          <w:sz w:val="20"/>
        </w:rPr>
        <w:t> </w:t>
      </w:r>
      <w:hyperlink r:id="rId17"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color w:val="205E9E"/>
            <w:spacing w:val="2"/>
            <w:sz w:val="20"/>
          </w:rPr>
          <w:t> </w:t>
        </w:r>
        <w:r>
          <w:rPr>
            <w:rFonts w:ascii="Myriad Pro"/>
            <w:color w:val="205E9E"/>
            <w:spacing w:val="1"/>
            <w:sz w:val="20"/>
            <w:u w:val="single" w:color="205E9E"/>
          </w:rPr>
          <w:t>www.crownpub.bc.ca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8"/>
        <w:spacing w:line="262" w:lineRule="exact"/>
        <w:ind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Intellectual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2"/>
        </w:rPr>
        <w:t>Property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1"/>
        </w:rPr>
        <w:t>Program</w:t>
      </w:r>
      <w:r>
        <w:rPr>
          <w:rFonts w:ascii="MyriadPro-SemiboldCond"/>
          <w:b w:val="0"/>
        </w:rPr>
      </w:r>
    </w:p>
    <w:p>
      <w:pPr>
        <w:spacing w:line="240" w:lineRule="auto" w:before="0"/>
        <w:ind w:left="120" w:right="2122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Ilona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Ugro,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Copyright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Officer,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Ministry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5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Technology,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Innovation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Citizens’</w:t>
      </w:r>
      <w:r>
        <w:rPr>
          <w:rFonts w:ascii="Myriad Pro" w:hAnsi="Myriad Pro" w:cs="Myriad Pro" w:eastAsia="Myriad Pro"/>
          <w:color w:val="231F20"/>
          <w:spacing w:val="-1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Services,</w:t>
      </w:r>
      <w:r>
        <w:rPr>
          <w:rFonts w:ascii="Myriad Pro" w:hAnsi="Myriad Pro" w:cs="Myriad Pro" w:eastAsia="Myriad Pro"/>
          <w:color w:val="231F20"/>
          <w:spacing w:val="70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Province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British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Columbia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8"/>
        <w:rPr>
          <w:rFonts w:ascii="Myriad Pro" w:hAnsi="Myriad Pro" w:cs="Myriad Pro" w:eastAsia="Myriad Pro"/>
          <w:sz w:val="16"/>
          <w:szCs w:val="16"/>
        </w:rPr>
      </w:pPr>
    </w:p>
    <w:p>
      <w:pPr>
        <w:pStyle w:val="Heading5"/>
        <w:spacing w:line="326" w:lineRule="exact" w:before="0"/>
        <w:ind w:left="120" w:right="0"/>
        <w:jc w:val="left"/>
        <w:rPr>
          <w:b w:val="0"/>
          <w:bCs w:val="0"/>
        </w:rPr>
      </w:pPr>
      <w:r>
        <w:rPr>
          <w:color w:val="231F20"/>
        </w:rPr>
        <w:t>Creative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Commons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Attributions</w:t>
      </w:r>
      <w:r>
        <w:rPr>
          <w:b w:val="0"/>
        </w:rPr>
      </w:r>
    </w:p>
    <w:p>
      <w:pPr>
        <w:spacing w:line="240" w:lineRule="auto" w:before="0"/>
        <w:ind w:left="120" w:right="116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 Semibold"/>
          <w:b/>
          <w:color w:val="231F20"/>
          <w:spacing w:val="-1"/>
          <w:sz w:val="20"/>
        </w:rPr>
        <w:t>Cover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1"/>
          <w:sz w:val="20"/>
        </w:rPr>
        <w:t>photo:</w:t>
      </w:r>
      <w:r>
        <w:rPr>
          <w:rFonts w:ascii="Myriad Pro Semibold"/>
          <w:b/>
          <w:color w:val="231F20"/>
          <w:spacing w:val="3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z w:val="20"/>
        </w:rPr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https://commons.wikimedia.org/wiki/File:Monthly_Safety_Stand_Down_%288552567928%29.jpg</w:t>
      </w:r>
      <w:r>
        <w:rPr>
          <w:rFonts w:ascii="Myriad Pro"/>
          <w:color w:val="205E9E"/>
          <w:sz w:val="20"/>
        </w:rPr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143"/>
          <w:sz w:val="20"/>
        </w:rPr>
        <w:t> </w:t>
      </w:r>
      <w:r>
        <w:rPr>
          <w:rFonts w:ascii="Myriad Pro"/>
          <w:color w:val="231F20"/>
          <w:spacing w:val="-4"/>
          <w:sz w:val="20"/>
        </w:rPr>
        <w:t>NAVFAC</w:t>
      </w:r>
      <w:r>
        <w:rPr>
          <w:rFonts w:ascii="Myriad Pro"/>
          <w:sz w:val="20"/>
        </w:rPr>
      </w:r>
    </w:p>
    <w:p>
      <w:pPr>
        <w:spacing w:before="0"/>
        <w:ind w:left="120" w:right="133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z w:val="20"/>
        </w:rPr>
      </w:r>
      <w:hyperlink r:id="rId18">
        <w:r>
          <w:rPr>
            <w:rFonts w:ascii="Myriad Pro"/>
            <w:color w:val="205E9E"/>
            <w:spacing w:val="1"/>
            <w:sz w:val="20"/>
            <w:u w:val="single" w:color="205E9E"/>
          </w:rPr>
          <w:t>https://www.flickr.com/photos/39845951@N05/8552567928</w:t>
        </w:r>
        <w:r>
          <w:rPr>
            <w:rFonts w:ascii="Myriad Pro"/>
            <w:color w:val="205E9E"/>
            <w:sz w:val="20"/>
          </w:rPr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Jesse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Lora,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-3"/>
          <w:sz w:val="20"/>
        </w:rPr>
        <w:t>NAFAC</w:t>
      </w:r>
      <w:r>
        <w:rPr>
          <w:rFonts w:ascii="Myriad Pro"/>
          <w:color w:val="231F20"/>
          <w:spacing w:val="4"/>
          <w:sz w:val="20"/>
        </w:rPr>
        <w:t> (SW)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10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2.0.</w:t>
      </w:r>
      <w:r>
        <w:rPr>
          <w:rFonts w:ascii="Myriad Pro"/>
          <w:sz w:val="20"/>
        </w:rPr>
      </w:r>
    </w:p>
    <w:p>
      <w:pPr>
        <w:spacing w:before="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z w:val="20"/>
        </w:rPr>
      </w:r>
      <w:hyperlink r:id="rId19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https://creativecommons.org/licenses/by/2.0/</w:t>
        </w:r>
        <w:r>
          <w:rPr>
            <w:rFonts w:ascii="Myriad Pro"/>
            <w:color w:val="205E9E"/>
            <w:sz w:val="20"/>
          </w:rPr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sz w:val="20"/>
        </w:rPr>
      </w:r>
    </w:p>
    <w:p>
      <w:pPr>
        <w:spacing w:before="180"/>
        <w:ind w:left="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1"/>
          <w:sz w:val="20"/>
        </w:rPr>
        <w:t>A-4,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z w:val="20"/>
        </w:rPr>
        <w:t>1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2"/>
          <w:sz w:val="20"/>
        </w:rPr>
        <w:t>include:</w:t>
      </w:r>
      <w:r>
        <w:rPr>
          <w:rFonts w:ascii="Myriad Pro Semibold"/>
          <w:sz w:val="20"/>
        </w:rPr>
      </w:r>
    </w:p>
    <w:p>
      <w:pPr>
        <w:spacing w:before="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z w:val="20"/>
          <w:szCs w:val="20"/>
        </w:rPr>
        <w:t>Figure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13—SCBA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tabs>
          <w:tab w:pos="2398" w:val="left" w:leader="none"/>
        </w:tabs>
        <w:spacing w:before="0"/>
        <w:ind w:left="120" w:right="1154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z w:val="20"/>
        </w:rPr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https://commons.wikimedia.org/wiki/File:US_Navy_090711-N-5207L-102_Damage_Controlman_</w:t>
      </w:r>
      <w:r>
        <w:rPr>
          <w:rFonts w:ascii="Myriad Pro"/>
          <w:color w:val="205E9E"/>
          <w:spacing w:val="2"/>
          <w:sz w:val="20"/>
        </w:rPr>
      </w:r>
      <w:r>
        <w:rPr>
          <w:rFonts w:ascii="Myriad Pro"/>
          <w:color w:val="205E9E"/>
          <w:spacing w:val="127"/>
          <w:sz w:val="20"/>
        </w:rPr>
        <w:t> </w:t>
      </w:r>
      <w:r>
        <w:rPr>
          <w:rFonts w:ascii="Myriad Pro"/>
          <w:color w:val="205E9E"/>
          <w:w w:val="95"/>
          <w:sz w:val="20"/>
          <w:u w:val="single" w:color="205E9E"/>
        </w:rPr>
        <w:t>Fireman_Jason_Hazenfi</w:t>
        <w:tab/>
      </w:r>
      <w:r>
        <w:rPr>
          <w:rFonts w:ascii="Myriad Pro"/>
          <w:color w:val="205E9E"/>
          <w:spacing w:val="1"/>
          <w:sz w:val="20"/>
          <w:u w:val="single" w:color="205E9E"/>
        </w:rPr>
        <w:t>,_assigned_to_the_guided-missile_frigate_USS_Crommelin_%28FFG_37%29,_</w:t>
      </w:r>
      <w:r>
        <w:rPr>
          <w:rFonts w:ascii="Myriad Pro"/>
          <w:color w:val="205E9E"/>
          <w:spacing w:val="2"/>
          <w:sz w:val="20"/>
        </w:rPr>
      </w:r>
      <w:r>
        <w:rPr>
          <w:rFonts w:ascii="Myriad Pro"/>
          <w:color w:val="205E9E"/>
          <w:spacing w:val="137"/>
          <w:sz w:val="20"/>
        </w:rPr>
        <w:t> </w:t>
      </w:r>
      <w:r>
        <w:rPr>
          <w:rFonts w:ascii="Myriad Pro"/>
          <w:color w:val="205E9E"/>
          <w:spacing w:val="1"/>
          <w:sz w:val="20"/>
          <w:u w:val="single" w:color="205E9E"/>
        </w:rPr>
        <w:t>helps_a_Royal_Thai_Navy_sailor_don_a_self-contained_breathing_apparatus_%28SCBA%29_during_a_</w:t>
      </w:r>
      <w:r>
        <w:rPr>
          <w:rFonts w:ascii="Myriad Pro"/>
          <w:color w:val="205E9E"/>
          <w:spacing w:val="2"/>
          <w:sz w:val="20"/>
        </w:rPr>
      </w:r>
      <w:r>
        <w:rPr>
          <w:rFonts w:ascii="Myriad Pro"/>
          <w:color w:val="205E9E"/>
          <w:spacing w:val="165"/>
          <w:sz w:val="20"/>
        </w:rPr>
        <w:t> </w:t>
      </w:r>
      <w:r>
        <w:rPr>
          <w:rFonts w:ascii="Myriad Pro"/>
          <w:color w:val="205E9E"/>
          <w:spacing w:val="1"/>
          <w:sz w:val="20"/>
          <w:u w:val="single" w:color="205E9E"/>
        </w:rPr>
        <w:t>damag.jpg</w:t>
      </w:r>
      <w:r>
        <w:rPr>
          <w:rFonts w:ascii="Myriad Pro"/>
          <w:color w:val="205E9E"/>
          <w:sz w:val="20"/>
        </w:rPr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Domain</w:t>
      </w:r>
      <w:r>
        <w:rPr>
          <w:rFonts w:ascii="Myriad Pro"/>
          <w:sz w:val="20"/>
        </w:rPr>
      </w:r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pgSz w:w="12240" w:h="15840"/>
          <w:pgMar w:header="0" w:footer="618" w:top="1360" w:bottom="800" w:left="1500" w:right="500"/>
        </w:sectPr>
      </w:pPr>
    </w:p>
    <w:p>
      <w:pPr>
        <w:pStyle w:val="Heading5"/>
        <w:spacing w:line="326" w:lineRule="exact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Foreword</w:t>
      </w:r>
      <w:r>
        <w:rPr>
          <w:b w:val="0"/>
        </w:rPr>
      </w:r>
    </w:p>
    <w:p>
      <w:pPr>
        <w:spacing w:line="240" w:lineRule="auto" w:before="0"/>
        <w:ind w:left="1120" w:right="13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began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2012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making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British</w:t>
      </w:r>
      <w:r>
        <w:rPr>
          <w:rFonts w:ascii="Myriad Pro"/>
          <w:color w:val="231F20"/>
          <w:spacing w:val="4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accessible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reducing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student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through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textbooks.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sz w:val="20"/>
        </w:rPr>
      </w:r>
    </w:p>
    <w:p>
      <w:pPr>
        <w:spacing w:before="0"/>
        <w:ind w:left="1120" w:right="13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administered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funded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of</w:t>
      </w:r>
      <w:r>
        <w:rPr>
          <w:rFonts w:ascii="Myriad Pro"/>
          <w:color w:val="231F20"/>
          <w:spacing w:val="6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Advanced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Education.</w:t>
      </w:r>
      <w:r>
        <w:rPr>
          <w:rFonts w:ascii="Myriad Pro"/>
          <w:sz w:val="20"/>
        </w:rPr>
      </w:r>
    </w:p>
    <w:p>
      <w:pPr>
        <w:tabs>
          <w:tab w:pos="4473" w:val="left" w:leader="none"/>
        </w:tabs>
        <w:spacing w:before="180"/>
        <w:ind w:left="1120" w:right="13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educational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(OER);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created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shared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ways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people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them.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different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model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traditionally</w:t>
      </w:r>
      <w:r>
        <w:rPr>
          <w:rFonts w:ascii="Myriad Pro"/>
          <w:color w:val="231F20"/>
          <w:spacing w:val="78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copyrighted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materials.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defi</w:t>
        <w:tab/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teaching,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research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reside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4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domain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released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intellectual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property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licence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permits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use </w:t>
      </w:r>
      <w:r>
        <w:rPr>
          <w:rFonts w:ascii="Myriad Pro"/>
          <w:color w:val="231F20"/>
          <w:spacing w:val="2"/>
          <w:sz w:val="20"/>
        </w:rPr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8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repurposing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others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(Hewlett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Foundation).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Our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81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licence,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offered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various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e-book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charge,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5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cost.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05E9E"/>
          <w:spacing w:val="3"/>
          <w:sz w:val="20"/>
        </w:rPr>
      </w:r>
      <w:hyperlink r:id="rId14">
        <w:r>
          <w:rPr>
            <w:rFonts w:ascii="Myriad Pro"/>
            <w:color w:val="205E9E"/>
            <w:spacing w:val="1"/>
            <w:sz w:val="20"/>
            <w:u w:val="single" w:color="205E9E"/>
          </w:rPr>
          <w:t>opentext@bccampus.ca</w:t>
        </w:r>
        <w:r>
          <w:rPr>
            <w:rFonts w:ascii="Myriad Pro"/>
            <w:color w:val="205E9E"/>
            <w:sz w:val="20"/>
          </w:rPr>
        </w:r>
        <w:r>
          <w:rPr>
            <w:rFonts w:ascii="Myriad Pro"/>
            <w:color w:val="231F20"/>
            <w:spacing w:val="1"/>
            <w:sz w:val="20"/>
          </w:rPr>
          <w:t>.</w:t>
        </w:r>
      </w:hyperlink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you</w:t>
      </w:r>
      <w:r>
        <w:rPr>
          <w:rFonts w:ascii="Myriad Pro"/>
          <w:color w:val="231F20"/>
          <w:spacing w:val="81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instructor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who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course,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know.</w:t>
      </w:r>
      <w:r>
        <w:rPr>
          <w:rFonts w:ascii="Myriad Pro"/>
          <w:sz w:val="20"/>
        </w:rPr>
      </w:r>
    </w:p>
    <w:p>
      <w:pPr>
        <w:spacing w:line="240" w:lineRule="auto" w:before="8"/>
        <w:rPr>
          <w:rFonts w:ascii="Myriad Pro" w:hAnsi="Myriad Pro" w:cs="Myriad Pro" w:eastAsia="Myriad Pro"/>
          <w:sz w:val="16"/>
          <w:szCs w:val="16"/>
        </w:rPr>
      </w:pPr>
    </w:p>
    <w:p>
      <w:pPr>
        <w:pStyle w:val="Heading5"/>
        <w:spacing w:line="326" w:lineRule="exact" w:before="0"/>
        <w:ind w:right="0"/>
        <w:jc w:val="left"/>
        <w:rPr>
          <w:b w:val="0"/>
          <w:bCs w:val="0"/>
        </w:rPr>
      </w:pPr>
      <w:r>
        <w:rPr>
          <w:color w:val="231F20"/>
          <w:spacing w:val="1"/>
        </w:rPr>
        <w:t>Preface</w:t>
      </w:r>
      <w:r>
        <w:rPr>
          <w:b w:val="0"/>
        </w:rPr>
      </w:r>
    </w:p>
    <w:p>
      <w:pPr>
        <w:spacing w:line="240" w:lineRule="auto" w:before="0"/>
        <w:ind w:left="1120" w:right="518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concept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identifying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6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long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history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Columbia.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collection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(TACC)</w:t>
      </w:r>
      <w:r>
        <w:rPr>
          <w:rFonts w:ascii="Myriad Pro"/>
          <w:color w:val="231F20"/>
          <w:spacing w:val="7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adapted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15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line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co-published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sz w:val="20"/>
        </w:rPr>
      </w:r>
    </w:p>
    <w:p>
      <w:pPr>
        <w:spacing w:before="0"/>
        <w:ind w:left="1120" w:right="13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Commission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(ITAC)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Centre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Curriculum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Transfer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7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(C2T2)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2000-2002.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revisions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original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portion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TRAC</w:t>
      </w:r>
      <w:r>
        <w:rPr>
          <w:rFonts w:ascii="Myriad Pro"/>
          <w:color w:val="231F20"/>
          <w:spacing w:val="6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prepared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1986.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0"/>
          <w:sz w:val="20"/>
        </w:rPr>
        <w:t> </w:t>
      </w:r>
      <w:r>
        <w:rPr>
          <w:rFonts w:ascii="Myriad Pro"/>
          <w:color w:val="231F20"/>
          <w:spacing w:val="-5"/>
          <w:sz w:val="20"/>
        </w:rPr>
        <w:t>TACC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number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programs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today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8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2"/>
          <w:sz w:val="20"/>
        </w:rPr>
        <w:t>(ITA),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utilized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project.</w:t>
      </w:r>
      <w:r>
        <w:rPr>
          <w:rFonts w:ascii="Myriad Pro"/>
          <w:sz w:val="20"/>
        </w:rPr>
      </w:r>
    </w:p>
    <w:p>
      <w:pPr>
        <w:spacing w:before="180"/>
        <w:ind w:left="1120" w:right="44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z w:val="20"/>
          <w:szCs w:val="20"/>
        </w:rPr>
        <w:t>These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open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resources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have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been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updated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realigned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to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match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many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line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competency</w:t>
      </w:r>
      <w:r>
        <w:rPr>
          <w:rFonts w:ascii="Myriad Pro" w:hAnsi="Myriad Pro" w:cs="Myriad Pro" w:eastAsia="Myriad Pro"/>
          <w:color w:val="231F20"/>
          <w:spacing w:val="80"/>
          <w:w w:val="99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titles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found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in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Province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BC’s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trades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apprenticeship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program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outlines.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review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was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carried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out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to</w:t>
      </w:r>
      <w:r>
        <w:rPr>
          <w:rFonts w:ascii="Myriad Pro" w:hAnsi="Myriad Pro" w:cs="Myriad Pro" w:eastAsia="Myriad Pro"/>
          <w:color w:val="231F20"/>
          <w:spacing w:val="100"/>
          <w:w w:val="99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analyze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provincial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program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outlines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number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trades,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with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intent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finding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common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entry-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0"/>
        <w:ind w:left="1120" w:right="13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level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tasks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could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assembled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package.</w:t>
      </w:r>
      <w:r>
        <w:rPr>
          <w:rFonts w:ascii="Myriad Pro"/>
          <w:color w:val="231F20"/>
          <w:spacing w:val="-10"/>
          <w:sz w:val="20"/>
        </w:rPr>
        <w:t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analysis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provided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template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103"/>
          <w:w w:val="99"/>
          <w:sz w:val="20"/>
        </w:rPr>
        <w:t> </w:t>
      </w:r>
      <w:r>
        <w:rPr>
          <w:rFonts w:ascii="Myriad Pro"/>
          <w:color w:val="231F20"/>
          <w:sz w:val="20"/>
        </w:rPr>
        <w:t>outline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used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update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existing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modules.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images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found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-5"/>
          <w:sz w:val="20"/>
        </w:rPr>
        <w:t>ITA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apprentice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modules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118"/>
          <w:w w:val="99"/>
          <w:sz w:val="20"/>
        </w:rPr>
        <w:t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incorporated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these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resources</w:t>
      </w:r>
      <w:r>
        <w:rPr>
          <w:rFonts w:ascii="Myriad Pro"/>
          <w:color w:val="231F20"/>
          <w:spacing w:val="-1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create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1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similar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what</w:t>
      </w:r>
      <w:r>
        <w:rPr>
          <w:rFonts w:ascii="Myriad Pro"/>
          <w:color w:val="231F20"/>
          <w:spacing w:val="-1"/>
          <w:sz w:val="20"/>
        </w:rPr>
        <w:t> </w:t>
      </w:r>
      <w:r>
        <w:rPr>
          <w:rFonts w:ascii="Myriad Pro"/>
          <w:color w:val="231F20"/>
          <w:sz w:val="20"/>
        </w:rPr>
        <w:t>students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will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see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when</w:t>
      </w:r>
      <w:r>
        <w:rPr>
          <w:rFonts w:ascii="Myriad Pro"/>
          <w:color w:val="231F20"/>
          <w:spacing w:val="-1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97"/>
          <w:w w:val="99"/>
          <w:sz w:val="20"/>
        </w:rPr>
        <w:t> </w:t>
      </w:r>
      <w:r>
        <w:rPr>
          <w:rFonts w:ascii="Myriad Pro"/>
          <w:color w:val="231F20"/>
          <w:sz w:val="20"/>
        </w:rPr>
        <w:t>continue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their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chosen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training.</w:t>
      </w:r>
      <w:r>
        <w:rPr>
          <w:rFonts w:ascii="Myriad Pro"/>
          <w:color w:val="231F20"/>
          <w:spacing w:val="-9"/>
          <w:sz w:val="20"/>
        </w:rPr>
        <w:t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team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has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taken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new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photographs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87"/>
          <w:w w:val="99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which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available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other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resources.</w:t>
      </w:r>
      <w:r>
        <w:rPr>
          <w:rFonts w:ascii="Myriad Pro"/>
          <w:sz w:val="20"/>
        </w:rPr>
      </w:r>
    </w:p>
    <w:p>
      <w:pPr>
        <w:spacing w:before="180"/>
        <w:ind w:left="1120" w:right="41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competencies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generated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entry-level</w:t>
      </w:r>
      <w:r>
        <w:rPr>
          <w:rFonts w:ascii="Myriad Pro"/>
          <w:color w:val="231F20"/>
          <w:spacing w:val="58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resource,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while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offering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flexibility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stand-alone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books.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sz w:val="20"/>
        </w:rPr>
      </w:r>
    </w:p>
    <w:p>
      <w:pPr>
        <w:spacing w:before="0"/>
        <w:ind w:left="1120" w:right="125" w:firstLine="0"/>
        <w:jc w:val="both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flexibility—in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addition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to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textbook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content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being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openly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licensed—allows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these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resources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to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used</w:t>
      </w:r>
      <w:r>
        <w:rPr>
          <w:rFonts w:ascii="Myriad Pro" w:hAnsi="Myriad Pro" w:cs="Myriad Pro" w:eastAsia="Myriad Pro"/>
          <w:color w:val="231F20"/>
          <w:spacing w:val="95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within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other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contexts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well.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For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example,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instructors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institutions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may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incorporate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these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resources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into</w:t>
      </w:r>
      <w:r>
        <w:rPr>
          <w:rFonts w:ascii="Myriad Pro" w:hAnsi="Myriad Pro" w:cs="Myriad Pro" w:eastAsia="Myriad Pro"/>
          <w:color w:val="231F20"/>
          <w:spacing w:val="91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foundation-level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trades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training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programming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within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online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learning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management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system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(LMS).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180"/>
        <w:ind w:left="1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A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Safe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20"/>
          <w:szCs w:val="20"/>
        </w:rPr>
        <w:t>Work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Practices</w:t>
      </w:r>
      <w:r>
        <w:rPr>
          <w:rFonts w:ascii="Myriad Pro Semibold" w:hAnsi="Myriad Pro Semibold" w:cs="Myriad Pro Semibold" w:eastAsia="Myriad Pro Semibold"/>
          <w:sz w:val="20"/>
          <w:szCs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A-1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Control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Workplace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Hazards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z w:val="20"/>
        </w:rPr>
        <w:t>WorkSafeBC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Regulations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A-3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Handle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Hazardous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Safely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A-4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Personal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A-5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Fire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sz w:val="20"/>
        </w:rPr>
      </w:r>
    </w:p>
    <w:p>
      <w:pPr>
        <w:spacing w:before="160"/>
        <w:ind w:left="1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B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Employability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2"/>
          <w:sz w:val="20"/>
          <w:szCs w:val="20"/>
        </w:rPr>
        <w:t>Skills</w:t>
      </w:r>
      <w:r>
        <w:rPr>
          <w:rFonts w:ascii="Myriad Pro Semibold" w:hAnsi="Myriad Pro Semibold" w:cs="Myriad Pro Semibold" w:eastAsia="Myriad Pro Semibold"/>
          <w:sz w:val="20"/>
          <w:szCs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B-1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Expectations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Responsibilities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Employers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Employees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B-3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Interpersonal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B-4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System</w:t>
      </w:r>
      <w:r>
        <w:rPr>
          <w:rFonts w:ascii="Myriad Pro"/>
          <w:sz w:val="20"/>
        </w:rPr>
      </w:r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pgSz w:w="12240" w:h="15840"/>
          <w:pgMar w:header="0" w:footer="618" w:top="1340" w:bottom="800" w:left="500" w:right="1500"/>
        </w:sectPr>
      </w:pPr>
    </w:p>
    <w:p>
      <w:pPr>
        <w:spacing w:before="40"/>
        <w:ind w:left="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C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2"/>
          <w:sz w:val="20"/>
          <w:szCs w:val="20"/>
        </w:rPr>
        <w:t>–Tools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and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Equipment</w:t>
      </w:r>
      <w:r>
        <w:rPr>
          <w:rFonts w:ascii="Myriad Pro Semibold" w:hAnsi="Myriad Pro Semibold" w:cs="Myriad Pro Semibold" w:eastAsia="Myriad Pro Semibold"/>
          <w:sz w:val="20"/>
          <w:szCs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C-1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Power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C-3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Rigging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Hoisting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Equipment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C-4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Ladders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Platforms</w:t>
      </w:r>
      <w:r>
        <w:rPr>
          <w:rFonts w:ascii="Myriad Pro"/>
          <w:sz w:val="20"/>
        </w:rPr>
      </w:r>
    </w:p>
    <w:p>
      <w:pPr>
        <w:spacing w:before="160"/>
        <w:ind w:left="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D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Organizational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2"/>
          <w:sz w:val="20"/>
          <w:szCs w:val="20"/>
        </w:rPr>
        <w:t>Skills</w:t>
      </w:r>
      <w:r>
        <w:rPr>
          <w:rFonts w:ascii="Myriad Pro Semibold" w:hAnsi="Myriad Pro Semibold" w:cs="Myriad Pro Semibold" w:eastAsia="Myriad Pro Semibold"/>
          <w:sz w:val="20"/>
          <w:szCs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D-1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Solve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Mathematical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Problems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Science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Concepts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Applications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D-3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Read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Drawings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Specifi</w:t>
      </w:r>
      <w:r>
        <w:rPr>
          <w:rFonts w:ascii="Myriad Pro"/>
          <w:color w:val="231F20"/>
          <w:sz w:val="20"/>
        </w:rPr>
        <w:t>   </w:t>
      </w:r>
      <w:r>
        <w:rPr>
          <w:rFonts w:ascii="Myriad Pro"/>
          <w:color w:val="231F20"/>
          <w:spacing w:val="19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tions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D-4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Codes,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Regulations,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Standards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D-5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Manufacturer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Supplier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Documentation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D-6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Projects</w:t>
      </w:r>
      <w:r>
        <w:rPr>
          <w:rFonts w:ascii="Myriad Pro"/>
          <w:sz w:val="20"/>
        </w:rPr>
      </w:r>
    </w:p>
    <w:p>
      <w:pPr>
        <w:spacing w:before="160"/>
        <w:ind w:left="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2"/>
          <w:sz w:val="20"/>
          <w:szCs w:val="20"/>
        </w:rPr>
        <w:t>Electrical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Fundamentals</w:t>
      </w:r>
      <w:r>
        <w:rPr>
          <w:rFonts w:ascii="Myriad Pro Semibold" w:hAnsi="Myriad Pro Semibold" w:cs="Myriad Pro Semibold" w:eastAsia="Myriad Pro Semibold"/>
          <w:sz w:val="20"/>
          <w:szCs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E-1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Principles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Electricity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Identify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Circuit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Components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E-3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Explain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Wiring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Connections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E-4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Multimeters</w:t>
      </w:r>
      <w:r>
        <w:rPr>
          <w:rFonts w:ascii="Myriad Pro"/>
          <w:sz w:val="20"/>
        </w:rPr>
      </w:r>
    </w:p>
    <w:p>
      <w:pPr>
        <w:spacing w:before="9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variety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addition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print: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PDF—printable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document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with</w:t>
      </w:r>
      <w:r>
        <w:rPr>
          <w:rFonts w:ascii="Myriad Pro" w:hAnsi="Myriad Pro" w:cs="Myriad Pro" w:eastAsia="Myriad Pro"/>
          <w:color w:val="231F20"/>
          <w:spacing w:val="-5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TOC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hyperlinks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intact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z w:val="20"/>
          <w:szCs w:val="20"/>
        </w:rPr>
        <w:t>HTML—basic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export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HTML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file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its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assets,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suitable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for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use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learning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management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systems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Refl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6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wable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EPUB—format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that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suitable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for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all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screen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sizes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including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phones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90"/>
        <w:ind w:left="120" w:right="116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self-test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separate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data,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instructors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79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online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quizzes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testing.</w:t>
      </w:r>
      <w:r>
        <w:rPr>
          <w:rFonts w:ascii="Myriad Pro"/>
          <w:sz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8"/>
        <w:spacing w:line="262" w:lineRule="exact"/>
        <w:ind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About</w:t>
      </w:r>
      <w:r>
        <w:rPr>
          <w:rFonts w:ascii="MyriadPro-SemiboldCond"/>
          <w:color w:val="231F20"/>
          <w:spacing w:val="-1"/>
        </w:rPr>
        <w:t> </w:t>
      </w:r>
      <w:r>
        <w:rPr>
          <w:rFonts w:ascii="MyriadPro-SemiboldCond"/>
          <w:color w:val="231F20"/>
          <w:spacing w:val="1"/>
        </w:rPr>
        <w:t>This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2"/>
        </w:rPr>
        <w:t>Book</w:t>
      </w:r>
      <w:r>
        <w:rPr>
          <w:rFonts w:ascii="MyriadPro-SemiboldCond"/>
          <w:b w:val="0"/>
        </w:rPr>
      </w:r>
    </w:p>
    <w:p>
      <w:pPr>
        <w:spacing w:line="240" w:lineRule="auto" w:before="0"/>
        <w:ind w:left="120" w:right="109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effort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make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flexible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learners,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features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included: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1337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An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introduction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outlining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high-level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Competency,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objectives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refl   </w:t>
      </w:r>
      <w:r>
        <w:rPr>
          <w:rFonts w:ascii="Myriad Pro"/>
          <w:color w:val="231F20"/>
          <w:spacing w:val="27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ting</w:t>
      </w:r>
      <w:r>
        <w:rPr>
          <w:rFonts w:ascii="Myriad Pro"/>
          <w:color w:val="231F20"/>
          <w:spacing w:val="10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knowledge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fulfill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goal.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Discrete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Tasks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help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objectives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Self-tests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Task,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informally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understanding.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1363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reminder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complete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test.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Individual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expected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determine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requirements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test,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required.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1216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Throughout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links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and/or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references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learners</w:t>
      </w:r>
      <w:r>
        <w:rPr>
          <w:rFonts w:ascii="Myriad Pro"/>
          <w:color w:val="231F20"/>
          <w:spacing w:val="8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access,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some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which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online.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1337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Notes,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cautions,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identified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symbols.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provided</w:t>
      </w:r>
      <w:r>
        <w:rPr>
          <w:rFonts w:ascii="Myriad Pro"/>
          <w:color w:val="231F20"/>
          <w:spacing w:val="9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bel</w:t>
      </w:r>
      <w:r>
        <w:rPr>
          <w:rFonts w:ascii="Myriad Pro"/>
          <w:color w:val="231F20"/>
          <w:sz w:val="20"/>
        </w:rPr>
        <w:t>o</w:t>
      </w:r>
      <w:r>
        <w:rPr>
          <w:rFonts w:ascii="Myriad Pro"/>
          <w:color w:val="231F20"/>
          <w:spacing w:val="-6"/>
          <w:sz w:val="20"/>
        </w:rPr>
        <w:t>w</w:t>
      </w:r>
      <w:r>
        <w:rPr>
          <w:rFonts w:ascii="Myriad Pro"/>
          <w:color w:val="231F20"/>
          <w:sz w:val="20"/>
        </w:rPr>
        <w:t>.</w:t>
      </w:r>
      <w:r>
        <w:rPr>
          <w:rFonts w:ascii="Myriad Pro"/>
          <w:sz w:val="20"/>
        </w:rPr>
      </w:r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pgSz w:w="12240" w:h="15840"/>
          <w:pgMar w:header="0" w:footer="618" w:top="1360" w:bottom="800" w:left="1500" w:right="500"/>
        </w:sect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1"/>
        </w:rPr>
        <w:t>Symbols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Legend</w:t>
      </w:r>
      <w:r>
        <w:rPr>
          <w:b w:val="0"/>
        </w:rPr>
      </w:r>
    </w:p>
    <w:p>
      <w:pPr>
        <w:spacing w:line="240" w:lineRule="auto" w:before="3"/>
        <w:rPr>
          <w:rFonts w:ascii="MyriadPro-SemiboldCond" w:hAnsi="MyriadPro-SemiboldCond" w:cs="MyriadPro-SemiboldCond" w:eastAsia="MyriadPro-SemiboldCond"/>
          <w:b/>
          <w:bCs/>
          <w:sz w:val="11"/>
          <w:szCs w:val="11"/>
        </w:rPr>
      </w:pPr>
    </w:p>
    <w:p>
      <w:pPr>
        <w:spacing w:before="66"/>
        <w:ind w:left="1840" w:right="0" w:firstLine="0"/>
        <w:jc w:val="left"/>
        <w:rPr>
          <w:rFonts w:ascii="Myriad Pro" w:hAnsi="Myriad Pro" w:cs="Myriad Pro" w:eastAsia="Myriad Pro"/>
          <w:sz w:val="22"/>
          <w:szCs w:val="22"/>
        </w:rPr>
      </w:pPr>
      <w:r>
        <w:rPr/>
        <w:pict>
          <v:group style="position:absolute;margin-left:79.947998pt;margin-top:-5.789694pt;width:27.25pt;height:27.5pt;mso-position-horizontal-relative:page;mso-position-vertical-relative:paragraph;z-index:1120" coordorigin="1599,-116" coordsize="545,550">
            <v:group style="position:absolute;left:1645;top:1;width:408;height:409" coordorigin="1645,1" coordsize="408,409">
              <v:shape style="position:absolute;left:1645;top:1;width:408;height:409" coordorigin="1645,1" coordsize="408,409" path="m2053,410l1645,410,1645,1,2053,1,2053,410xe" filled="false" stroked="true" strokeweight=".419pt" strokecolor="#231f20">
                <v:path arrowok="t"/>
              </v:shape>
            </v:group>
            <v:group style="position:absolute;left:1621;top:412;width:453;height:2" coordorigin="1621,412" coordsize="453,2">
              <v:shape style="position:absolute;left:1621;top:412;width:453;height:2" coordorigin="1621,412" coordsize="453,0" path="m1621,412l2073,412e" filled="false" stroked="true" strokeweight="2.2pt" strokecolor="#231f20">
                <v:path arrowok="t"/>
              </v:shape>
            </v:group>
            <v:group style="position:absolute;left:1642;top:21;width:2;height:370" coordorigin="1642,21" coordsize="2,370">
              <v:shape style="position:absolute;left:1642;top:21;width:2;height:370" coordorigin="1642,21" coordsize="0,370" path="m1642,21l1642,391e" filled="false" stroked="true" strokeweight="2.174pt" strokecolor="#231f20">
                <v:path arrowok="t"/>
              </v:shape>
            </v:group>
            <v:group style="position:absolute;left:1621;top:0;width:453;height:2" coordorigin="1621,0" coordsize="453,2">
              <v:shape style="position:absolute;left:1621;top:0;width:453;height:2" coordorigin="1621,0" coordsize="453,0" path="m1621,0l2073,0e" filled="false" stroked="true" strokeweight="2.2pt" strokecolor="#231f20">
                <v:path arrowok="t"/>
              </v:shape>
            </v:group>
            <v:group style="position:absolute;left:2053;top:21;width:2;height:370" coordorigin="2053,21" coordsize="2,370">
              <v:shape style="position:absolute;left:2053;top:21;width:2;height:370" coordorigin="2053,21" coordsize="0,370" path="m2053,21l2053,391e" filled="false" stroked="true" strokeweight="2.174pt" strokecolor="#231f20">
                <v:path arrowok="t"/>
              </v:shape>
            </v:group>
            <v:group style="position:absolute;left:1735;top:-116;width:408;height:450" coordorigin="1735,-116" coordsize="408,450">
              <v:shape style="position:absolute;left:1735;top:-116;width:408;height:450" coordorigin="1735,-116" coordsize="408,450" path="m1811,201l1751,225,1735,260,1737,279,1775,328,1811,334,1833,329,1847,320,1861,306,1875,283,1877,265,1874,243,1865,228,1851,215,1828,203,1811,201xe" filled="true" fillcolor="#231f20" stroked="false">
                <v:path arrowok="t"/>
                <v:fill type="solid"/>
              </v:shape>
              <v:shape style="position:absolute;left:1735;top:-116;width:408;height:450" coordorigin="1735,-116" coordsize="408,450" path="m2018,-116l1964,-86,1920,-24,1879,41,1850,95,1821,154,1826,170,1841,181,1850,186,1859,190,1870,196,1888,200,1905,195,1921,182,1930,172,1943,158,1998,103,2043,63,2091,24,2108,11,2121,0,2139,-17,2143,-28,2142,-40,2078,-99,2036,-114,2018,-1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2"/>
          <w:sz w:val="22"/>
        </w:rPr>
        <w:t>Important:</w:t>
      </w:r>
      <w:r>
        <w:rPr>
          <w:rFonts w:ascii="Myriad Pro Semibold"/>
          <w:b/>
          <w:color w:val="231F20"/>
          <w:spacing w:val="-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This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icon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highlights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2"/>
          <w:sz w:val="22"/>
        </w:rPr>
        <w:t>important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information.</w:t>
      </w:r>
      <w:r>
        <w:rPr>
          <w:rFonts w:ascii="Myriad Pro"/>
          <w:sz w:val="22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right="0" w:firstLine="0"/>
        <w:jc w:val="left"/>
      </w:pPr>
      <w:r>
        <w:rPr/>
        <w:pict>
          <v:group style="position:absolute;margin-left:79.900002pt;margin-top:-1.099979pt;width:25.05pt;height:22.9pt;mso-position-horizontal-relative:page;mso-position-vertical-relative:paragraph;z-index:1144" coordorigin="1598,-22" coordsize="501,458">
            <v:group style="position:absolute;left:1620;top:414;width:457;height:2" coordorigin="1620,414" coordsize="457,2">
              <v:shape style="position:absolute;left:1620;top:414;width:457;height:2" coordorigin="1620,414" coordsize="457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2pt" strokecolor="#231f20">
                <v:path arrowok="t"/>
              </v:shape>
            </v:group>
            <v:group style="position:absolute;left:1620;top:0;width:457;height:2" coordorigin="1620,0" coordsize="457,2">
              <v:shape style="position:absolute;left:1620;top:0;width:457;height:2" coordorigin="1620,0" coordsize="457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9pt" strokecolor="#231f20">
                <v:path arrowok="t"/>
              </v:shape>
            </v:group>
            <v:group style="position:absolute;left:1759;top:53;width:180;height:244" coordorigin="1759,53" coordsize="180,244">
              <v:shape style="position:absolute;left:1759;top:53;width:180;height:244" coordorigin="1759,53" coordsize="180,244" path="m1789,240l1793,258,1803,274,1820,286,1843,296,1862,295,1880,289,1887,285,1850,285,1833,283,1831,273,1900,273,1906,265,1907,262,1861,262,1837,262,1821,256,1813,256,1798,253,1796,241,1789,240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00,274l1871,274,1871,279,1865,281,1850,285,1887,285,1896,279,1900,274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00,273l1831,273,1844,277,1859,275,1871,274,1900,274,1900,273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97,237l1843,237,1864,239,1881,246,1879,258,1861,262,1907,262,1910,254,1897,254,1890,246,1897,238,1897,237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38,203l1823,203,1830,211,1818,222,1807,232,1805,239,1813,256,1821,256,1818,255,1819,239,1833,238,1843,237,1897,237,1889,224,1875,216,1875,215,1853,215,1848,215,1839,215,1836,208,1838,203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08,231l1905,246,1897,254,1910,254,1912,248,1908,231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30,191l1853,191,1856,193,1859,200,1863,206,1862,215,1853,215,1875,215,1871,200,1931,200,1930,191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44,214l1839,215,1848,215,1844,214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18,210l1788,210,1798,213,1818,210,1818,210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784,149l1777,161,1782,169,1782,171,1780,182,1773,189,1767,203,1778,211,1788,210,1818,210,1823,203,1838,203,1840,199,1842,194,1847,194,1853,191,1930,191,1929,189,1925,188,1813,188,1796,187,1791,182,1787,168,1787,167,1796,150,1790,150,1784,149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31,200l1871,200,1877,209,1894,211,1921,209,1932,205,1931,200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47,194l1842,194,1847,194,1847,194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79,150l1817,150,1828,153,1832,161,1832,169,1828,179,1813,188,1925,188,1925,188,1925,187,1890,187,1874,180,1869,173,1866,161,1870,154,1879,150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18,150l1879,150,1898,152,1911,166,1905,183,1890,187,1925,187,1919,176,1920,167,1921,156,1918,150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39,138l1922,138,1932,148,1928,164,1928,181,1934,177,1937,168,1939,145,1939,138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46,53l1785,70,1760,118,1759,131,1759,137,1759,148,1762,167,1765,179,1772,171,1768,154,1768,152,1770,138,1912,138,1912,137,1939,137,1939,123,1904,65,1867,54,1846,53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10,139l1789,139,1792,145,1790,150,1879,150,1879,150,1918,150,1918,150,1910,149,1907,142,1910,139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12,138l1770,138,1775,139,1775,144,1778,146,1784,147,1789,139,1910,139,1912,138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39,137l1912,137,1915,145,1924,144,1922,138,1939,138,1939,137xe" filled="true" fillcolor="#231f20" stroked="false">
                <v:path arrowok="t"/>
                <v:fill type="solid"/>
              </v:shape>
            </v:group>
            <v:group style="position:absolute;left:1936;top:122;width:87;height:90" coordorigin="1936,122" coordsize="87,90">
              <v:shape style="position:absolute;left:1936;top:122;width:87;height:90" coordorigin="1936,122" coordsize="87,90" path="m1970,122l1958,127,1952,143,1954,162,1950,170,1939,171,1937,181,1937,184,1939,187,1939,197,1936,204,1936,212,1942,208,1959,198,1977,189,1987,186,2012,186,2022,173,2020,156,2015,149,2001,149,1989,137,1985,128,1970,122xe" filled="true" fillcolor="#231f20" stroked="false">
                <v:path arrowok="t"/>
                <v:fill type="solid"/>
              </v:shape>
              <v:shape style="position:absolute;left:1936;top:122;width:87;height:90" coordorigin="1936,122" coordsize="87,90" path="m2012,186l1987,186,1993,191,2010,188,2012,186xe" filled="true" fillcolor="#231f20" stroked="false">
                <v:path arrowok="t"/>
                <v:fill type="solid"/>
              </v:shape>
            </v:group>
            <v:group style="position:absolute;left:1672;top:120;width:93;height:92" coordorigin="1672,120" coordsize="93,92">
              <v:shape style="position:absolute;left:1672;top:120;width:93;height:92" coordorigin="1672,120" coordsize="93,92" path="m1761,188l1716,188,1720,189,1729,192,1747,202,1764,211,1764,201,1761,189,1761,188xe" filled="true" fillcolor="#231f20" stroked="false">
                <v:path arrowok="t"/>
                <v:fill type="solid"/>
              </v:shape>
              <v:shape style="position:absolute;left:1672;top:120;width:93;height:92" coordorigin="1672,120" coordsize="93,92" path="m1723,120l1710,130,1702,144,1695,153,1676,153,1672,178,1682,189,1701,194,1707,188,1716,188,1761,188,1763,180,1759,173,1745,168,1742,153,1695,153,1676,151,1743,151,1745,147,1743,133,1736,124,1723,120xe" filled="true" fillcolor="#231f20" stroked="false">
                <v:path arrowok="t"/>
                <v:fill type="solid"/>
              </v:shape>
            </v:group>
            <v:group style="position:absolute;left:1827;top:244;width:7;height:11" coordorigin="1827,244" coordsize="7,11">
              <v:shape style="position:absolute;left:1827;top:244;width:7;height:11" coordorigin="1827,244" coordsize="7,11" path="m1829,244l1827,247,1828,252,1828,255,1833,254,1831,247,1829,244xe" filled="true" fillcolor="#231f20" stroked="false">
                <v:path arrowok="t"/>
                <v:fill type="solid"/>
              </v:shape>
            </v:group>
            <v:group style="position:absolute;left:1870;top:245;width:7;height:11" coordorigin="1870,245" coordsize="7,11">
              <v:shape style="position:absolute;left:1870;top:245;width:7;height:11" coordorigin="1870,245" coordsize="7,11" path="m1876,245l1873,245,1873,247,1870,254,1874,255,1876,253,1876,245xe" filled="true" fillcolor="#231f20" stroked="false">
                <v:path arrowok="t"/>
                <v:fill type="solid"/>
              </v:shape>
            </v:group>
            <v:group style="position:absolute;left:1833;top:245;width:6;height:10" coordorigin="1833,245" coordsize="6,10">
              <v:shape style="position:absolute;left:1833;top:245;width:6;height:10" coordorigin="1833,245" coordsize="6,10" path="m1835,245l1833,247,1833,253,1836,255,1838,251,1836,250,1837,246,1836,246,1835,245xe" filled="true" fillcolor="#231f20" stroked="false">
                <v:path arrowok="t"/>
                <v:fill type="solid"/>
              </v:shape>
            </v:group>
            <v:group style="position:absolute;left:1839;top:246;width:25;height:11" coordorigin="1839,246" coordsize="25,11">
              <v:shape style="position:absolute;left:1839;top:246;width:25;height:11" coordorigin="1839,246" coordsize="25,11" path="m1864,252l1858,252,1860,252,1860,254,1859,257,1862,257,1864,255,1864,252xe" filled="true" fillcolor="#231f20" stroked="false">
                <v:path arrowok="t"/>
                <v:fill type="solid"/>
              </v:shape>
              <v:shape style="position:absolute;left:1839;top:246;width:25;height:11" coordorigin="1839,246" coordsize="25,11" path="m1841,246l1841,250,1839,254,1840,256,1845,255,1859,255,1859,254,1850,254,1844,252,1844,249,1843,249,1843,246,1841,246xe" filled="true" fillcolor="#231f20" stroked="false">
                <v:path arrowok="t"/>
                <v:fill type="solid"/>
              </v:shape>
              <v:shape style="position:absolute;left:1839;top:246;width:25;height:11" coordorigin="1839,246" coordsize="25,11" path="m1859,255l1845,255,1851,256,1858,256,1859,255xe" filled="true" fillcolor="#231f20" stroked="false">
                <v:path arrowok="t"/>
                <v:fill type="solid"/>
              </v:shape>
              <v:shape style="position:absolute;left:1839;top:246;width:25;height:11" coordorigin="1839,246" coordsize="25,11" path="m1856,248l1850,254,1859,254,1858,252,1864,252,1864,251,1859,251,1856,248xe" filled="true" fillcolor="#231f20" stroked="false">
                <v:path arrowok="t"/>
                <v:fill type="solid"/>
              </v:shape>
              <v:shape style="position:absolute;left:1839;top:246;width:25;height:11" coordorigin="1839,246" coordsize="25,11" path="m1864,246l1861,247,1861,249,1861,251,1859,251,1864,251,1864,246xe" filled="true" fillcolor="#231f20" stroked="false">
                <v:path arrowok="t"/>
                <v:fill type="solid"/>
              </v:shape>
            </v:group>
            <v:group style="position:absolute;left:1901;top:266;width:100;height:86" coordorigin="1901,266" coordsize="100,86">
              <v:shape style="position:absolute;left:1901;top:266;width:100;height:86" coordorigin="1901,266" coordsize="100,86" path="m1912,266l1910,277,1905,285,1901,293,1906,298,1909,300,1918,306,1928,310,1931,320,1928,328,1930,342,1938,352,1959,352,1965,338,1977,323,1995,322,2000,296,1990,285,1967,285,1948,284,1930,276,1912,266xe" filled="true" fillcolor="#231f20" stroked="false">
                <v:path arrowok="t"/>
                <v:fill type="solid"/>
              </v:shape>
              <v:shape style="position:absolute;left:1901;top:266;width:100;height:86" coordorigin="1901,266" coordsize="100,86" path="m1972,280l1967,285,1990,285,1988,283,1972,280xe" filled="true" fillcolor="#231f20" stroked="false">
                <v:path arrowok="t"/>
                <v:fill type="solid"/>
              </v:shape>
            </v:group>
            <v:group style="position:absolute;left:1716;top:271;width:94;height:82" coordorigin="1716,271" coordsize="94,82">
              <v:shape style="position:absolute;left:1716;top:271;width:94;height:82" coordorigin="1716,271" coordsize="94,82" path="m1745,283l1734,283,1719,294,1716,312,1719,322,1733,323,1742,331,1753,345,1773,352,1783,336,1785,313,1792,306,1804,304,1810,296,1801,288,1768,288,1750,287,1745,283xe" filled="true" fillcolor="#231f20" stroked="false">
                <v:path arrowok="t"/>
                <v:fill type="solid"/>
              </v:shape>
              <v:shape style="position:absolute;left:1716;top:271;width:94;height:82" coordorigin="1716,271" coordsize="94,82" path="m1787,271l1778,274,1768,288,1801,288,1796,278,1787,27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Poisonous:</w:t>
      </w:r>
      <w:r>
        <w:rPr>
          <w:rFonts w:ascii="Myriad Pro Semibold"/>
          <w:b/>
          <w:color w:val="231F20"/>
          <w:spacing w:val="-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reminder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toxic/poisonous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right="0" w:firstLine="0"/>
        <w:jc w:val="left"/>
      </w:pPr>
      <w:r>
        <w:rPr/>
        <w:pict>
          <v:group style="position:absolute;margin-left:79.911003pt;margin-top:-1.099979pt;width:25pt;height:22.9pt;mso-position-horizontal-relative:page;mso-position-vertical-relative:paragraph;z-index:1168" coordorigin="1598,-22" coordsize="500,458">
            <v:group style="position:absolute;left:1640;top:0;width:421;height:417" coordorigin="1640,0" coordsize="421,417">
              <v:shape style="position:absolute;left:1640;top:0;width:421;height:417" coordorigin="1640,0" coordsize="421,417" path="m2061,417l1640,417,1640,0,2061,0,2061,417xe" filled="false" stroked="true" strokeweight=".422pt" strokecolor="#231f20">
                <v:path arrowok="t"/>
              </v:shape>
            </v:group>
            <v:group style="position:absolute;left:1620;top:414;width:456;height:2" coordorigin="1620,414" coordsize="456,2">
              <v:shape style="position:absolute;left:1620;top:414;width:456;height:2" coordorigin="1620,414" coordsize="456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1pt" strokecolor="#231f20">
                <v:path arrowok="t"/>
              </v:shape>
            </v:group>
            <v:group style="position:absolute;left:1620;top:0;width:456;height:2" coordorigin="1620,0" coordsize="456,2">
              <v:shape style="position:absolute;left:1620;top:0;width:456;height:2" coordorigin="1620,0" coordsize="456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87pt" strokecolor="#231f20">
                <v:path arrowok="t"/>
              </v:shape>
            </v:group>
            <v:group style="position:absolute;left:1729;top:47;width:268;height:317" coordorigin="1729,47" coordsize="268,317">
              <v:shape style="position:absolute;left:1729;top:47;width:268;height:317" coordorigin="1729,47" coordsize="268,317" path="m1944,236l1846,236,1899,364,1997,353,1944,236xe" filled="true" fillcolor="#231f20" stroked="false">
                <v:path arrowok="t"/>
                <v:fill type="solid"/>
              </v:shape>
              <v:shape style="position:absolute;left:1729;top:47;width:268;height:317" coordorigin="1729,47" coordsize="268,317" path="m1850,47l1729,47,1729,358,1822,358,1822,236,1944,236,1934,215,1951,203,1964,188,1964,186,1822,186,1822,102,1974,102,1968,90,1917,52,1875,47,1850,47xe" filled="true" fillcolor="#231f20" stroked="false">
                <v:path arrowok="t"/>
                <v:fill type="solid"/>
              </v:shape>
              <v:shape style="position:absolute;left:1729;top:47;width:268;height:317" coordorigin="1729,47" coordsize="268,317" path="m1974,102l1858,102,1870,104,1877,108,1887,114,1892,126,1892,156,1888,167,1878,176,1862,184,1839,186,1964,186,1973,170,1978,150,1980,126,1976,107,1974,10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Resources:</w:t>
      </w:r>
      <w:r>
        <w:rPr>
          <w:rFonts w:ascii="Myriad Pro Semibold"/>
          <w:b/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resource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highlights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optional</w:t>
      </w:r>
      <w:r>
        <w:rPr>
          <w:color w:val="231F20"/>
          <w:spacing w:val="4"/>
        </w:rPr>
        <w:t> </w:t>
      </w:r>
      <w:r>
        <w:rPr>
          <w:color w:val="231F20"/>
        </w:rPr>
        <w:t>resources.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right="0" w:firstLine="0"/>
        <w:jc w:val="left"/>
      </w:pPr>
      <w:r>
        <w:rPr/>
        <w:pict>
          <v:group style="position:absolute;margin-left:79.900002pt;margin-top:-1.099979pt;width:25.05pt;height:22.9pt;mso-position-horizontal-relative:page;mso-position-vertical-relative:paragraph;z-index:1192" coordorigin="1598,-22" coordsize="501,458">
            <v:group style="position:absolute;left:1620;top:414;width:457;height:2" coordorigin="1620,414" coordsize="457,2">
              <v:shape style="position:absolute;left:1620;top:414;width:457;height:2" coordorigin="1620,414" coordsize="457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2pt" strokecolor="#231f20">
                <v:path arrowok="t"/>
              </v:shape>
            </v:group>
            <v:group style="position:absolute;left:1620;top:0;width:457;height:2" coordorigin="1620,0" coordsize="457,2">
              <v:shape style="position:absolute;left:1620;top:0;width:457;height:2" coordorigin="1620,0" coordsize="457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9pt" strokecolor="#231f20">
                <v:path arrowok="t"/>
              </v:shape>
            </v:group>
            <v:group style="position:absolute;left:1683;top:37;width:333;height:341" coordorigin="1683,37" coordsize="333,341">
              <v:shape style="position:absolute;left:1683;top:37;width:333;height:341" coordorigin="1683,37" coordsize="333,341" path="m1705,191l1701,210,1695,228,1689,244,1684,264,1684,266,1683,279,1683,287,1689,305,1729,354,1794,377,1814,374,1825,357,1812,353,1797,352,1787,348,1788,336,1809,333,1824,333,1811,323,1797,312,1796,311,1752,311,1731,303,1715,291,1705,274,1702,253,1709,239,1717,225,1722,211,1720,199,1705,191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980,248l1923,248,1924,270,1917,287,1904,300,1890,310,1876,320,1867,332,1889,333,1909,340,1899,347,1886,351,1877,356,1879,371,1897,375,1915,375,1976,342,2007,300,1932,300,1945,288,1962,276,1976,262,1980,248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824,333l1809,333,1824,334,1824,333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782,122l1762,186,1751,201,1740,215,1731,231,1725,248,1724,266,1736,283,1749,297,1752,311,1796,311,1786,299,1782,284,1781,283,1785,264,1842,264,1842,255,1842,247,1816,247,1796,237,1790,227,1788,216,1789,203,1792,189,1796,175,1799,161,1801,148,1799,137,1793,128,1782,122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2008,241l1983,241,1985,260,1985,262,1980,278,1969,291,1953,299,1932,300,2007,300,2009,298,2016,282,2014,260,2008,242,2008,241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842,264l1785,264,1795,279,1816,290,1830,286,1838,279,1841,268,1842,264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896,172l1849,172,1856,189,1860,208,1860,231,1858,261,1858,274,1858,285,1878,284,1896,277,1909,269,1910,250,1923,248,1980,248,1983,241,2008,241,2004,232,1981,232,1975,221,1903,221,1883,220,1891,203,1897,180,1896,172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853,37l1850,52,1845,70,1837,87,1829,104,1822,120,1815,138,1810,156,1807,176,1809,199,1809,199,1816,216,1820,238,1819,240,1816,247,1842,247,1841,240,1840,225,1839,211,1839,195,1842,182,1849,172,1896,172,1894,161,1888,143,1880,125,1872,107,1863,89,1857,72,1853,54,1853,37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988,193l1983,215,1981,232,2004,232,1993,211,1988,193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929,77l1919,90,1908,104,1901,121,1900,148,1908,165,1914,191,1914,193,1912,210,1903,221,1975,221,1971,215,1959,199,1946,184,1933,169,1921,153,1912,134,1923,122,1934,110,1941,99,1941,88,1929,77xe" filled="true" fillcolor="#231f20" stroked="false">
                <v:path arrowok="t"/>
                <v:fill type="solid"/>
              </v:shape>
            </v:group>
            <v:group style="position:absolute;left:1770;top:56;width:35;height:45" coordorigin="1770,56" coordsize="35,45">
              <v:shape style="position:absolute;left:1770;top:56;width:35;height:45" coordorigin="1770,56" coordsize="35,45" path="m1777,56l1771,67,1770,81,1779,93,1792,100,1805,100,1796,86,1785,72,1777,56xe" filled="true" fillcolor="#231f20" stroked="false">
                <v:path arrowok="t"/>
                <v:fill type="solid"/>
              </v:shape>
            </v:group>
            <v:group style="position:absolute;left:1717;top:111;width:43;height:61" coordorigin="1717,111" coordsize="43,61">
              <v:shape style="position:absolute;left:1717;top:111;width:43;height:61" coordorigin="1717,111" coordsize="43,61" path="m1727,111l1718,112,1717,120,1719,143,1729,157,1744,165,1760,172,1759,158,1751,146,1739,135,1728,122,1724,117,1727,111xe" filled="true" fillcolor="#231f20" stroked="false">
                <v:path arrowok="t"/>
                <v:fill type="solid"/>
              </v:shape>
            </v:group>
            <v:group style="position:absolute;left:1963;top:119;width:34;height:67" coordorigin="1963,119" coordsize="34,67">
              <v:shape style="position:absolute;left:1963;top:119;width:34;height:67" coordorigin="1963,119" coordsize="34,67" path="m1985,119l1985,123,1979,138,1970,151,1963,164,1963,176,1976,186,1982,172,1991,158,1997,144,1997,131,1985,11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Flammable:</w:t>
      </w:r>
      <w:r>
        <w:rPr>
          <w:rFonts w:ascii="Myriad Pro Semibold"/>
          <w:b/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reminder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potentially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situation.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right="0" w:firstLine="0"/>
        <w:jc w:val="left"/>
      </w:pPr>
      <w:r>
        <w:rPr/>
        <w:pict>
          <v:group style="position:absolute;margin-left:79.900002pt;margin-top:-1.099979pt;width:28.5pt;height:22.9pt;mso-position-horizontal-relative:page;mso-position-vertical-relative:paragraph;z-index:1216" coordorigin="1598,-22" coordsize="570,458">
            <v:group style="position:absolute;left:1620;top:414;width:457;height:2" coordorigin="1620,414" coordsize="457,2">
              <v:shape style="position:absolute;left:1620;top:414;width:457;height:2" coordorigin="1620,414" coordsize="457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2pt" strokecolor="#231f20">
                <v:path arrowok="t"/>
              </v:shape>
            </v:group>
            <v:group style="position:absolute;left:1620;top:0;width:457;height:2" coordorigin="1620,0" coordsize="457,2">
              <v:shape style="position:absolute;left:1620;top:0;width:457;height:2" coordorigin="1620,0" coordsize="457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9pt" strokecolor="#231f20">
                <v:path arrowok="t"/>
              </v:shape>
            </v:group>
            <v:group style="position:absolute;left:1678;top:11;width:490;height:358" coordorigin="1678,11" coordsize="490,358">
              <v:shape style="position:absolute;left:1678;top:11;width:490;height:358" coordorigin="1678,11" coordsize="490,358" path="m1766,144l1678,212,1693,218,1712,225,1764,258,1795,310,1823,369,1839,331,1853,298,1866,268,1878,242,1879,240,1838,240,1809,178,1785,157,1766,144xe" filled="true" fillcolor="#231f20" stroked="false">
                <v:path arrowok="t"/>
                <v:fill type="solid"/>
              </v:shape>
              <v:shape style="position:absolute;left:1678;top:11;width:490;height:358" coordorigin="1678,11" coordsize="490,358" path="m2110,11l2034,35,1965,64,1919,103,1876,167,1838,240,1879,240,1890,218,1901,198,1948,145,2010,127,2160,127,2110,11xe" filled="true" fillcolor="#231f20" stroked="false">
                <v:path arrowok="t"/>
                <v:fill type="solid"/>
              </v:shape>
              <v:shape style="position:absolute;left:1678;top:11;width:490;height:358" coordorigin="1678,11" coordsize="490,358" path="m2160,127l2030,127,2052,128,2076,131,2103,134,2167,144,2160,12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Self-test:</w:t>
      </w:r>
      <w:r>
        <w:rPr>
          <w:rFonts w:ascii="Myriad Pro Semibold"/>
          <w:b/>
          <w:color w:val="231F20"/>
          <w:spacing w:val="-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reminds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self-test.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right="0" w:firstLine="0"/>
        <w:jc w:val="left"/>
      </w:pPr>
      <w:r>
        <w:rPr/>
        <w:pict>
          <v:group style="position:absolute;margin-left:79.900002pt;margin-top:-1.099979pt;width:25.05pt;height:22.9pt;mso-position-horizontal-relative:page;mso-position-vertical-relative:paragraph;z-index:1240" coordorigin="1598,-22" coordsize="501,458">
            <v:group style="position:absolute;left:1620;top:414;width:457;height:2" coordorigin="1620,414" coordsize="457,2">
              <v:shape style="position:absolute;left:1620;top:414;width:457;height:2" coordorigin="1620,414" coordsize="457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2pt" strokecolor="#231f20">
                <v:path arrowok="t"/>
              </v:shape>
            </v:group>
            <v:group style="position:absolute;left:1620;top:0;width:457;height:2" coordorigin="1620,0" coordsize="457,2">
              <v:shape style="position:absolute;left:1620;top:0;width:457;height:2" coordorigin="1620,0" coordsize="457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9pt" strokecolor="#231f20">
                <v:path arrowok="t"/>
              </v:shape>
            </v:group>
            <v:group style="position:absolute;left:1685;top:-14;width:144;height:370" coordorigin="1685,-14" coordsize="144,370">
              <v:shape style="position:absolute;left:1685;top:-14;width:144;height:370" coordorigin="1685,-14" coordsize="144,370" path="m1715,241l1698,256,1685,277,1685,283,1718,350,1759,355,1766,353,1775,347,1754,312,1735,302,1732,289,1769,283,1781,283,1781,278,1791,271,1790,265,1770,265,1763,264,1731,264,1719,252,1712,247,1715,241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781,283l1769,283,1768,293,1763,300,1774,311,1780,320,1784,325,1795,333,1799,331,1810,320,1815,312,1818,301,1815,291,1809,289,1781,289,1781,283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797,285l1788,285,1781,289,1809,289,1807,288,1797,285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781,261l1775,264,1770,265,1790,265,1790,265,1783,262,1781,261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743,-6l1716,1,1719,213,1730,217,1727,231,1734,232,1742,234,1748,236,1747,251,1739,261,1731,264,1763,264,1762,220,1766,207,1756,207,1729,199,1743,-6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760,129l1755,129,1752,130,1750,136,1747,138,1752,141,1755,143,1759,143,1766,145,1756,207,1766,207,1787,132,1768,132,1760,129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829,-14l1798,-13,1768,132,1787,132,1829,-14xe" filled="true" fillcolor="#231f20" stroked="false">
                <v:path arrowok="t"/>
                <v:fill type="solid"/>
              </v:shape>
            </v:group>
            <v:group style="position:absolute;left:1783;top:2;width:161;height:228" coordorigin="1783,2" coordsize="161,228">
              <v:shape style="position:absolute;left:1783;top:2;width:161;height:228" coordorigin="1783,2" coordsize="161,228" path="m1799,168l1793,169,1793,172,1791,181,1797,184,1801,190,1800,194,1783,224,1784,229,1826,173,1806,173,1799,168xe" filled="true" fillcolor="#231f20" stroked="false">
                <v:path arrowok="t"/>
                <v:fill type="solid"/>
              </v:shape>
              <v:shape style="position:absolute;left:1783;top:2;width:161;height:228" coordorigin="1783,2" coordsize="161,228" path="m1920,2l1806,173,1826,173,1944,14,1920,2xe" filled="true" fillcolor="#231f20" stroked="false">
                <v:path arrowok="t"/>
                <v:fill type="solid"/>
              </v:shape>
            </v:group>
            <v:group style="position:absolute;left:1849;top:13;width:202;height:175" coordorigin="1849,13" coordsize="202,175">
              <v:shape style="position:absolute;left:1849;top:13;width:202;height:175" coordorigin="1849,13" coordsize="202,175" path="m2019,13l1849,183,1849,187,1858,184,2050,27,2019,13xe" filled="true" fillcolor="#231f20" stroked="false">
                <v:path arrowok="t"/>
                <v:fill type="solid"/>
              </v:shape>
            </v:group>
            <v:group style="position:absolute;left:1793;top:81;width:258;height:186" coordorigin="1793,81" coordsize="258,186">
              <v:shape style="position:absolute;left:1793;top:81;width:258;height:186" coordorigin="1793,81" coordsize="258,186" path="m1799,221l1795,229,1793,236,1799,237,1803,242,1806,247,1804,250,1801,254,1799,254,1795,256,1799,262,1800,266,1807,265,1809,264,1813,257,1818,248,1837,237,1817,237,1812,228,1805,225,1799,221xe" filled="true" fillcolor="#231f20" stroked="false">
                <v:path arrowok="t"/>
                <v:fill type="solid"/>
              </v:shape>
              <v:shape style="position:absolute;left:1793;top:81;width:258;height:186" coordorigin="1793,81" coordsize="258,186" path="m1839,198l1831,200,1825,200,1820,209,1819,216,1823,219,1827,222,1832,225,1830,232,1824,233,1817,237,1837,237,1876,215,1849,215,1843,199,1839,198xe" filled="true" fillcolor="#231f20" stroked="false">
                <v:path arrowok="t"/>
                <v:fill type="solid"/>
              </v:shape>
              <v:shape style="position:absolute;left:1793;top:81;width:258;height:186" coordorigin="1793,81" coordsize="258,186" path="m2038,81l1849,215,1876,215,1923,188,1940,188,1940,187,1936,182,2051,111,2038,81xe" filled="true" fillcolor="#231f20" stroked="false">
                <v:path arrowok="t"/>
                <v:fill type="solid"/>
              </v:shape>
              <v:shape style="position:absolute;left:1793;top:81;width:258;height:186" coordorigin="1793,81" coordsize="258,186" path="m1940,188l1923,188,1923,194,1926,198,1929,199,1934,196,1940,192,1940,188xe" filled="true" fillcolor="#231f20" stroked="false">
                <v:path arrowok="t"/>
                <v:fill type="solid"/>
              </v:shape>
            </v:group>
            <v:group style="position:absolute;left:1833;top:249;width:21;height:27" coordorigin="1833,249" coordsize="21,27">
              <v:shape style="position:absolute;left:1833;top:249;width:21;height:27" coordorigin="1833,249" coordsize="21,27" path="m1845,249l1838,252,1834,252,1834,260,1833,264,1842,273,1849,273,1851,275,1853,262,1851,254,1849,250,1845,250,1845,249xe" filled="true" fillcolor="#231f20" stroked="false">
                <v:path arrowok="t"/>
                <v:fill type="solid"/>
              </v:shape>
            </v:group>
            <v:group style="position:absolute;left:1894;top:256;width:18;height:19" coordorigin="1894,256" coordsize="18,19">
              <v:shape style="position:absolute;left:1894;top:256;width:18;height:19" coordorigin="1894,256" coordsize="18,19" path="m1896,256l1895,267,1894,271,1903,273,1904,274,1909,274,1912,269,1906,260,1903,260,1896,256xe" filled="true" fillcolor="#231f20" stroked="false">
                <v:path arrowok="t"/>
                <v:fill type="solid"/>
              </v:shape>
            </v:group>
            <v:group style="position:absolute;left:1861;top:163;width:205;height:102" coordorigin="1861,163" coordsize="205,102">
              <v:shape style="position:absolute;left:1861;top:163;width:205;height:102" coordorigin="1861,163" coordsize="205,102" path="m2064,163l1861,260,1863,265,2066,192,2064,163xe" filled="true" fillcolor="#231f20" stroked="false">
                <v:path arrowok="t"/>
                <v:fill type="solid"/>
              </v:shape>
            </v:group>
            <v:group style="position:absolute;left:1853;top:238;width:15;height:16" coordorigin="1853,238" coordsize="15,16">
              <v:shape style="position:absolute;left:1853;top:238;width:15;height:16" coordorigin="1853,238" coordsize="15,16" path="m1857,238l1856,243,1853,244,1858,251,1860,254,1864,251,1867,250,1867,245,1862,241,1862,239,1857,238xe" filled="true" fillcolor="#231f20" stroked="false">
                <v:path arrowok="t"/>
                <v:fill type="solid"/>
              </v:shape>
            </v:group>
            <v:group style="position:absolute;left:1832;top:288;width:239;height:65" coordorigin="1832,288" coordsize="239,65">
              <v:shape style="position:absolute;left:1832;top:288;width:239;height:65" coordorigin="1832,288" coordsize="239,65" path="m2068,310l1876,310,1925,315,1925,318,1917,323,1916,328,1916,337,1919,342,1923,348,1938,353,1945,348,1950,347,1948,338,1943,328,1936,321,1935,317,2063,317,2068,310xe" filled="true" fillcolor="#231f20" stroked="false">
                <v:path arrowok="t"/>
                <v:fill type="solid"/>
              </v:shape>
              <v:shape style="position:absolute;left:1832;top:288;width:239;height:65" coordorigin="1832,288" coordsize="239,65" path="m1850,288l1842,293,1840,296,1836,303,1832,303,1839,321,1842,323,1850,326,1856,329,1863,323,1866,323,1872,315,1876,310,2068,310,2070,308,1870,299,1866,295,1861,293,1853,290,1850,288xe" filled="true" fillcolor="#231f20" stroked="false">
                <v:path arrowok="t"/>
                <v:fill type="solid"/>
              </v:shape>
              <v:shape style="position:absolute;left:1832;top:288;width:239;height:65" coordorigin="1832,288" coordsize="239,65" path="m2063,317l1935,317,2054,327,2063,317xe" filled="true" fillcolor="#231f20" stroked="false">
                <v:path arrowok="t"/>
                <v:fill type="solid"/>
              </v:shape>
            </v:group>
            <v:group style="position:absolute;left:1822;top:342;width:35;height:31" coordorigin="1822,342" coordsize="35,31">
              <v:shape style="position:absolute;left:1822;top:342;width:35;height:31" coordorigin="1822,342" coordsize="35,31" path="m1835,342l1828,350,1822,351,1825,360,1825,364,1835,371,1840,372,1847,371,1851,371,1854,357,1856,357,1850,346,1845,343,1839,342,1835,342xe" filled="true" fillcolor="#231f20" stroked="false">
                <v:path arrowok="t"/>
                <v:fill type="solid"/>
              </v:shape>
              <v:shape style="position:absolute;left:1822;top:342;width:35;height:31" coordorigin="1822,342" coordsize="35,31" path="m1851,371l1847,371,1851,372,1851,371xe" filled="true" fillcolor="#231f20" stroked="false">
                <v:path arrowok="t"/>
                <v:fill type="solid"/>
              </v:shape>
              <v:shape style="position:absolute;left:1822;top:342;width:35;height:31" coordorigin="1822,342" coordsize="35,31" path="m1856,357l1854,357,1857,358,1856,357xe" filled="true" fillcolor="#231f20" stroked="false">
                <v:path arrowok="t"/>
                <v:fill type="solid"/>
              </v:shape>
            </v:group>
            <v:group style="position:absolute;left:1857;top:343;width:192;height:61" coordorigin="1857,343" coordsize="192,61">
              <v:shape style="position:absolute;left:1857;top:343;width:192;height:61" coordorigin="1857,343" coordsize="192,61" path="m1861,343l1857,346,2024,404,2049,378,2003,369,1985,366,1967,364,1943,360,1917,356,1894,351,1861,34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Explosive:</w:t>
      </w:r>
      <w:r>
        <w:rPr>
          <w:rFonts w:ascii="Myriad Pro Semibold"/>
          <w:b/>
          <w:color w:val="231F20"/>
          <w:spacing w:val="-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reminder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explosive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right="0" w:firstLine="0"/>
        <w:jc w:val="left"/>
      </w:pPr>
      <w:r>
        <w:rPr/>
        <w:pict>
          <v:group style="position:absolute;margin-left:79.916pt;margin-top:-1.099979pt;width:25pt;height:22.9pt;mso-position-horizontal-relative:page;mso-position-vertical-relative:paragraph;z-index:1264" coordorigin="1598,-22" coordsize="500,458">
            <v:group style="position:absolute;left:1640;top:-8;width:414;height:421" coordorigin="1640,-8" coordsize="414,421">
              <v:shape style="position:absolute;left:1640;top:-8;width:414;height:421" coordorigin="1640,-8" coordsize="414,421" path="m2054,412l1640,412,1640,-8,2054,-8,2054,412xe" filled="false" stroked="true" strokeweight=".423pt" strokecolor="#231f20">
                <v:path arrowok="t"/>
              </v:shape>
            </v:group>
            <v:group style="position:absolute;left:1620;top:414;width:456;height:2" coordorigin="1620,414" coordsize="456,2">
              <v:shape style="position:absolute;left:1620;top:414;width:456;height:2" coordorigin="1620,414" coordsize="456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4pt" strokecolor="#231f20">
                <v:path arrowok="t"/>
              </v:shape>
            </v:group>
            <v:group style="position:absolute;left:1620;top:0;width:456;height:2" coordorigin="1620,0" coordsize="456,2">
              <v:shape style="position:absolute;left:1620;top:0;width:456;height:2" coordorigin="1620,0" coordsize="456,0" path="m1620,0l2076,0e" filled="false" stroked="true" strokeweight="2.2pt" strokecolor="#231f20">
                <v:path arrowok="t"/>
              </v:shape>
            </v:group>
            <v:group style="position:absolute;left:2056;top:20;width:2;height:373" coordorigin="2056,20" coordsize="2,373">
              <v:shape style="position:absolute;left:2056;top:20;width:2;height:373" coordorigin="2056,20" coordsize="0,373" path="m2056,20l2056,393e" filled="false" stroked="true" strokeweight="2.153pt" strokecolor="#231f20">
                <v:path arrowok="t"/>
              </v:shape>
            </v:group>
            <v:group style="position:absolute;left:1812;top:145;width:181;height:199" coordorigin="1812,145" coordsize="181,199">
              <v:shape style="position:absolute;left:1812;top:145;width:181;height:199" coordorigin="1812,145" coordsize="181,199" path="m1924,145l1919,152,1812,291,1880,344,1950,253,1926,253,1923,251,1932,240,1908,240,1905,237,1914,226,1890,226,1888,224,1939,157,1924,145xe" filled="true" fillcolor="#221e1f" stroked="false">
                <v:path arrowok="t"/>
                <v:fill type="solid"/>
              </v:shape>
              <v:shape style="position:absolute;left:1812;top:145;width:181;height:199" coordorigin="1812,145" coordsize="181,199" path="m1977,186l1972,193,1926,253,1950,253,1992,197,1977,186xe" filled="true" fillcolor="#221e1f" stroked="false">
                <v:path arrowok="t"/>
                <v:fill type="solid"/>
              </v:shape>
              <v:shape style="position:absolute;left:1812;top:145;width:181;height:199" coordorigin="1812,145" coordsize="181,199" path="m1963,167l1958,174,1908,240,1932,240,1979,178,1963,167xe" filled="true" fillcolor="#221e1f" stroked="false">
                <v:path arrowok="t"/>
                <v:fill type="solid"/>
              </v:shape>
              <v:shape style="position:absolute;left:1812;top:145;width:181;height:199" coordorigin="1812,145" coordsize="181,199" path="m1949,149l1944,157,1890,226,1914,226,1964,161,1949,149xe" filled="true" fillcolor="#221e1f" stroked="false">
                <v:path arrowok="t"/>
                <v:fill type="solid"/>
              </v:shape>
            </v:group>
            <v:group style="position:absolute;left:1827;top:157;width:41;height:110" coordorigin="1827,157" coordsize="41,110">
              <v:shape style="position:absolute;left:1827;top:157;width:41;height:110" coordorigin="1827,157" coordsize="41,110" path="m1852,157l1845,161,1846,168,1845,180,1840,204,1834,232,1829,256,1827,267,1864,219,1868,185,1868,172,1864,160,1860,159,1852,157xe" filled="true" fillcolor="#221e1f" stroked="false">
                <v:path arrowok="t"/>
                <v:fill type="solid"/>
              </v:shape>
            </v:group>
            <v:group style="position:absolute;left:1699;top:129;width:282;height:259" coordorigin="1699,129" coordsize="282,259">
              <v:shape style="position:absolute;left:1699;top:129;width:282;height:259" coordorigin="1699,129" coordsize="282,259" path="m1944,378l1821,378,1825,380,1843,385,1865,388,1890,386,1916,383,1940,379,1944,378xe" filled="true" fillcolor="#ffffff" stroked="false">
                <v:path arrowok="t"/>
                <v:fill type="solid"/>
              </v:shape>
              <v:shape style="position:absolute;left:1699;top:129;width:282;height:259" coordorigin="1699,129" coordsize="282,259" path="m1848,149l1723,149,1704,155,1705,174,1707,200,1709,226,1710,243,1710,252,1708,265,1705,277,1703,290,1700,300,1700,302,1700,309,1699,316,1700,328,1704,340,1706,346,1711,383,1821,383,1821,378,1944,378,1964,375,1981,371,1979,348,1851,348,1839,343,1746,343,1745,335,1743,333,1743,333,1743,332,1742,328,1739,320,1739,309,1742,298,1744,285,1748,265,1750,245,1750,239,1749,232,1748,213,1747,190,1745,169,1847,169,1848,149xe" filled="true" fillcolor="#ffffff" stroked="false">
                <v:path arrowok="t"/>
                <v:fill type="solid"/>
              </v:shape>
              <v:shape style="position:absolute;left:1699;top:129;width:282;height:259" coordorigin="1699,129" coordsize="282,259" path="m1847,169l1745,169,1807,174,1805,200,1804,222,1804,230,1804,234,1804,239,1805,241,1806,243,1809,250,1812,255,1817,262,1821,268,1826,275,1834,287,1846,302,1863,316,1871,319,1877,320,1885,321,1895,322,1908,323,1922,325,1933,340,1925,341,1901,345,1880,347,1862,348,1851,348,1979,348,1978,330,1971,327,1970,325,1965,309,1959,300,1949,290,1942,289,1935,287,1923,285,1911,284,1889,281,1862,258,1858,251,1852,243,1846,234,1845,232,1844,230,1844,213,1847,169xe" filled="true" fillcolor="#ffffff" stroked="false">
                <v:path arrowok="t"/>
                <v:fill type="solid"/>
              </v:shape>
              <v:shape style="position:absolute;left:1699;top:129;width:282;height:259" coordorigin="1699,129" coordsize="282,259" path="m1781,294l1781,343,1839,343,1825,335,1821,332,1817,329,1816,328,1781,294xe" filled="true" fillcolor="#ffffff" stroked="false">
                <v:path arrowok="t"/>
                <v:fill type="solid"/>
              </v:shape>
              <v:shape style="position:absolute;left:1699;top:129;width:282;height:259" coordorigin="1699,129" coordsize="282,259" path="m1849,129l1702,129,1704,150,1723,149,1848,149,1849,129xe" filled="true" fillcolor="#ffffff" stroked="false">
                <v:path arrowok="t"/>
                <v:fill type="solid"/>
              </v:shape>
            </v:group>
            <v:group style="position:absolute;left:1719;top:149;width:241;height:220" coordorigin="1719,149" coordsize="241,220">
              <v:shape style="position:absolute;left:1719;top:149;width:241;height:220" coordorigin="1719,149" coordsize="241,220" path="m1953,341l1801,341,1807,346,1822,355,1846,364,1878,368,1892,367,1907,365,1928,361,1960,355,1959,344,1954,343,1953,341xe" filled="true" fillcolor="#221e1f" stroked="false">
                <v:path arrowok="t"/>
                <v:fill type="solid"/>
              </v:shape>
              <v:shape style="position:absolute;left:1719;top:149;width:241;height:220" coordorigin="1719,149" coordsize="241,220" path="m1828,149l1723,149,1724,159,1726,180,1728,206,1729,232,1730,253,1726,274,1722,296,1719,312,1719,326,1725,341,1728,363,1801,363,1801,341,1953,341,1950,322,1934,308,1912,304,1888,301,1871,297,1857,285,1844,267,1831,247,1823,233,1824,229,1824,218,1828,149xe" filled="true" fillcolor="#221e1f" stroked="false">
                <v:path arrowok="t"/>
                <v:fill type="solid"/>
              </v:shape>
            </v:group>
            <v:group style="position:absolute;left:1693;top:37;width:305;height:92" coordorigin="1693,37" coordsize="305,92">
              <v:shape style="position:absolute;left:1693;top:37;width:305;height:92" coordorigin="1693,37" coordsize="305,92" path="m1996,76l1846,76,1855,78,1862,85,1917,129,1944,129,1970,119,1987,103,1995,83,1996,76xe" filled="true" fillcolor="#221e1f" stroked="false">
                <v:path arrowok="t"/>
                <v:fill type="solid"/>
              </v:shape>
              <v:shape style="position:absolute;left:1693;top:37;width:305;height:92" coordorigin="1693,37" coordsize="305,92" path="m1706,37l1697,70,1693,93,1694,107,1702,116,1718,122,1752,126,1778,125,1835,86,1840,79,1846,76,1996,76,1997,64,1996,48,1994,39,1706,37xe" filled="true" fillcolor="#221e1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Safety</w:t>
      </w:r>
      <w:r>
        <w:rPr>
          <w:rFonts w:ascii="Myriad Pro Semibold"/>
          <w:b/>
          <w:color w:val="231F20"/>
          <w:spacing w:val="4"/>
        </w:rPr>
        <w:t> </w:t>
      </w:r>
      <w:r>
        <w:rPr>
          <w:rFonts w:ascii="Myriad Pro Semibold"/>
          <w:b/>
          <w:color w:val="231F20"/>
          <w:spacing w:val="1"/>
        </w:rPr>
        <w:t>gear:</w:t>
      </w:r>
      <w:r>
        <w:rPr>
          <w:rFonts w:ascii="Myriad Pro Semibold"/>
          <w:b/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reminder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before="66"/>
        <w:ind w:left="1840" w:right="0" w:firstLine="0"/>
        <w:jc w:val="left"/>
        <w:rPr>
          <w:rFonts w:ascii="Myriad Pro" w:hAnsi="Myriad Pro" w:cs="Myriad Pro" w:eastAsia="Myriad Pro"/>
          <w:sz w:val="22"/>
          <w:szCs w:val="22"/>
        </w:rPr>
      </w:pPr>
      <w:r>
        <w:rPr/>
        <w:pict>
          <v:group style="position:absolute;margin-left:79.900002pt;margin-top:-1.099979pt;width:25.05pt;height:22.9pt;mso-position-horizontal-relative:page;mso-position-vertical-relative:paragraph;z-index:1288" coordorigin="1598,-22" coordsize="501,458">
            <v:group style="position:absolute;left:1620;top:414;width:457;height:2" coordorigin="1620,414" coordsize="457,2">
              <v:shape style="position:absolute;left:1620;top:414;width:457;height:2" coordorigin="1620,414" coordsize="457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2pt" strokecolor="#231f20">
                <v:path arrowok="t"/>
              </v:shape>
            </v:group>
            <v:group style="position:absolute;left:1620;top:0;width:457;height:2" coordorigin="1620,0" coordsize="457,2">
              <v:shape style="position:absolute;left:1620;top:0;width:457;height:2" coordorigin="1620,0" coordsize="457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9pt" strokecolor="#231f20">
                <v:path arrowok="t"/>
              </v:shape>
            </v:group>
            <v:group style="position:absolute;left:1711;top:32;width:291;height:337" coordorigin="1711,32" coordsize="291,337">
              <v:shape style="position:absolute;left:1711;top:32;width:291;height:337" coordorigin="1711,32" coordsize="291,337" path="m1841,33l1787,33,1711,214,1835,214,1808,368,1871,293,1848,293,1894,189,1775,189,1841,33xe" filled="true" fillcolor="#020303" stroked="false">
                <v:path arrowok="t"/>
                <v:fill type="solid"/>
              </v:shape>
              <v:shape style="position:absolute;left:1711;top:32;width:291;height:337" coordorigin="1711,32" coordsize="291,337" path="m1926,32l1875,32,1823,167,1950,167,1848,293,1871,293,2001,136,1886,136,1926,32xe" filled="true" fillcolor="#020303" stroked="false">
                <v:path arrowok="t"/>
                <v:fill type="solid"/>
              </v:shape>
              <v:shape style="position:absolute;left:1711;top:32;width:291;height:337" coordorigin="1711,32" coordsize="291,337" path="m2002,136l1886,136,2001,136,2002,136xe" filled="true" fillcolor="#020303" stroked="false">
                <v:path arrowok="t"/>
                <v:fill type="solid"/>
              </v:shape>
            </v:group>
            <v:group style="position:absolute;left:1711;top:32;width:291;height:337" coordorigin="1711,32" coordsize="291,337">
              <v:shape style="position:absolute;left:1711;top:32;width:291;height:337" coordorigin="1711,32" coordsize="291,337" path="m1787,33l1841,33,1775,189,1894,189,1848,293,1950,167,1823,167,1875,32,1926,32,1886,136,2002,136,1808,368,1835,214,1711,214,1787,33xe" filled="false" stroked="true" strokeweight=".422pt" strokecolor="#020303">
                <v:path arrowok="t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2"/>
          <w:sz w:val="22"/>
        </w:rPr>
        <w:t>Electric</w:t>
      </w:r>
      <w:r>
        <w:rPr>
          <w:rFonts w:ascii="Myriad Pro Semibold"/>
          <w:b/>
          <w:color w:val="231F20"/>
          <w:spacing w:val="4"/>
          <w:sz w:val="22"/>
        </w:rPr>
        <w:t> </w:t>
      </w:r>
      <w:r>
        <w:rPr>
          <w:rFonts w:ascii="Myriad Pro Semibold"/>
          <w:b/>
          <w:color w:val="231F20"/>
          <w:spacing w:val="1"/>
          <w:sz w:val="22"/>
        </w:rPr>
        <w:t>shock:</w:t>
      </w:r>
      <w:r>
        <w:rPr>
          <w:rFonts w:ascii="Myriad Pro Semibold"/>
          <w:b/>
          <w:color w:val="231F20"/>
          <w:spacing w:val="-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This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icon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z w:val="22"/>
        </w:rPr>
        <w:t>a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reminder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z w:val="22"/>
        </w:rPr>
        <w:t>for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potential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2"/>
          <w:sz w:val="22"/>
        </w:rPr>
        <w:t>electric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2"/>
          <w:sz w:val="22"/>
        </w:rPr>
        <w:t>shock.</w:t>
      </w:r>
      <w:r>
        <w:rPr>
          <w:rFonts w:ascii="Myriad Pro"/>
          <w:sz w:val="22"/>
        </w:rPr>
      </w:r>
    </w:p>
    <w:p>
      <w:pPr>
        <w:spacing w:line="240" w:lineRule="auto" w:before="11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7"/>
        <w:spacing w:line="283" w:lineRule="exact"/>
        <w:ind w:right="0"/>
        <w:jc w:val="left"/>
        <w:rPr>
          <w:b w:val="0"/>
          <w:bCs w:val="0"/>
        </w:rPr>
      </w:pPr>
      <w:r>
        <w:rPr>
          <w:color w:val="231F20"/>
          <w:spacing w:val="2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Advisory</w:t>
      </w:r>
      <w:r>
        <w:rPr>
          <w:b w:val="0"/>
        </w:rPr>
      </w:r>
    </w:p>
    <w:p>
      <w:pPr>
        <w:spacing w:line="240" w:lineRule="auto" w:before="0"/>
        <w:ind w:left="1120" w:right="13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advised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that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references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to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-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Workers’</w:t>
      </w:r>
      <w:r>
        <w:rPr>
          <w:rFonts w:ascii="Myriad Pro" w:hAnsi="Myriad Pro" w:cs="Myriad Pro" w:eastAsia="Myriad Pro"/>
          <w:color w:val="231F20"/>
          <w:spacing w:val="-1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Compensation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Board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British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Columbia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safety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regulations</w:t>
      </w:r>
      <w:r>
        <w:rPr>
          <w:rFonts w:ascii="Myriad Pro" w:hAnsi="Myriad Pro" w:cs="Myriad Pro" w:eastAsia="Myriad Pro"/>
          <w:color w:val="231F20"/>
          <w:spacing w:val="90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contained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within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these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materials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do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not/may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not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refl   </w:t>
      </w:r>
      <w:r>
        <w:rPr>
          <w:rFonts w:ascii="Myriad Pro" w:hAnsi="Myriad Pro" w:cs="Myriad Pro" w:eastAsia="Myriad Pro"/>
          <w:color w:val="231F20"/>
          <w:spacing w:val="27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most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recent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Occupational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Health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Safety</w:t>
      </w:r>
      <w:r>
        <w:rPr>
          <w:rFonts w:ascii="Myriad Pro" w:hAnsi="Myriad Pro" w:cs="Myriad Pro" w:eastAsia="Myriad Pro"/>
          <w:color w:val="231F20"/>
          <w:spacing w:val="88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Regulation.</w:t>
      </w:r>
      <w:r>
        <w:rPr>
          <w:rFonts w:ascii="Myriad Pro" w:hAnsi="Myriad Pro" w:cs="Myriad Pro" w:eastAsia="Myriad Pro"/>
          <w:color w:val="231F20"/>
          <w:spacing w:val="-5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current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Standards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Regulation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BC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can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obtained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following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website: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05E9E"/>
          <w:spacing w:val="3"/>
          <w:sz w:val="20"/>
          <w:szCs w:val="20"/>
        </w:rPr>
      </w:r>
      <w:hyperlink r:id="rId20">
        <w:r>
          <w:rPr>
            <w:rFonts w:ascii="Myriad Pro" w:hAnsi="Myriad Pro" w:cs="Myriad Pro" w:eastAsia="Myriad Pro"/>
            <w:color w:val="205E9E"/>
            <w:spacing w:val="1"/>
            <w:sz w:val="20"/>
            <w:szCs w:val="20"/>
            <w:u w:val="single" w:color="205E9E"/>
          </w:rPr>
          <w:t>http://</w:t>
        </w:r>
        <w:r>
          <w:rPr>
            <w:rFonts w:ascii="Myriad Pro" w:hAnsi="Myriad Pro" w:cs="Myriad Pro" w:eastAsia="Myriad Pro"/>
            <w:color w:val="205E9E"/>
            <w:spacing w:val="2"/>
            <w:sz w:val="20"/>
            <w:szCs w:val="20"/>
          </w:rPr>
        </w:r>
      </w:hyperlink>
      <w:r>
        <w:rPr>
          <w:rFonts w:ascii="Myriad Pro" w:hAnsi="Myriad Pro" w:cs="Myriad Pro" w:eastAsia="Myriad Pro"/>
          <w:color w:val="205E9E"/>
          <w:spacing w:val="2"/>
          <w:sz w:val="20"/>
          <w:szCs w:val="20"/>
        </w:rPr>
        <w:t> </w:t>
      </w:r>
      <w:hyperlink r:id="rId20">
        <w:r>
          <w:rPr>
            <w:rFonts w:ascii="Myriad Pro" w:hAnsi="Myriad Pro" w:cs="Myriad Pro" w:eastAsia="Myriad Pro"/>
            <w:color w:val="205E9E"/>
            <w:spacing w:val="2"/>
            <w:sz w:val="20"/>
            <w:szCs w:val="20"/>
          </w:rPr>
        </w:r>
        <w:r>
          <w:rPr>
            <w:rFonts w:ascii="Myriad Pro" w:hAnsi="Myriad Pro" w:cs="Myriad Pro" w:eastAsia="Myriad Pro"/>
            <w:color w:val="205E9E"/>
            <w:spacing w:val="2"/>
            <w:sz w:val="20"/>
            <w:szCs w:val="20"/>
          </w:rPr>
          <w:t> </w:t>
        </w:r>
        <w:r>
          <w:rPr>
            <w:rFonts w:ascii="Myriad Pro" w:hAnsi="Myriad Pro" w:cs="Myriad Pro" w:eastAsia="Myriad Pro"/>
            <w:color w:val="205E9E"/>
            <w:spacing w:val="1"/>
            <w:sz w:val="20"/>
            <w:szCs w:val="20"/>
            <w:u w:val="single" w:color="205E9E"/>
          </w:rPr>
          <w:t>www.worksafebc.com</w:t>
        </w:r>
        <w:r>
          <w:rPr>
            <w:rFonts w:ascii="Myriad Pro" w:hAnsi="Myriad Pro" w:cs="Myriad Pro" w:eastAsia="Myriad Pro"/>
            <w:color w:val="205E9E"/>
            <w:sz w:val="20"/>
            <w:szCs w:val="20"/>
          </w:rPr>
        </w:r>
      </w:hyperlink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.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180"/>
        <w:ind w:left="1120" w:right="13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always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responsibility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inform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him/herself</w:t>
      </w:r>
      <w:r>
        <w:rPr>
          <w:rFonts w:ascii="Myriad Pro"/>
          <w:color w:val="231F20"/>
          <w:spacing w:val="7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Regulation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pertaining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his/her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area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work.</w:t>
      </w:r>
      <w:r>
        <w:rPr>
          <w:rFonts w:ascii="Myriad Pro"/>
          <w:sz w:val="20"/>
        </w:rPr>
      </w:r>
    </w:p>
    <w:p>
      <w:pPr>
        <w:spacing w:before="180"/>
        <w:ind w:left="1120" w:right="7802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27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January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2015</w:t>
      </w:r>
      <w:r>
        <w:rPr>
          <w:rFonts w:ascii="Myriad Pro"/>
          <w:sz w:val="20"/>
        </w:rPr>
      </w: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7"/>
        <w:spacing w:line="283" w:lineRule="exact"/>
        <w:ind w:right="0"/>
        <w:jc w:val="left"/>
        <w:rPr>
          <w:b w:val="0"/>
          <w:bCs w:val="0"/>
        </w:rPr>
      </w:pPr>
      <w:r>
        <w:rPr>
          <w:color w:val="231F20"/>
          <w:spacing w:val="2"/>
        </w:rPr>
        <w:t>Disclaimer</w:t>
      </w:r>
      <w:r>
        <w:rPr>
          <w:b w:val="0"/>
        </w:rPr>
      </w:r>
    </w:p>
    <w:p>
      <w:pPr>
        <w:spacing w:line="240" w:lineRule="auto" w:before="0"/>
        <w:ind w:left="1120" w:right="16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students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8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staff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compiled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believed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reliable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represent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best</w:t>
      </w:r>
      <w:r>
        <w:rPr>
          <w:rFonts w:ascii="Myriad Pro"/>
          <w:color w:val="231F20"/>
          <w:spacing w:val="5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current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opinions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subjects.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serve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starting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good</w:t>
      </w:r>
      <w:r>
        <w:rPr>
          <w:rFonts w:ascii="Myriad Pro"/>
          <w:color w:val="231F20"/>
          <w:spacing w:val="7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specify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minimum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legal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standards.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warranty,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guarantee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representation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is</w:t>
      </w:r>
      <w:r>
        <w:rPr>
          <w:rFonts w:ascii="Myriad Pro"/>
          <w:color w:val="231F20"/>
          <w:spacing w:val="8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made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accuracy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sufficiency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publications.</w:t>
      </w:r>
      <w:r>
        <w:rPr>
          <w:rFonts w:ascii="Myriad Pro"/>
          <w:color w:val="231F20"/>
          <w:spacing w:val="6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provide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guidelines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practices.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assume,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therefore,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8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necessary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precautionary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module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or</w:t>
      </w:r>
      <w:r>
        <w:rPr>
          <w:rFonts w:ascii="Myriad Pro"/>
          <w:color w:val="231F20"/>
          <w:spacing w:val="6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additional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required.</w:t>
      </w:r>
      <w:r>
        <w:rPr>
          <w:rFonts w:ascii="Myriad Pro"/>
          <w:sz w:val="20"/>
        </w:rPr>
      </w:r>
    </w:p>
    <w:p>
      <w:pPr>
        <w:spacing w:after="0" w:line="240" w:lineRule="auto"/>
        <w:jc w:val="left"/>
        <w:rPr>
          <w:rFonts w:ascii="Myriad Pro" w:hAnsi="Myriad Pro" w:cs="Myriad Pro" w:eastAsia="Myriad Pro"/>
          <w:sz w:val="20"/>
          <w:szCs w:val="20"/>
        </w:rPr>
        <w:sectPr>
          <w:pgSz w:w="12240" w:h="15840"/>
          <w:pgMar w:header="0" w:footer="618" w:top="1340" w:bottom="800" w:left="500" w:right="1500"/>
        </w:sectPr>
      </w:pPr>
    </w:p>
    <w:p>
      <w:pPr>
        <w:spacing w:before="0"/>
        <w:ind w:left="120" w:right="0" w:firstLine="0"/>
        <w:jc w:val="left"/>
        <w:rPr>
          <w:rFonts w:ascii="MyriadPro-LightCond" w:hAnsi="MyriadPro-LightCond" w:cs="MyriadPro-LightCond" w:eastAsia="MyriadPro-LightCond"/>
          <w:sz w:val="50"/>
          <w:szCs w:val="50"/>
        </w:rPr>
      </w:pPr>
      <w:r>
        <w:rPr>
          <w:rFonts w:ascii="MyriadPro-LightCond"/>
          <w:color w:val="231F20"/>
          <w:spacing w:val="1"/>
          <w:sz w:val="50"/>
        </w:rPr>
        <w:t>Contents</w:t>
      </w:r>
      <w:r>
        <w:rPr>
          <w:rFonts w:ascii="MyriadPro-LightCond"/>
          <w:sz w:val="5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19" w:val="right" w:leader="dot"/>
            </w:tabs>
            <w:spacing w:line="240" w:lineRule="auto" w:before="146"/>
            <w:ind w:right="0"/>
            <w:jc w:val="left"/>
            <w:rPr>
              <w:rFonts w:ascii="Myriad Pro" w:hAnsi="Myriad Pro" w:cs="Myriad Pro" w:eastAsia="Myriad Pro"/>
              <w:b w:val="0"/>
              <w:bCs w:val="0"/>
            </w:rPr>
          </w:pPr>
          <w:hyperlink w:history="true" w:anchor="_bookmark0">
            <w:r>
              <w:rPr>
                <w:color w:val="231F20"/>
                <w:spacing w:val="2"/>
              </w:rPr>
              <w:t>Introduction</w:t>
            </w:r>
            <w:r>
              <w:rPr>
                <w:rFonts w:ascii="Myriad Pro"/>
                <w:b w:val="0"/>
                <w:color w:val="231F20"/>
                <w:spacing w:val="2"/>
              </w:rPr>
              <w:tab/>
            </w:r>
            <w:r>
              <w:rPr>
                <w:rFonts w:ascii="Myriad Pro"/>
                <w:b w:val="0"/>
                <w:color w:val="231F20"/>
              </w:rPr>
              <w:t>8</w:t>
            </w:r>
            <w:r>
              <w:rPr>
                <w:rFonts w:ascii="Myriad Pro"/>
                <w:b w:val="0"/>
              </w:rPr>
            </w:r>
          </w:hyperlink>
        </w:p>
        <w:p>
          <w:pPr>
            <w:pStyle w:val="TOC1"/>
            <w:tabs>
              <w:tab w:pos="9119" w:val="right" w:leader="dot"/>
            </w:tabs>
            <w:spacing w:line="240" w:lineRule="auto"/>
            <w:ind w:right="0"/>
            <w:jc w:val="left"/>
            <w:rPr>
              <w:rFonts w:ascii="Myriad Pro" w:hAnsi="Myriad Pro" w:cs="Myriad Pro" w:eastAsia="Myriad Pro"/>
              <w:b w:val="0"/>
              <w:bCs w:val="0"/>
            </w:rPr>
          </w:pPr>
          <w:hyperlink w:history="true" w:anchor="_bookmark0">
            <w:r>
              <w:rPr>
                <w:color w:val="231F20"/>
                <w:spacing w:val="2"/>
              </w:rPr>
              <w:t>Obje</w:t>
            </w:r>
            <w:r>
              <w:rPr>
                <w:color w:val="231F20"/>
                <w:spacing w:val="5"/>
              </w:rPr>
              <w:t>c</w:t>
            </w:r>
            <w:r>
              <w:rPr>
                <w:color w:val="231F20"/>
                <w:spacing w:val="2"/>
              </w:rPr>
              <w:t>ti</w:t>
            </w:r>
            <w:r>
              <w:rPr>
                <w:color w:val="231F20"/>
                <w:spacing w:val="-1"/>
              </w:rPr>
              <w:t>v</w:t>
            </w:r>
            <w:r>
              <w:rPr>
                <w:color w:val="231F20"/>
                <w:spacing w:val="2"/>
              </w:rPr>
              <w:t>es</w:t>
            </w:r>
            <w:r>
              <w:rPr>
                <w:rFonts w:ascii="Myriad Pro"/>
                <w:b w:val="0"/>
                <w:color w:val="231F20"/>
                <w:spacing w:val="2"/>
              </w:rPr>
              <w:tab/>
            </w:r>
            <w:r>
              <w:rPr>
                <w:rFonts w:ascii="Myriad Pro"/>
                <w:b w:val="0"/>
                <w:color w:val="231F20"/>
              </w:rPr>
              <w:t>8</w:t>
            </w:r>
            <w:r>
              <w:rPr>
                <w:rFonts w:ascii="Myriad Pro"/>
                <w:b w:val="0"/>
              </w:rPr>
            </w:r>
          </w:hyperlink>
        </w:p>
        <w:p>
          <w:pPr>
            <w:pStyle w:val="TOC1"/>
            <w:tabs>
              <w:tab w:pos="9119" w:val="right" w:leader="dot"/>
            </w:tabs>
            <w:spacing w:line="240" w:lineRule="auto"/>
            <w:ind w:right="0"/>
            <w:jc w:val="left"/>
            <w:rPr>
              <w:rFonts w:ascii="Myriad Pro" w:hAnsi="Myriad Pro" w:cs="Myriad Pro" w:eastAsia="Myriad Pro"/>
              <w:b w:val="0"/>
              <w:bCs w:val="0"/>
            </w:rPr>
          </w:pPr>
          <w:hyperlink w:history="true" w:anchor="_bookmark0">
            <w:r>
              <w:rPr>
                <w:color w:val="231F20"/>
                <w:spacing w:val="1"/>
              </w:rPr>
              <w:t>Resources</w:t>
            </w:r>
            <w:r>
              <w:rPr>
                <w:rFonts w:ascii="Myriad Pro"/>
                <w:b w:val="0"/>
                <w:color w:val="231F20"/>
                <w:spacing w:val="1"/>
              </w:rPr>
              <w:tab/>
            </w:r>
            <w:r>
              <w:rPr>
                <w:rFonts w:ascii="Myriad Pro"/>
                <w:b w:val="0"/>
                <w:color w:val="231F20"/>
              </w:rPr>
              <w:t>8</w:t>
            </w:r>
            <w:r>
              <w:rPr>
                <w:rFonts w:ascii="Myriad Pro"/>
                <w:b w:val="0"/>
              </w:rPr>
            </w:r>
          </w:hyperlink>
        </w:p>
        <w:p>
          <w:pPr>
            <w:pStyle w:val="TOC2"/>
            <w:tabs>
              <w:tab w:pos="9119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Learning</w:t>
            </w:r>
            <w:r>
              <w:rPr>
                <w:rFonts w:ascii="Myriad Pro Semibold"/>
                <w:i w:val="0"/>
                <w:color w:val="231F20"/>
                <w:spacing w:val="-5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-3"/>
                <w:sz w:val="22"/>
              </w:rPr>
              <w:t>Task</w:t>
            </w:r>
            <w:r>
              <w:rPr>
                <w:rFonts w:ascii="Myriad Pro Semibold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1:</w:t>
            </w:r>
          </w:hyperlink>
          <w:r>
            <w:rPr>
              <w:rFonts w:ascii="Myriad Pro Semibold"/>
              <w:i w:val="0"/>
              <w:color w:val="231F20"/>
              <w:spacing w:val="5"/>
              <w:sz w:val="22"/>
            </w:rPr>
            <w:t> </w:t>
          </w:r>
          <w:hyperlink w:history="true" w:anchor="_bookmark1">
            <w:r>
              <w:rPr>
                <w:b w:val="0"/>
                <w:i w:val="0"/>
                <w:color w:val="231F20"/>
                <w:spacing w:val="2"/>
                <w:sz w:val="22"/>
              </w:rPr>
              <w:t>Describe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safety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gear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and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work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clothing</w:t>
              <w:tab/>
            </w:r>
            <w:r>
              <w:rPr>
                <w:b w:val="0"/>
                <w:i w:val="0"/>
                <w:color w:val="231F20"/>
                <w:sz w:val="22"/>
              </w:rPr>
              <w:t>9</w:t>
            </w:r>
            <w:r>
              <w:rPr>
                <w:b w:val="0"/>
                <w:i w:val="0"/>
                <w:sz w:val="22"/>
              </w:rPr>
            </w:r>
          </w:hyperlink>
        </w:p>
        <w:p>
          <w:pPr>
            <w:pStyle w:val="TOC3"/>
            <w:tabs>
              <w:tab w:pos="9119" w:val="right" w:leader="dot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231F20"/>
              </w:rPr>
              <w:t>WorkSafeBC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regulations</w:t>
              <w:tab/>
            </w:r>
            <w:r>
              <w:rPr>
                <w:color w:val="231F20"/>
              </w:rPr>
              <w:t>9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231F20"/>
                <w:spacing w:val="1"/>
              </w:rPr>
              <w:t>Personal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apparel</w:t>
              <w:tab/>
            </w:r>
            <w:r>
              <w:rPr>
                <w:color w:val="231F20"/>
                <w:spacing w:val="2"/>
              </w:rPr>
              <w:t>10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color w:val="231F20"/>
                <w:spacing w:val="1"/>
              </w:rPr>
              <w:t>Personal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protection</w:t>
              <w:tab/>
            </w:r>
            <w:r>
              <w:rPr>
                <w:color w:val="231F20"/>
                <w:spacing w:val="2"/>
              </w:rPr>
              <w:t>12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4">
            <w:r>
              <w:rPr>
                <w:color w:val="231F20"/>
                <w:spacing w:val="1"/>
              </w:rPr>
              <w:t>Hand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and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skin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protection</w:t>
              <w:tab/>
            </w:r>
            <w:r>
              <w:rPr>
                <w:color w:val="231F20"/>
                <w:spacing w:val="2"/>
              </w:rPr>
              <w:t>22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5">
            <w:r>
              <w:rPr>
                <w:color w:val="231F20"/>
                <w:spacing w:val="-1"/>
              </w:rPr>
              <w:t>Foot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protection</w:t>
              <w:tab/>
            </w:r>
            <w:r>
              <w:rPr>
                <w:color w:val="231F20"/>
                <w:spacing w:val="2"/>
              </w:rPr>
              <w:t>24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5">
            <w:r>
              <w:rPr>
                <w:color w:val="231F20"/>
                <w:spacing w:val="-1"/>
              </w:rPr>
              <w:t>Fall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protection</w:t>
              <w:tab/>
            </w:r>
            <w:r>
              <w:rPr>
                <w:color w:val="231F20"/>
                <w:spacing w:val="2"/>
              </w:rPr>
              <w:t>24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6">
            <w:r>
              <w:rPr>
                <w:color w:val="231F20"/>
                <w:spacing w:val="1"/>
              </w:rPr>
              <w:t>General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care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of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PPE</w:t>
              <w:tab/>
              <w:t>25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7">
            <w:r>
              <w:rPr>
                <w:color w:val="231F20"/>
                <w:spacing w:val="-2"/>
              </w:rPr>
              <w:t>Self-Test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1</w:t>
              <w:tab/>
            </w:r>
            <w:r>
              <w:rPr>
                <w:color w:val="231F20"/>
                <w:spacing w:val="2"/>
              </w:rPr>
              <w:t>26</w:t>
            </w:r>
            <w:r>
              <w:rPr/>
            </w:r>
          </w:hyperlink>
        </w:p>
        <w:p>
          <w:pPr>
            <w:pStyle w:val="TOC2"/>
            <w:tabs>
              <w:tab w:pos="9122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8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Learning</w:t>
            </w:r>
            <w:r>
              <w:rPr>
                <w:rFonts w:ascii="Myriad Pro Semibold"/>
                <w:i w:val="0"/>
                <w:color w:val="231F20"/>
                <w:spacing w:val="-5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-3"/>
                <w:sz w:val="22"/>
              </w:rPr>
              <w:t>Task</w:t>
            </w:r>
            <w:r>
              <w:rPr>
                <w:rFonts w:ascii="Myriad Pro Semibold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2:</w:t>
            </w:r>
          </w:hyperlink>
          <w:r>
            <w:rPr>
              <w:rFonts w:ascii="Myriad Pro Semibold"/>
              <w:i w:val="0"/>
              <w:color w:val="231F20"/>
              <w:spacing w:val="5"/>
              <w:sz w:val="22"/>
            </w:rPr>
            <w:t> </w:t>
          </w:r>
          <w:hyperlink w:history="true" w:anchor="_bookmark8">
            <w:r>
              <w:rPr>
                <w:b w:val="0"/>
                <w:i w:val="0"/>
                <w:color w:val="231F20"/>
                <w:spacing w:val="2"/>
                <w:sz w:val="22"/>
              </w:rPr>
              <w:t>Describe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fall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protection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systems</w:t>
              <w:tab/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29</w:t>
            </w:r>
            <w:r>
              <w:rPr>
                <w:b w:val="0"/>
                <w:i w:val="0"/>
                <w:sz w:val="22"/>
              </w:rPr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8">
            <w:r>
              <w:rPr>
                <w:color w:val="231F20"/>
                <w:spacing w:val="-1"/>
              </w:rPr>
              <w:t>Fall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restraint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system</w:t>
              <w:tab/>
            </w:r>
            <w:r>
              <w:rPr>
                <w:color w:val="231F20"/>
                <w:spacing w:val="2"/>
              </w:rPr>
              <w:t>29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9">
            <w:r>
              <w:rPr>
                <w:color w:val="231F20"/>
                <w:spacing w:val="-1"/>
              </w:rPr>
              <w:t>Fall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arrest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system</w:t>
              <w:tab/>
            </w:r>
            <w:r>
              <w:rPr>
                <w:color w:val="231F20"/>
                <w:spacing w:val="2"/>
              </w:rPr>
              <w:t>30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0">
            <w:r>
              <w:rPr>
                <w:color w:val="231F20"/>
                <w:spacing w:val="-1"/>
              </w:rPr>
              <w:t>Fall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protection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equipment</w:t>
              <w:tab/>
            </w:r>
            <w:r>
              <w:rPr>
                <w:color w:val="231F20"/>
                <w:spacing w:val="2"/>
              </w:rPr>
              <w:t>31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1">
            <w:r>
              <w:rPr>
                <w:color w:val="231F20"/>
                <w:spacing w:val="-2"/>
              </w:rPr>
              <w:t>Self-Test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2</w:t>
              <w:tab/>
            </w:r>
            <w:r>
              <w:rPr>
                <w:color w:val="231F20"/>
                <w:spacing w:val="2"/>
              </w:rPr>
              <w:t>36</w:t>
            </w:r>
            <w:r>
              <w:rPr/>
            </w:r>
          </w:hyperlink>
        </w:p>
        <w:p>
          <w:pPr>
            <w:pStyle w:val="TOC2"/>
            <w:tabs>
              <w:tab w:pos="9122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2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Learning</w:t>
            </w:r>
            <w:r>
              <w:rPr>
                <w:rFonts w:ascii="Myriad Pro Semibold"/>
                <w:i w:val="0"/>
                <w:color w:val="231F20"/>
                <w:spacing w:val="-5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-3"/>
                <w:sz w:val="22"/>
              </w:rPr>
              <w:t>Task</w:t>
            </w:r>
            <w:r>
              <w:rPr>
                <w:rFonts w:ascii="Myriad Pro Semibold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3:</w:t>
            </w:r>
          </w:hyperlink>
          <w:r>
            <w:rPr>
              <w:rFonts w:ascii="Myriad Pro Semibold"/>
              <w:i w:val="0"/>
              <w:color w:val="231F20"/>
              <w:spacing w:val="5"/>
              <w:sz w:val="22"/>
            </w:rPr>
            <w:t> </w:t>
          </w:r>
          <w:hyperlink w:history="true" w:anchor="_bookmark12">
            <w:r>
              <w:rPr>
                <w:b w:val="0"/>
                <w:i w:val="0"/>
                <w:color w:val="231F20"/>
                <w:spacing w:val="2"/>
                <w:sz w:val="22"/>
              </w:rPr>
              <w:t>Lift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and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z w:val="22"/>
              </w:rPr>
              <w:t>move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objects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safely</w:t>
              <w:tab/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39</w:t>
            </w:r>
            <w:r>
              <w:rPr>
                <w:b w:val="0"/>
                <w:i w:val="0"/>
                <w:sz w:val="22"/>
              </w:rPr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2">
            <w:r>
              <w:rPr>
                <w:color w:val="231F20"/>
                <w:spacing w:val="1"/>
              </w:rPr>
              <w:t>General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rules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lifting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and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moving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objects</w:t>
              <w:tab/>
              <w:t>39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3">
            <w:r>
              <w:rPr>
                <w:color w:val="231F20"/>
              </w:rPr>
              <w:t>Procedures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lifting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specific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objects</w:t>
              <w:tab/>
              <w:t>40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4">
            <w:r>
              <w:rPr>
                <w:color w:val="231F20"/>
                <w:spacing w:val="1"/>
              </w:rPr>
              <w:t>Back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maintenance</w:t>
              <w:tab/>
            </w:r>
            <w:r>
              <w:rPr>
                <w:color w:val="231F20"/>
                <w:spacing w:val="2"/>
              </w:rPr>
              <w:t>46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5">
            <w:r>
              <w:rPr>
                <w:color w:val="231F20"/>
                <w:spacing w:val="-2"/>
              </w:rPr>
              <w:t>Self-Test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3</w:t>
              <w:tab/>
            </w:r>
            <w:r>
              <w:rPr>
                <w:color w:val="231F20"/>
                <w:spacing w:val="2"/>
              </w:rPr>
              <w:t>47</w:t>
            </w:r>
            <w:r>
              <w:rPr/>
            </w:r>
          </w:hyperlink>
        </w:p>
        <w:p>
          <w:pPr>
            <w:pStyle w:val="TOC2"/>
            <w:tabs>
              <w:tab w:pos="9122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6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Answer</w:t>
            </w:r>
            <w:r>
              <w:rPr>
                <w:rFonts w:ascii="Myriad Pro Semibold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z w:val="22"/>
              </w:rPr>
              <w:t>Key</w:t>
            </w:r>
            <w:r>
              <w:rPr>
                <w:b w:val="0"/>
                <w:i w:val="0"/>
                <w:color w:val="231F20"/>
                <w:sz w:val="22"/>
              </w:rPr>
              <w:tab/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49</w:t>
            </w:r>
            <w:r>
              <w:rPr>
                <w:b w:val="0"/>
                <w:i w:val="0"/>
                <w:sz w:val="22"/>
              </w:rPr>
            </w:r>
          </w:hyperlink>
        </w:p>
      </w:sdtContent>
    </w:sdt>
    <w:p>
      <w:pPr>
        <w:spacing w:after="0" w:line="240" w:lineRule="auto"/>
        <w:jc w:val="left"/>
        <w:rPr>
          <w:sz w:val="22"/>
          <w:szCs w:val="22"/>
        </w:rPr>
        <w:sectPr>
          <w:pgSz w:w="12240" w:h="15840"/>
          <w:pgMar w:header="0" w:footer="618" w:top="1340" w:bottom="800" w:left="1500" w:right="500"/>
        </w:sectPr>
      </w:pPr>
    </w:p>
    <w:p>
      <w:pPr>
        <w:pStyle w:val="Heading2"/>
        <w:spacing w:line="240" w:lineRule="auto" w:before="28"/>
        <w:ind w:right="0"/>
        <w:jc w:val="both"/>
        <w:rPr>
          <w:b w:val="0"/>
          <w:bCs w:val="0"/>
        </w:rPr>
      </w:pPr>
      <w:bookmarkStart w:name="_bookmark0" w:id="1"/>
      <w:bookmarkEnd w:id="1"/>
      <w:r>
        <w:rPr>
          <w:b w:val="0"/>
        </w:rPr>
      </w:r>
      <w:r>
        <w:rPr>
          <w:color w:val="231F20"/>
        </w:rPr>
        <w:t>Introduction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137" w:firstLine="0"/>
        <w:jc w:val="left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8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themselves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injury.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7" w:firstLine="0"/>
        <w:jc w:val="left"/>
      </w:pPr>
      <w:r>
        <w:rPr>
          <w:color w:val="231F20"/>
          <w:spacing w:val="1"/>
        </w:rPr>
        <w:t>Special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(PPE)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</w:rPr>
        <w:t>site.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will</w:t>
      </w:r>
      <w:r>
        <w:rPr>
          <w:color w:val="231F20"/>
          <w:spacing w:val="86"/>
        </w:rPr>
        <w:t> </w:t>
      </w:r>
      <w:r>
        <w:rPr>
          <w:color w:val="231F20"/>
          <w:spacing w:val="1"/>
        </w:rPr>
        <w:t>depend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anticipated.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706" w:firstLine="0"/>
        <w:jc w:val="both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elevations,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signifi</w:t>
      </w:r>
      <w:r>
        <w:rPr>
          <w:color w:val="231F20"/>
          <w:spacing w:val="7"/>
        </w:rPr>
        <w:t> </w:t>
      </w:r>
      <w:r>
        <w:rPr>
          <w:color w:val="231F20"/>
        </w:rPr>
        <w:t>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normally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required.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select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methods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injury.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7" w:firstLine="0"/>
        <w:jc w:val="left"/>
      </w:pPr>
      <w:r>
        <w:rPr>
          <w:color w:val="231F20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awkward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objects.</w:t>
      </w:r>
      <w:r>
        <w:rPr>
          <w:color w:val="231F20"/>
          <w:spacing w:val="4"/>
        </w:rPr>
        <w:t> </w:t>
      </w:r>
      <w:r>
        <w:rPr>
          <w:color w:val="231F20"/>
        </w:rPr>
        <w:t>Failure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follow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lifting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serious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color w:val="231F20"/>
        </w:rPr>
        <w:t>Objectives</w:t>
      </w:r>
      <w:r>
        <w:rPr>
          <w:b w:val="0"/>
        </w:rPr>
      </w:r>
    </w:p>
    <w:p>
      <w:pPr>
        <w:pStyle w:val="BodyText"/>
        <w:spacing w:line="240" w:lineRule="auto" w:before="1"/>
        <w:ind w:left="1120" w:right="0" w:firstLine="0"/>
        <w:jc w:val="both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</w:rPr>
        <w:t>Competency,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to:</w:t>
      </w:r>
      <w:r>
        <w:rPr/>
      </w:r>
    </w:p>
    <w:p>
      <w:pPr>
        <w:pStyle w:val="BodyText"/>
        <w:numPr>
          <w:ilvl w:val="1"/>
          <w:numId w:val="3"/>
        </w:numPr>
        <w:tabs>
          <w:tab w:pos="1840" w:val="left" w:leader="none"/>
        </w:tabs>
        <w:spacing w:line="272" w:lineRule="auto" w:before="126" w:after="0"/>
        <w:ind w:left="1840" w:right="416" w:hanging="360"/>
        <w:jc w:val="left"/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relating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apparel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personal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(PPE)</w:t>
      </w:r>
      <w:r>
        <w:rPr/>
      </w:r>
    </w:p>
    <w:p>
      <w:pPr>
        <w:pStyle w:val="BodyText"/>
        <w:numPr>
          <w:ilvl w:val="1"/>
          <w:numId w:val="3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methods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objects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color w:val="231F20"/>
          <w:spacing w:val="-1"/>
        </w:rPr>
        <w:t>Resources</w:t>
      </w:r>
      <w:r>
        <w:rPr>
          <w:b w:val="0"/>
        </w:rPr>
      </w:r>
    </w:p>
    <w:p>
      <w:pPr>
        <w:pStyle w:val="BodyText"/>
        <w:spacing w:line="240" w:lineRule="auto" w:before="1"/>
        <w:ind w:left="1839" w:right="0" w:firstLine="0"/>
        <w:jc w:val="left"/>
      </w:pPr>
      <w:r>
        <w:rPr/>
        <w:pict>
          <v:group style="position:absolute;margin-left:79.911003pt;margin-top:2.650021pt;width:25pt;height:22.9pt;mso-position-horizontal-relative:page;mso-position-vertical-relative:paragraph;z-index:1312" coordorigin="1598,53" coordsize="500,458">
            <v:group style="position:absolute;left:1640;top:75;width:421;height:417" coordorigin="1640,75" coordsize="421,417">
              <v:shape style="position:absolute;left:1640;top:75;width:421;height:417" coordorigin="1640,75" coordsize="421,417" path="m2061,492l1640,492,1640,75,2061,75,2061,492xe" filled="false" stroked="true" strokeweight=".422pt" strokecolor="#231f20">
                <v:path arrowok="t"/>
              </v:shape>
            </v:group>
            <v:group style="position:absolute;left:1620;top:489;width:456;height:2" coordorigin="1620,489" coordsize="456,2">
              <v:shape style="position:absolute;left:1620;top:489;width:456;height:2" coordorigin="1620,489" coordsize="456,0" path="m1620,489l2076,489e" filled="false" stroked="true" strokeweight="2.2pt" strokecolor="#231f20">
                <v:path arrowok="t"/>
              </v:shape>
            </v:group>
            <v:group style="position:absolute;left:1641;top:96;width:2;height:372" coordorigin="1641,96" coordsize="2,372">
              <v:shape style="position:absolute;left:1641;top:96;width:2;height:372" coordorigin="1641,96" coordsize="0,372" path="m1641,96l1641,468e" filled="false" stroked="true" strokeweight="2.191pt" strokecolor="#231f20">
                <v:path arrowok="t"/>
              </v:shape>
            </v:group>
            <v:group style="position:absolute;left:1620;top:75;width:456;height:2" coordorigin="1620,75" coordsize="456,2">
              <v:shape style="position:absolute;left:1620;top:75;width:456;height:2" coordorigin="1620,75" coordsize="456,0" path="m1620,75l2076,75e" filled="false" stroked="true" strokeweight="2.2pt" strokecolor="#231f20">
                <v:path arrowok="t"/>
              </v:shape>
            </v:group>
            <v:group style="position:absolute;left:2055;top:96;width:2;height:373" coordorigin="2055,96" coordsize="2,373">
              <v:shape style="position:absolute;left:2055;top:96;width:2;height:373" coordorigin="2055,96" coordsize="0,373" path="m2055,96l2055,468e" filled="false" stroked="true" strokeweight="2.187pt" strokecolor="#231f20">
                <v:path arrowok="t"/>
              </v:shape>
            </v:group>
            <v:group style="position:absolute;left:1729;top:122;width:268;height:317" coordorigin="1729,122" coordsize="268,317">
              <v:shape style="position:absolute;left:1729;top:122;width:268;height:317" coordorigin="1729,122" coordsize="268,317" path="m1944,311l1846,311,1899,439,1997,428,1944,311xe" filled="true" fillcolor="#231f20" stroked="false">
                <v:path arrowok="t"/>
                <v:fill type="solid"/>
              </v:shape>
              <v:shape style="position:absolute;left:1729;top:122;width:268;height:317" coordorigin="1729,122" coordsize="268,317" path="m1850,122l1729,122,1729,433,1822,433,1822,311,1944,311,1934,290,1951,278,1964,263,1964,261,1822,261,1822,177,1974,177,1968,165,1917,127,1875,122,1850,122xe" filled="true" fillcolor="#231f20" stroked="false">
                <v:path arrowok="t"/>
                <v:fill type="solid"/>
              </v:shape>
              <v:shape style="position:absolute;left:1729;top:122;width:268;height:317" coordorigin="1729,122" coordsize="268,317" path="m1974,177l1858,177,1870,179,1877,183,1887,189,1892,201,1892,231,1888,242,1878,251,1862,259,1839,261,1964,261,1973,245,1978,225,1980,201,1976,182,1974,17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reference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publications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at:</w:t>
      </w:r>
      <w:r>
        <w:rPr/>
      </w:r>
    </w:p>
    <w:p>
      <w:pPr>
        <w:spacing w:before="55"/>
        <w:ind w:left="184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05E9E"/>
          <w:sz w:val="20"/>
        </w:rPr>
      </w:r>
      <w:hyperlink r:id="rId20">
        <w:r>
          <w:rPr>
            <w:rFonts w:ascii="Myriad Pro"/>
            <w:color w:val="205E9E"/>
            <w:spacing w:val="1"/>
            <w:sz w:val="20"/>
            <w:u w:val="single" w:color="205E9E"/>
          </w:rPr>
          <w:t>http://www.worksafebc.com/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pgSz w:w="12240" w:h="15840"/>
          <w:pgMar w:header="0" w:footer="618" w:top="13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3"/>
        <w:rPr>
          <w:rFonts w:ascii="Myriad Pro" w:hAnsi="Myriad Pro" w:cs="Myriad Pro" w:eastAsia="Myriad Pro"/>
          <w:sz w:val="29"/>
          <w:szCs w:val="29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50"/>
        <w:ind w:left="122" w:right="0" w:firstLine="0"/>
        <w:jc w:val="left"/>
        <w:rPr>
          <w:rFonts w:ascii="Myriad Pro" w:hAnsi="Myriad Pro" w:cs="Myriad Pro" w:eastAsia="Myriad Pro"/>
          <w:sz w:val="26"/>
          <w:szCs w:val="26"/>
        </w:rPr>
      </w:pPr>
      <w:bookmarkStart w:name="_bookmark1" w:id="2"/>
      <w:bookmarkEnd w:id="2"/>
      <w:r>
        <w:rPr/>
      </w: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> </w:t>
      </w:r>
      <w:r>
        <w:rPr>
          <w:rFonts w:ascii="Myriad Pro"/>
          <w:color w:val="231F20"/>
          <w:sz w:val="26"/>
        </w:rPr>
        <w:t>1</w:t>
      </w:r>
      <w:r>
        <w:rPr>
          <w:rFonts w:ascii="Myriad Pro"/>
          <w:sz w:val="26"/>
        </w:rPr>
      </w:r>
    </w:p>
    <w:p>
      <w:pPr>
        <w:spacing w:line="240" w:lineRule="auto" w:before="3"/>
        <w:rPr>
          <w:rFonts w:ascii="Myriad Pro" w:hAnsi="Myriad Pro" w:cs="Myriad Pro" w:eastAsia="Myriad Pro"/>
          <w:sz w:val="6"/>
          <w:szCs w:val="6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10"/>
        <w:ind w:left="120" w:right="0" w:firstLine="0"/>
        <w:jc w:val="left"/>
        <w:rPr>
          <w:rFonts w:ascii="Myriad Pro Semibold" w:hAnsi="Myriad Pro Semibold" w:cs="Myriad Pro Semibold" w:eastAsia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5"/>
          <w:sz w:val="40"/>
        </w:rPr>
        <w:t>safety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gear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7"/>
          <w:sz w:val="40"/>
        </w:rPr>
        <w:t>work</w:t>
      </w:r>
      <w:r>
        <w:rPr>
          <w:rFonts w:ascii="Myriad Pro Semibold"/>
          <w:b/>
          <w:color w:val="231F20"/>
          <w:spacing w:val="-8"/>
          <w:sz w:val="40"/>
        </w:rPr>
        <w:t> clothing</w:t>
      </w:r>
      <w:r>
        <w:rPr>
          <w:rFonts w:ascii="Myriad Pro Semibold"/>
          <w:sz w:val="40"/>
        </w:rPr>
      </w:r>
    </w:p>
    <w:p>
      <w:pPr>
        <w:pStyle w:val="BodyText"/>
        <w:spacing w:line="272" w:lineRule="auto" w:before="351"/>
        <w:ind w:left="120" w:right="1337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(PPE)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defence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against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3"/>
        </w:rPr>
        <w:t> injury;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steps</w:t>
      </w:r>
      <w:r>
        <w:rPr>
          <w:color w:val="231F20"/>
          <w:spacing w:val="3"/>
        </w:rPr>
        <w:t> </w:t>
      </w:r>
      <w:r>
        <w:rPr>
          <w:color w:val="231F20"/>
        </w:rPr>
        <w:t>toward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protecting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job.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unless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</w:rPr>
        <w:t>four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things:</w:t>
      </w:r>
      <w:r>
        <w:rPr/>
      </w:r>
    </w:p>
    <w:p>
      <w:pPr>
        <w:pStyle w:val="BodyText"/>
        <w:numPr>
          <w:ilvl w:val="0"/>
          <w:numId w:val="4"/>
        </w:numPr>
        <w:tabs>
          <w:tab w:pos="480" w:val="left" w:leader="none"/>
        </w:tabs>
        <w:spacing w:line="240" w:lineRule="auto" w:before="116" w:after="0"/>
        <w:ind w:left="480" w:right="0" w:hanging="360"/>
        <w:jc w:val="left"/>
      </w:pPr>
      <w:r>
        <w:rPr>
          <w:color w:val="231F20"/>
          <w:spacing w:val="2"/>
        </w:rPr>
        <w:t>Regularly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inspect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receive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needed.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modify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way.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attention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apparel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-2"/>
        </w:rPr>
        <w:t>WorkSafeBC</w:t>
      </w:r>
      <w:r>
        <w:rPr>
          <w:color w:val="231F20"/>
        </w:rPr>
        <w:t> </w:t>
      </w:r>
      <w:r>
        <w:rPr>
          <w:color w:val="231F20"/>
          <w:spacing w:val="-1"/>
        </w:rPr>
        <w:t>regulations</w:t>
      </w:r>
      <w:r>
        <w:rPr>
          <w:b w:val="0"/>
        </w:rPr>
      </w:r>
    </w:p>
    <w:p>
      <w:pPr>
        <w:pStyle w:val="BodyText"/>
        <w:spacing w:line="240" w:lineRule="auto" w:before="1"/>
        <w:ind w:left="120" w:right="0" w:firstLine="0"/>
        <w:jc w:val="left"/>
      </w:pPr>
      <w:r>
        <w:rPr>
          <w:color w:val="231F20"/>
        </w:rPr>
        <w:t>WorkSafeBC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providing: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natural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elements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general-purpose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gloves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> </w:t>
      </w:r>
      <w:r>
        <w:rPr>
          <w:color w:val="231F20"/>
        </w:rPr>
        <w:t>footwear,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footwear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headgear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</w:rPr>
        <w:t>WorkSafeBC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providing,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worker,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WorkSafeBC</w:t>
      </w:r>
      <w:r>
        <w:rPr>
          <w:color w:val="231F20"/>
        </w:rPr>
        <w:t> PPE </w:t>
      </w:r>
      <w:r>
        <w:rPr>
          <w:color w:val="231F20"/>
          <w:spacing w:val="-1"/>
        </w:rPr>
        <w:t>information</w:t>
      </w:r>
      <w:r>
        <w:rPr>
          <w:color w:val="231F20"/>
        </w:rPr>
        <w:t> sheets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</w:rPr>
        <w:t>WorkSafeBC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(PPE)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sheets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inform</w:t>
      </w:r>
      <w:r>
        <w:rPr>
          <w:color w:val="231F20"/>
          <w:spacing w:val="86"/>
        </w:rPr>
        <w:t> </w:t>
      </w:r>
      <w:r>
        <w:rPr>
          <w:color w:val="231F20"/>
          <w:spacing w:val="1"/>
        </w:rPr>
        <w:t>employers,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supervisors,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general.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sheets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ideal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orientation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talks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bulletin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boards.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sheets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PPE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3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industries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describing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82"/>
        </w:rPr>
        <w:t> </w:t>
      </w:r>
      <w:r>
        <w:rPr>
          <w:color w:val="231F20"/>
        </w:rPr>
        <w:t>how</w:t>
      </w:r>
      <w:r>
        <w:rPr>
          <w:color w:val="231F20"/>
          <w:spacing w:val="3"/>
        </w:rPr>
        <w:t> </w:t>
      </w:r>
      <w:r>
        <w:rPr>
          <w:color w:val="231F20"/>
        </w:rPr>
        <w:t>different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worn.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49.05pt;mso-position-horizontal-relative:char;mso-position-vertical-relative:line" coordorigin="0,0" coordsize="9000,981">
            <v:group style="position:absolute;left:0;top:0;width:9000;height:981" coordorigin="0,0" coordsize="9000,981">
              <v:shape style="position:absolute;left:0;top:0;width:9000;height:981" coordorigin="0,0" coordsize="9000,981" path="m0,0l9000,0,9000,981,0,981,0,0xe" filled="true" fillcolor="#d1d3d4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true" fillcolor="#ffffff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false" stroked="true" strokeweight=".422pt" strokecolor="#231f20">
                <v:path arrowok="t"/>
              </v:shape>
            </v:group>
            <v:group style="position:absolute;left:270;top:694;width:456;height:2" coordorigin="270,694" coordsize="456,2">
              <v:shape style="position:absolute;left:270;top:694;width:456;height:2" coordorigin="270,694" coordsize="456,0" path="m270,694l726,694e" filled="false" stroked="true" strokeweight="2.1pt" strokecolor="#231f20">
                <v:path arrowok="t"/>
              </v:shape>
            </v:group>
            <v:group style="position:absolute;left:291;top:300;width:2;height:374" coordorigin="291,300" coordsize="2,374">
              <v:shape style="position:absolute;left:291;top:300;width:2;height:374" coordorigin="291,300" coordsize="0,374" path="m291,300l291,674e" filled="false" stroked="true" strokeweight="2.191pt" strokecolor="#231f20">
                <v:path arrowok="t"/>
              </v:shape>
            </v:group>
            <v:group style="position:absolute;left:270;top:279;width:456;height:2" coordorigin="270,279" coordsize="456,2">
              <v:shape style="position:absolute;left:270;top:279;width:456;height:2" coordorigin="270,279" coordsize="456,0" path="m270,279l726,279e" filled="false" stroked="true" strokeweight="2.2pt" strokecolor="#231f20">
                <v:path arrowok="t"/>
              </v:shape>
            </v:group>
            <v:group style="position:absolute;left:705;top:301;width:2;height:373" coordorigin="705,301" coordsize="2,373">
              <v:shape style="position:absolute;left:705;top:301;width:2;height:373" coordorigin="705,301" coordsize="0,373" path="m705,301l705,674e" filled="false" stroked="true" strokeweight="2.187pt" strokecolor="#231f20">
                <v:path arrowok="t"/>
              </v:shape>
            </v:group>
            <v:group style="position:absolute;left:379;top:327;width:268;height:317" coordorigin="379,327" coordsize="268,317">
              <v:shape style="position:absolute;left:379;top:327;width:268;height:317" coordorigin="379,327" coordsize="268,317" path="m594,517l496,517,549,644,647,634,594,51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500,327l379,327,379,639,472,639,472,517,594,517,584,496,601,483,614,468,614,466,472,466,472,382,624,382,618,370,567,333,525,328,500,32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624,382l508,382,520,384,527,389,537,395,542,406,542,437,538,448,528,457,512,464,489,466,614,466,623,451,628,430,630,406,626,387,624,382xe" filled="true" fillcolor="#231f20" stroked="false">
                <v:path arrowok="t"/>
                <v:fill type="solid"/>
              </v:shape>
              <v:shape style="position:absolute;left:0;top:0;width:9000;height:981" type="#_x0000_t202" filled="false" stroked="false">
                <v:textbox inset="0,0,0,0">
                  <w:txbxContent>
                    <w:p>
                      <w:pPr>
                        <w:spacing w:before="186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Go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WorkSafeBC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website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see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examples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PPE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information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sheets.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  <w:p>
                      <w:pPr>
                        <w:spacing w:before="55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05E9E"/>
                          <w:sz w:val="20"/>
                        </w:rPr>
                      </w:r>
                      <w:hyperlink r:id="rId23"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20"/>
                            <w:u w:val="single" w:color="205E9E"/>
                          </w:rPr>
                          <w:t>http://www2.worksafebc.com/Topics/ppe/InformationSheets-Index.asp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after="0" w:line="200" w:lineRule="atLeast"/>
        <w:rPr>
          <w:rFonts w:ascii="Myriad Pro" w:hAnsi="Myriad Pro" w:cs="Myriad Pro" w:eastAsia="Myriad Pro"/>
          <w:sz w:val="20"/>
          <w:szCs w:val="20"/>
        </w:rPr>
        <w:sectPr>
          <w:headerReference w:type="default" r:id="rId21"/>
          <w:headerReference w:type="even" r:id="rId22"/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2"/>
        <w:spacing w:line="240" w:lineRule="auto" w:before="44"/>
        <w:ind w:right="0"/>
        <w:jc w:val="left"/>
        <w:rPr>
          <w:b w:val="0"/>
          <w:bCs w:val="0"/>
        </w:rPr>
      </w:pPr>
      <w:bookmarkStart w:name="_bookmark2" w:id="3"/>
      <w:bookmarkEnd w:id="3"/>
      <w:r>
        <w:rPr>
          <w:b w:val="0"/>
        </w:rPr>
      </w:r>
      <w:r>
        <w:rPr>
          <w:color w:val="231F20"/>
          <w:spacing w:val="-2"/>
        </w:rPr>
        <w:t>Personal</w:t>
      </w:r>
      <w:r>
        <w:rPr>
          <w:color w:val="231F20"/>
        </w:rPr>
        <w:t> </w:t>
      </w:r>
      <w:r>
        <w:rPr>
          <w:color w:val="231F20"/>
          <w:spacing w:val="-1"/>
        </w:rPr>
        <w:t>apparel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137" w:firstLine="0"/>
        <w:jc w:val="left"/>
      </w:pPr>
      <w:r>
        <w:rPr>
          <w:color w:val="231F20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supply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footwear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84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permitted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</w:rPr>
        <w:t>site.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considerations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aware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hair,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jewellery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</w:rPr>
        <w:t>sites.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Clothing</w:t>
      </w:r>
      <w:r>
        <w:rPr>
          <w:b w:val="0"/>
        </w:rPr>
      </w:r>
    </w:p>
    <w:p>
      <w:pPr>
        <w:pStyle w:val="BodyText"/>
        <w:tabs>
          <w:tab w:pos="4131" w:val="left" w:leader="none"/>
        </w:tabs>
        <w:spacing w:line="272" w:lineRule="auto" w:before="16"/>
        <w:ind w:left="1120" w:right="300" w:firstLine="0"/>
        <w:jc w:val="left"/>
      </w:pPr>
      <w:r>
        <w:rPr>
          <w:color w:val="231F20"/>
        </w:rPr>
        <w:t>Workers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close-fi</w:t>
        <w:tab/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(that</w:t>
      </w:r>
      <w:r>
        <w:rPr>
          <w:color w:val="231F20"/>
          <w:spacing w:val="4"/>
        </w:rPr>
        <w:t> </w:t>
      </w:r>
      <w:r>
        <w:rPr>
          <w:color w:val="231F20"/>
        </w:rPr>
        <w:t>is,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ragged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frayed)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near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moving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machinery.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Scarves,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ties,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shirts,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pant</w:t>
      </w:r>
      <w:r>
        <w:rPr>
          <w:color w:val="231F20"/>
          <w:spacing w:val="4"/>
        </w:rPr>
        <w:t> </w:t>
      </w:r>
      <w:r>
        <w:rPr>
          <w:color w:val="231F20"/>
        </w:rPr>
        <w:t>cuffs,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hazards.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shirt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cuff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loose,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getting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machine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breaking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pulled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shaft.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416" w:firstLine="0"/>
        <w:jc w:val="left"/>
      </w:pPr>
      <w:r>
        <w:rPr>
          <w:color w:val="231F20"/>
          <w:spacing w:val="-1"/>
        </w:rPr>
        <w:t>Oily,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greasy,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and/or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synthetic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clothes</w:t>
      </w:r>
      <w:r>
        <w:rPr>
          <w:color w:val="231F20"/>
          <w:spacing w:val="10"/>
        </w:rPr>
        <w:t> </w:t>
      </w:r>
      <w:r>
        <w:rPr>
          <w:color w:val="231F20"/>
        </w:rPr>
        <w:t>(e.g.,</w:t>
      </w:r>
      <w:r>
        <w:rPr>
          <w:color w:val="231F20"/>
          <w:spacing w:val="10"/>
        </w:rPr>
        <w:t> </w:t>
      </w:r>
      <w:r>
        <w:rPr>
          <w:color w:val="231F20"/>
        </w:rPr>
        <w:t>rayon,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nylon,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polyester)</w:t>
      </w:r>
      <w:r>
        <w:rPr>
          <w:color w:val="231F20"/>
          <w:spacing w:val="11"/>
        </w:rPr>
        <w:t> </w:t>
      </w:r>
      <w:r>
        <w:rPr>
          <w:color w:val="231F20"/>
        </w:rPr>
        <w:t>are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concern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86"/>
          <w:w w:val="101"/>
        </w:rPr>
        <w:t> </w:t>
      </w:r>
      <w:r>
        <w:rPr>
          <w:color w:val="231F20"/>
          <w:spacing w:val="1"/>
        </w:rPr>
        <w:t>wor</w:t>
      </w:r>
      <w:r>
        <w:rPr>
          <w:color w:val="231F20"/>
          <w:spacing w:val="2"/>
        </w:rPr>
        <w:t>k</w:t>
      </w:r>
      <w:r>
        <w:rPr>
          <w:color w:val="231F20"/>
          <w:spacing w:val="1"/>
        </w:rPr>
        <w:t>ing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sparks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open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flames.</w:t>
      </w:r>
      <w:r>
        <w:rPr>
          <w:color w:val="231F20"/>
          <w:spacing w:val="9"/>
        </w:rPr>
        <w:t> </w:t>
      </w:r>
      <w:r>
        <w:rPr>
          <w:color w:val="231F20"/>
        </w:rPr>
        <w:t>As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well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hazards,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oily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greasy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clothes</w:t>
      </w:r>
      <w:r>
        <w:rPr>
          <w:color w:val="231F20"/>
          <w:spacing w:val="9"/>
        </w:rPr>
        <w:t> </w:t>
      </w:r>
      <w:r>
        <w:rPr>
          <w:color w:val="231F20"/>
        </w:rPr>
        <w:t>may</w:t>
      </w:r>
      <w:r>
        <w:rPr>
          <w:color w:val="231F20"/>
          <w:spacing w:val="50"/>
          <w:w w:val="101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skin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irritation.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230" w:firstLine="0"/>
        <w:jc w:val="both"/>
      </w:pPr>
      <w:r>
        <w:rPr>
          <w:color w:val="231F20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dirt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chips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sparks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pants,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short-sleeved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shirts,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sandals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most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</w:rPr>
        <w:t>sites.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7" w:firstLine="0"/>
        <w:jc w:val="left"/>
      </w:pPr>
      <w:r>
        <w:rPr>
          <w:color w:val="231F20"/>
          <w:spacing w:val="-1"/>
        </w:rPr>
        <w:t>Pant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tucked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boots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torch,</w:t>
      </w:r>
      <w:r>
        <w:rPr>
          <w:color w:val="231F20"/>
          <w:spacing w:val="4"/>
        </w:rPr>
        <w:t> </w:t>
      </w:r>
      <w:r>
        <w:rPr>
          <w:color w:val="231F20"/>
        </w:rPr>
        <w:t>grinder,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</w:t>
      </w:r>
      <w:r>
        <w:rPr>
          <w:color w:val="231F20"/>
          <w:spacing w:val="58"/>
        </w:rPr>
        <w:t> </w:t>
      </w:r>
      <w:r>
        <w:rPr>
          <w:color w:val="231F20"/>
        </w:rPr>
        <w:t>chipper.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pieces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72"/>
        </w:rPr>
        <w:t> </w:t>
      </w:r>
      <w:r>
        <w:rPr>
          <w:color w:val="231F20"/>
        </w:rPr>
        <w:t>removed.</w:t>
      </w:r>
      <w:r>
        <w:rPr>
          <w:color w:val="231F20"/>
          <w:spacing w:val="-5"/>
        </w:rPr>
        <w:t> </w:t>
      </w:r>
      <w:r>
        <w:rPr>
          <w:color w:val="231F20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flame-resistant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3"/>
        </w:rPr>
        <w:t> </w:t>
      </w:r>
      <w:r>
        <w:rPr>
          <w:color w:val="231F20"/>
        </w:rPr>
        <w:t>may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exposed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flash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similar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hazards.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8"/>
          <w:szCs w:val="2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2"/>
        </w:rPr>
        <w:t>High-visibility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apparel</w:t>
      </w:r>
      <w:r>
        <w:rPr>
          <w:b w:val="0"/>
        </w:rPr>
      </w:r>
    </w:p>
    <w:p>
      <w:pPr>
        <w:pStyle w:val="BodyText"/>
        <w:spacing w:line="272" w:lineRule="auto" w:before="26"/>
        <w:ind w:left="1120" w:right="137" w:firstLine="0"/>
        <w:jc w:val="left"/>
      </w:pPr>
      <w:r>
        <w:rPr>
          <w:color w:val="231F20"/>
          <w:spacing w:val="-1"/>
        </w:rPr>
        <w:t>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visibility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contrasts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environment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seen</w:t>
      </w:r>
      <w:r>
        <w:rPr>
          <w:color w:val="231F20"/>
          <w:spacing w:val="52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distance.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high-visibility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covered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garments.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must</w:t>
      </w:r>
      <w:r>
        <w:rPr>
          <w:color w:val="231F20"/>
          <w:spacing w:val="82"/>
        </w:rPr>
        <w:t> </w:t>
      </w:r>
      <w:r>
        <w:rPr>
          <w:color w:val="231F20"/>
        </w:rPr>
        <w:t>w</w:t>
      </w:r>
      <w:r>
        <w:rPr>
          <w:color w:val="231F20"/>
          <w:spacing w:val="2"/>
        </w:rPr>
        <w:t>ea</w:t>
      </w:r>
      <w:r>
        <w:rPr>
          <w:color w:val="231F20"/>
        </w:rPr>
        <w:t>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</w:t>
      </w:r>
      <w:r>
        <w:rPr>
          <w:color w:val="231F20"/>
        </w:rPr>
        <w:t>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when: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96" w:after="0"/>
        <w:ind w:left="1840" w:right="0" w:hanging="360"/>
        <w:jc w:val="left"/>
      </w:pP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vehicles,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lines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isolation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2"/>
        </w:rPr>
        <w:t>harvesting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trees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night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72" w:lineRule="auto" w:before="0" w:after="0"/>
        <w:ind w:left="1840" w:right="332" w:hanging="360"/>
        <w:jc w:val="left"/>
      </w:pPr>
      <w:r>
        <w:rPr>
          <w:color w:val="231F20"/>
          <w:spacing w:val="2"/>
        </w:rPr>
        <w:t>performing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traffic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vehicle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traffic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moving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zone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operations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  <w:spacing w:val="1"/>
        </w:rPr>
        <w:t>directing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helicopter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movements</w:t>
      </w:r>
      <w:r>
        <w:rPr/>
      </w:r>
    </w:p>
    <w:p>
      <w:pPr>
        <w:spacing w:after="0" w:line="240" w:lineRule="auto"/>
        <w:jc w:val="left"/>
        <w:sectPr>
          <w:footerReference w:type="even" r:id="rId24"/>
          <w:footerReference w:type="default" r:id="rId25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6"/>
        <w:rPr>
          <w:rFonts w:ascii="Myriad Pro" w:hAnsi="Myriad Pro" w:cs="Myriad Pro" w:eastAsia="Myriad Pro"/>
          <w:sz w:val="29"/>
          <w:szCs w:val="29"/>
        </w:rPr>
      </w:pPr>
    </w:p>
    <w:p>
      <w:pPr>
        <w:spacing w:line="200" w:lineRule="atLeast"/>
        <w:ind w:left="1444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4037369" cy="2606040"/>
            <wp:effectExtent l="0" t="0" r="0" b="0"/>
            <wp:docPr id="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369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4"/>
        <w:ind w:left="3298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High-visibility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garments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pStyle w:val="BodyText"/>
        <w:tabs>
          <w:tab w:pos="1365" w:val="left" w:leader="none"/>
        </w:tabs>
        <w:spacing w:line="272" w:lineRule="auto"/>
        <w:ind w:left="120" w:right="1405" w:firstLine="0"/>
        <w:jc w:val="left"/>
      </w:pPr>
      <w:r>
        <w:rPr>
          <w:color w:val="231F20"/>
          <w:spacing w:val="1"/>
          <w:w w:val="95"/>
        </w:rPr>
        <w:t>Loose-fi</w:t>
        <w:tab/>
      </w:r>
      <w:r>
        <w:rPr>
          <w:color w:val="231F20"/>
          <w:spacing w:val="1"/>
        </w:rPr>
        <w:t>high-visibility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“tear-away”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worn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branches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limbs.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Hair and </w:t>
      </w:r>
      <w:r>
        <w:rPr>
          <w:color w:val="231F20"/>
          <w:spacing w:val="-1"/>
        </w:rPr>
        <w:t>beards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hairnet.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addition,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trimmed.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machinery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catch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sparks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flame.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Beards</w:t>
      </w:r>
      <w:r>
        <w:rPr>
          <w:color w:val="231F20"/>
          <w:spacing w:val="3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fitting</w:t>
      </w:r>
      <w:r>
        <w:rPr>
          <w:color w:val="231F20"/>
          <w:spacing w:val="4"/>
        </w:rPr>
        <w:t> </w:t>
      </w:r>
      <w:r>
        <w:rPr>
          <w:color w:val="231F20"/>
        </w:rPr>
        <w:t>properly,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inhalation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Jewellery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rings,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watchbands,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bracelets,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chains,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necklaces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job</w:t>
      </w:r>
      <w:r>
        <w:rPr>
          <w:color w:val="231F20"/>
          <w:spacing w:val="60"/>
        </w:rPr>
        <w:t> </w:t>
      </w:r>
      <w:r>
        <w:rPr>
          <w:color w:val="231F20"/>
        </w:rPr>
        <w:t>site.</w:t>
      </w:r>
      <w:r>
        <w:rPr>
          <w:color w:val="231F20"/>
          <w:spacing w:val="-4"/>
        </w:rPr>
        <w:t> </w:t>
      </w:r>
      <w:r>
        <w:rPr>
          <w:color w:val="231F20"/>
        </w:rPr>
        <w:t>Wearing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cause: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72" w:lineRule="auto" w:before="96" w:after="0"/>
        <w:ind w:left="840" w:right="1287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> </w:t>
      </w:r>
      <w:r>
        <w:rPr>
          <w:color w:val="231F20"/>
        </w:rPr>
        <w:t>(for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watchband)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touches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battery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terminal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86" w:after="0"/>
        <w:ind w:left="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shock,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applied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loss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finger,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gets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caught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machinery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4"/>
          <w:szCs w:val="24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Special clothing and gear </w:t>
      </w:r>
      <w:r>
        <w:rPr>
          <w:color w:val="231F20"/>
          <w:spacing w:val="-2"/>
        </w:rPr>
        <w:t>for</w:t>
      </w:r>
      <w:r>
        <w:rPr>
          <w:color w:val="231F20"/>
        </w:rPr>
        <w:t> </w:t>
      </w:r>
      <w:r>
        <w:rPr>
          <w:color w:val="231F20"/>
          <w:spacing w:val="-1"/>
        </w:rPr>
        <w:t>various</w:t>
      </w:r>
      <w:r>
        <w:rPr>
          <w:color w:val="231F20"/>
        </w:rPr>
        <w:t> </w:t>
      </w:r>
      <w:r>
        <w:rPr>
          <w:color w:val="231F20"/>
          <w:spacing w:val="-1"/>
        </w:rPr>
        <w:t>weather</w:t>
      </w:r>
      <w:r>
        <w:rPr>
          <w:color w:val="231F20"/>
        </w:rPr>
        <w:t> </w:t>
      </w:r>
      <w:r>
        <w:rPr>
          <w:color w:val="231F20"/>
          <w:spacing w:val="-1"/>
        </w:rPr>
        <w:t>conditions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> </w:t>
      </w:r>
      <w:r>
        <w:rPr>
          <w:color w:val="231F20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poor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weather,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gear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warm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staying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warm.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you’re</w:t>
      </w:r>
      <w:r>
        <w:rPr>
          <w:color w:val="231F20"/>
          <w:spacing w:val="4"/>
        </w:rPr>
        <w:t> </w:t>
      </w:r>
      <w:r>
        <w:rPr>
          <w:color w:val="231F20"/>
        </w:rPr>
        <w:t>wet,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body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faster.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54" w:firstLine="0"/>
        <w:jc w:val="left"/>
      </w:pP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raincoats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vents,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> </w:t>
      </w:r>
      <w:r>
        <w:rPr>
          <w:color w:val="231F20"/>
        </w:rPr>
        <w:t>draw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perspiration.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raincoat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should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arms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</w:rPr>
        <w:t>freely.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collar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</w:t>
      </w:r>
      <w:r>
        <w:rPr>
          <w:color w:val="231F20"/>
          <w:spacing w:val="4"/>
        </w:rPr>
        <w:t> </w:t>
      </w:r>
      <w:r>
        <w:rPr>
          <w:color w:val="231F20"/>
        </w:rPr>
        <w:t>cover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neck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coat’s</w:t>
      </w:r>
      <w:r>
        <w:rPr>
          <w:color w:val="231F20"/>
          <w:spacing w:val="4"/>
        </w:rPr>
        <w:t> </w:t>
      </w:r>
      <w:r>
        <w:rPr>
          <w:color w:val="231F20"/>
        </w:rPr>
        <w:t>cold,</w:t>
      </w:r>
      <w:r>
        <w:rPr>
          <w:color w:val="231F20"/>
          <w:spacing w:val="4"/>
        </w:rPr>
        <w:t> </w:t>
      </w:r>
      <w:r>
        <w:rPr>
          <w:color w:val="231F20"/>
        </w:rPr>
        <w:t>wet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120" w:right="137" w:firstLine="0"/>
        <w:jc w:val="left"/>
      </w:pPr>
      <w:bookmarkStart w:name="_bookmark3" w:id="4"/>
      <w:bookmarkEnd w:id="4"/>
      <w:r>
        <w:rPr/>
      </w:r>
      <w:r>
        <w:rPr>
          <w:color w:val="231F20"/>
          <w:spacing w:val="2"/>
        </w:rPr>
        <w:t>Rain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pants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lower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</w:rPr>
        <w:t>dry.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raincoat,</w:t>
      </w:r>
      <w:r>
        <w:rPr>
          <w:color w:val="231F20"/>
          <w:spacing w:val="4"/>
        </w:rPr>
        <w:t> </w:t>
      </w:r>
      <w:r>
        <w:rPr>
          <w:color w:val="231F20"/>
        </w:rPr>
        <w:t>water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dripping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coat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will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legs</w:t>
      </w:r>
      <w:r>
        <w:rPr>
          <w:color w:val="231F20"/>
          <w:spacing w:val="4"/>
        </w:rPr>
        <w:t> </w:t>
      </w:r>
      <w:r>
        <w:rPr>
          <w:color w:val="231F20"/>
        </w:rPr>
        <w:t>wet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uncomfortable.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It’s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stay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warm.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boots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> </w:t>
      </w:r>
      <w:r>
        <w:rPr>
          <w:color w:val="231F20"/>
        </w:rPr>
        <w:t>toe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protectors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plates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416" w:firstLine="0"/>
        <w:jc w:val="left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weather,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insulated</w:t>
      </w:r>
      <w:r>
        <w:rPr>
          <w:color w:val="231F20"/>
          <w:spacing w:val="4"/>
        </w:rPr>
        <w:t> </w:t>
      </w:r>
      <w:r>
        <w:rPr>
          <w:color w:val="231F20"/>
        </w:rPr>
        <w:t>headgear,</w:t>
      </w:r>
      <w:r>
        <w:rPr>
          <w:color w:val="231F20"/>
          <w:spacing w:val="4"/>
        </w:rPr>
        <w:t> </w:t>
      </w:r>
      <w:r>
        <w:rPr>
          <w:color w:val="231F20"/>
        </w:rPr>
        <w:t>footwear,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gloves.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Wear</w:t>
      </w:r>
      <w:r>
        <w:rPr>
          <w:color w:val="231F20"/>
          <w:spacing w:val="4"/>
        </w:rPr>
        <w:t> </w:t>
      </w:r>
      <w:r>
        <w:rPr>
          <w:color w:val="231F20"/>
        </w:rPr>
        <w:t>layered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layers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trapped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not</w:t>
      </w:r>
      <w:r>
        <w:rPr/>
      </w:r>
    </w:p>
    <w:p>
      <w:pPr>
        <w:pStyle w:val="BodyText"/>
        <w:spacing w:line="272" w:lineRule="auto" w:before="6"/>
        <w:ind w:left="1120" w:right="137" w:firstLine="0"/>
        <w:jc w:val="left"/>
      </w:pPr>
      <w:r>
        <w:rPr>
          <w:color w:val="231F20"/>
          <w:spacing w:val="1"/>
        </w:rPr>
        <w:t>trap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perspiration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skin.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> </w:t>
      </w:r>
      <w:r>
        <w:rPr>
          <w:color w:val="231F20"/>
        </w:rPr>
        <w:t>layer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wicking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fabric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like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polypropylene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knitted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silk,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skin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breathe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sweat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escape.</w:t>
      </w:r>
      <w:r>
        <w:rPr>
          <w:color w:val="231F20"/>
          <w:spacing w:val="60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second</w:t>
      </w:r>
      <w:r>
        <w:rPr>
          <w:color w:val="231F20"/>
          <w:spacing w:val="4"/>
        </w:rPr>
        <w:t> </w:t>
      </w:r>
      <w:r>
        <w:rPr>
          <w:color w:val="231F20"/>
        </w:rPr>
        <w:t>layer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insulating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fabric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absorbs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perspiration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not</w:t>
      </w:r>
      <w:r>
        <w:rPr>
          <w:color w:val="231F20"/>
          <w:spacing w:val="98"/>
        </w:rPr>
        <w:t> </w:t>
      </w:r>
      <w:r>
        <w:rPr>
          <w:color w:val="231F20"/>
          <w:spacing w:val="1"/>
        </w:rPr>
        <w:t>allow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escape.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Wool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keeps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wet.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layer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</w:rPr>
        <w:t>water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wind.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Personal</w:t>
      </w:r>
      <w:r>
        <w:rPr>
          <w:color w:val="231F20"/>
        </w:rPr>
        <w:t> </w:t>
      </w:r>
      <w:r>
        <w:rPr>
          <w:color w:val="231F20"/>
          <w:spacing w:val="-1"/>
        </w:rPr>
        <w:t>protection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115" w:firstLine="0"/>
        <w:jc w:val="left"/>
      </w:pP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</w:rPr>
        <w:t>site,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special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82"/>
        </w:rPr>
        <w:t> </w:t>
      </w:r>
      <w:r>
        <w:rPr>
          <w:color w:val="231F20"/>
        </w:rPr>
        <w:t>you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depend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expect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encounter.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supplied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equipment: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96" w:after="0"/>
        <w:ind w:left="1840" w:right="0" w:hanging="360"/>
        <w:jc w:val="left"/>
      </w:pPr>
      <w:r>
        <w:rPr>
          <w:color w:val="231F20"/>
          <w:spacing w:val="2"/>
        </w:rPr>
        <w:t>goggles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2"/>
        </w:rPr>
        <w:t>fa</w:t>
      </w:r>
      <w:r>
        <w:rPr>
          <w:color w:val="231F20"/>
        </w:rPr>
        <w:t>ce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shield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gloves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2"/>
        </w:rPr>
        <w:t>ha</w:t>
      </w:r>
      <w:r>
        <w:rPr>
          <w:color w:val="231F20"/>
        </w:rPr>
        <w:t>rd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</w:t>
      </w:r>
      <w:r>
        <w:rPr>
          <w:color w:val="231F20"/>
          <w:spacing w:val="1"/>
        </w:rPr>
        <w:t>a</w:t>
      </w:r>
      <w:r>
        <w:rPr>
          <w:color w:val="231F20"/>
        </w:rPr>
        <w:t>t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</w:rPr>
        <w:t>welder’s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apron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coveralls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respirator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high-visibility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vest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harness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40" w:lineRule="auto"/>
        <w:ind w:left="1120" w:right="0" w:firstLine="0"/>
        <w:jc w:val="left"/>
      </w:pP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divided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categories: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</w:rPr>
        <w:t>eye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respiratory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skin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</w:rPr>
        <w:t>foot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4"/>
          <w:szCs w:val="24"/>
        </w:rPr>
      </w:pPr>
    </w:p>
    <w:p>
      <w:pPr>
        <w:pStyle w:val="Heading4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</w:rPr>
        <w:t>Selecting PPE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94" w:firstLine="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feature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94"/>
        </w:rPr>
        <w:t> </w:t>
      </w:r>
      <w:r>
        <w:rPr>
          <w:color w:val="231F20"/>
          <w:spacing w:val="1"/>
        </w:rPr>
        <w:t>well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maintained.</w:t>
      </w:r>
      <w:r>
        <w:rPr>
          <w:color w:val="231F20"/>
          <w:spacing w:val="-4"/>
        </w:rPr>
        <w:t> </w:t>
      </w:r>
      <w:r>
        <w:rPr>
          <w:color w:val="231F20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comfort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selecting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multiple</w:t>
      </w:r>
      <w:r>
        <w:rPr>
          <w:color w:val="231F20"/>
          <w:spacing w:val="4"/>
        </w:rPr>
        <w:t> </w:t>
      </w:r>
      <w:r>
        <w:rPr>
          <w:color w:val="231F20"/>
        </w:rPr>
        <w:t>sizes,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care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select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</w:rPr>
        <w:t>size.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> </w:t>
      </w:r>
      <w:r>
        <w:rPr>
          <w:color w:val="231F20"/>
        </w:rPr>
        <w:t>different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worn</w:t>
      </w:r>
      <w:r>
        <w:rPr>
          <w:color w:val="231F20"/>
          <w:spacing w:val="4"/>
        </w:rPr>
        <w:t> </w:t>
      </w:r>
      <w:r>
        <w:rPr>
          <w:color w:val="231F20"/>
        </w:rPr>
        <w:t>together,</w:t>
      </w:r>
      <w:r>
        <w:rPr/>
      </w:r>
    </w:p>
    <w:p>
      <w:pPr>
        <w:spacing w:after="0" w:line="272" w:lineRule="auto"/>
        <w:jc w:val="left"/>
        <w:sectPr>
          <w:footerReference w:type="even" r:id="rId27"/>
          <w:footerReference w:type="default" r:id="rId28"/>
          <w:pgSz w:w="12240" w:h="15840"/>
          <w:pgMar w:footer="618" w:header="647" w:top="840" w:bottom="800" w:left="500" w:right="1500"/>
          <w:pgNumType w:start="12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20" w:right="1211" w:firstLine="0"/>
        <w:jc w:val="both"/>
      </w:pPr>
      <w:r>
        <w:rPr>
          <w:color w:val="231F20"/>
          <w:spacing w:val="1"/>
        </w:rPr>
        <w:t>make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compatible.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PPE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difference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between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> </w:t>
      </w:r>
      <w:r>
        <w:rPr>
          <w:color w:val="231F20"/>
        </w:rPr>
        <w:t>covered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dangerously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exposed.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desired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discourage</w:t>
      </w:r>
      <w:r>
        <w:rPr>
          <w:color w:val="231F20"/>
          <w:spacing w:val="4"/>
        </w:rPr>
        <w:t> </w:t>
      </w:r>
      <w:r>
        <w:rPr>
          <w:color w:val="231F20"/>
        </w:rPr>
        <w:t>use.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Head </w:t>
      </w:r>
      <w:r>
        <w:rPr>
          <w:color w:val="231F20"/>
          <w:spacing w:val="-1"/>
        </w:rPr>
        <w:t>protection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337" w:firstLine="0"/>
        <w:jc w:val="left"/>
      </w:pPr>
      <w:r>
        <w:rPr>
          <w:color w:val="231F20"/>
          <w:spacing w:val="1"/>
        </w:rPr>
        <w:t>Hard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falling,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flying,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thrown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objects,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harmful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headband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webbing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(also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known</w:t>
      </w:r>
      <w:r>
        <w:rPr>
          <w:color w:val="231F20"/>
          <w:spacing w:val="8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hat’s</w:t>
      </w:r>
      <w:r>
        <w:rPr>
          <w:color w:val="231F20"/>
          <w:spacing w:val="4"/>
        </w:rPr>
        <w:t> </w:t>
      </w:r>
      <w:r>
        <w:rPr>
          <w:rFonts w:ascii="Myriad Pro" w:hAnsi="Myriad Pro" w:cs="Myriad Pro" w:eastAsia="Myriad Pro"/>
          <w:i/>
          <w:color w:val="231F20"/>
          <w:spacing w:val="1"/>
        </w:rPr>
        <w:t>suspension</w:t>
      </w:r>
      <w:r>
        <w:rPr>
          <w:rFonts w:ascii="Myriad Pro" w:hAnsi="Myriad Pro" w:cs="Myriad Pro" w:eastAsia="Myriad Pro"/>
          <w:i/>
          <w:color w:val="231F20"/>
          <w:spacing w:val="4"/>
        </w:rPr>
        <w:t> </w:t>
      </w:r>
      <w:r>
        <w:rPr>
          <w:rFonts w:ascii="Myriad Pro" w:hAnsi="Myriad Pro" w:cs="Myriad Pro" w:eastAsia="Myriad Pro"/>
          <w:i/>
          <w:color w:val="231F20"/>
          <w:spacing w:val="1"/>
        </w:rPr>
        <w:t>system</w:t>
      </w:r>
      <w:r>
        <w:rPr>
          <w:color w:val="231F20"/>
          <w:spacing w:val="1"/>
        </w:rPr>
        <w:t>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which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lessens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anything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headband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adjustable.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worn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site.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shells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most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almost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high-impact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plastic,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few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> </w:t>
      </w:r>
      <w:r>
        <w:rPr>
          <w:color w:val="231F20"/>
        </w:rPr>
        <w:t>alloys.</w:t>
      </w:r>
      <w:r>
        <w:rPr>
          <w:color w:val="231F20"/>
          <w:spacing w:val="4"/>
        </w:rPr>
        <w:t> </w:t>
      </w:r>
      <w:r>
        <w:rPr>
          <w:rFonts w:ascii="Myriad Pro Semibold"/>
          <w:b/>
          <w:color w:val="231F20"/>
          <w:spacing w:val="1"/>
        </w:rPr>
        <w:t>Do</w:t>
      </w:r>
      <w:r>
        <w:rPr>
          <w:rFonts w:ascii="Myriad Pro Semibold"/>
          <w:b/>
          <w:color w:val="231F20"/>
          <w:spacing w:val="4"/>
        </w:rPr>
        <w:t> </w:t>
      </w:r>
      <w:r>
        <w:rPr>
          <w:rFonts w:ascii="Myriad Pro Semibold"/>
          <w:b/>
          <w:color w:val="231F20"/>
          <w:spacing w:val="1"/>
        </w:rPr>
        <w:t>not</w:t>
      </w:r>
      <w:r>
        <w:rPr>
          <w:rFonts w:ascii="Myriad Pro Semibold"/>
          <w:b/>
          <w:color w:val="231F20"/>
          <w:spacing w:val="5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Hard</w:t>
      </w:r>
      <w:r>
        <w:rPr>
          <w:color w:val="231F20"/>
        </w:rPr>
        <w:t> </w:t>
      </w:r>
      <w:r>
        <w:rPr>
          <w:color w:val="231F20"/>
          <w:spacing w:val="-1"/>
        </w:rPr>
        <w:t>hat</w:t>
      </w:r>
      <w:r>
        <w:rPr>
          <w:color w:val="231F20"/>
        </w:rPr>
        <w:t> types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vary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areas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jobs.</w:t>
      </w:r>
      <w:r>
        <w:rPr>
          <w:color w:val="231F20"/>
          <w:spacing w:val="56"/>
        </w:rPr>
        <w:t> </w:t>
      </w:r>
      <w:r>
        <w:rPr>
          <w:color w:val="231F20"/>
        </w:rPr>
        <w:t>Different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> </w:t>
      </w:r>
      <w:r>
        <w:rPr>
          <w:color w:val="231F20"/>
        </w:rPr>
        <w:t>different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hazards,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as: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  <w:spacing w:val="1"/>
        </w:rPr>
        <w:t>banging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sharp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hit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receiving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apparatus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477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14.25pt;height:105.85pt;mso-position-horizontal-relative:char;mso-position-vertical-relative:line" coordorigin="0,0" coordsize="8285,2117">
            <v:shape style="position:absolute;left:0;top:21;width:2826;height:2096" type="#_x0000_t75" stroked="false">
              <v:imagedata r:id="rId29" o:title=""/>
            </v:shape>
            <v:shape style="position:absolute;left:2826;top:0;width:2606;height:2117" type="#_x0000_t75" stroked="false">
              <v:imagedata r:id="rId30" o:title=""/>
            </v:shape>
            <v:shape style="position:absolute;left:5432;top:28;width:2853;height:2089" type="#_x0000_t75" stroked="false">
              <v:imagedata r:id="rId31" o:title=""/>
            </v:shape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9"/>
        <w:ind w:left="2882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2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Three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types of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protective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headgear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pStyle w:val="BodyText"/>
        <w:spacing w:line="272" w:lineRule="auto"/>
        <w:ind w:left="120" w:right="1216" w:firstLine="0"/>
        <w:jc w:val="left"/>
      </w:pP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either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CSA-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ANSI-approval.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standards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similar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exactly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same.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manufacturers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tested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standards.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standards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divided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types: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  <w:spacing w:val="-1"/>
        </w:rPr>
        <w:t>Type</w:t>
      </w:r>
      <w:r>
        <w:rPr>
          <w:color w:val="231F20"/>
          <w:spacing w:val="4"/>
        </w:rPr>
        <w:t> </w:t>
      </w:r>
      <w:r>
        <w:rPr>
          <w:color w:val="231F20"/>
        </w:rPr>
        <w:t>1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top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only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-1"/>
        </w:rPr>
        <w:t>Type</w:t>
      </w:r>
      <w:r>
        <w:rPr>
          <w:color w:val="231F20"/>
          <w:spacing w:val="4"/>
        </w:rPr>
        <w:t> </w:t>
      </w:r>
      <w:r>
        <w:rPr>
          <w:color w:val="231F20"/>
        </w:rPr>
        <w:t>2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top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lateral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5"/>
        <w:ind w:left="1120" w:right="0" w:firstLine="0"/>
        <w:jc w:val="left"/>
      </w:pP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divided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industrial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classes: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72" w:lineRule="auto" w:before="126" w:after="0"/>
        <w:ind w:left="1840" w:right="259" w:hanging="360"/>
        <w:jc w:val="left"/>
      </w:pPr>
      <w:r>
        <w:rPr>
          <w:rFonts w:ascii="Myriad Pro Semibold"/>
          <w:b/>
          <w:color w:val="231F20"/>
          <w:spacing w:val="1"/>
        </w:rPr>
        <w:t>Class</w:t>
      </w:r>
      <w:r>
        <w:rPr>
          <w:rFonts w:ascii="Myriad Pro Semibold"/>
          <w:b/>
          <w:color w:val="231F20"/>
          <w:spacing w:val="4"/>
        </w:rPr>
        <w:t> </w:t>
      </w:r>
      <w:r>
        <w:rPr>
          <w:rFonts w:ascii="Myriad Pro Semibold"/>
          <w:b/>
          <w:color w:val="231F20"/>
        </w:rPr>
        <w:t>A</w:t>
      </w:r>
      <w:r>
        <w:rPr>
          <w:rFonts w:ascii="Myriad Pro Semibold"/>
          <w:b/>
          <w:color w:val="231F20"/>
          <w:spacing w:val="5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penetration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voltage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(up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2200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volts).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72" w:lineRule="auto" w:before="186" w:after="0"/>
        <w:ind w:left="1840" w:right="619" w:hanging="360"/>
        <w:jc w:val="left"/>
      </w:pPr>
      <w:r>
        <w:rPr>
          <w:rFonts w:ascii="Myriad Pro Semibold"/>
          <w:b/>
          <w:color w:val="231F20"/>
          <w:spacing w:val="1"/>
        </w:rPr>
        <w:t>Class</w:t>
      </w:r>
      <w:r>
        <w:rPr>
          <w:rFonts w:ascii="Myriad Pro Semibold"/>
          <w:b/>
          <w:color w:val="231F20"/>
          <w:spacing w:val="4"/>
        </w:rPr>
        <w:t> </w:t>
      </w:r>
      <w:r>
        <w:rPr>
          <w:rFonts w:ascii="Myriad Pro Semibold"/>
          <w:b/>
          <w:color w:val="231F20"/>
        </w:rPr>
        <w:t>B</w:t>
      </w:r>
      <w:r>
        <w:rPr>
          <w:rFonts w:ascii="Myriad Pro Semibold"/>
          <w:b/>
          <w:color w:val="231F20"/>
          <w:spacing w:val="5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hazards,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high-voltage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(up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000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volts).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impact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penetration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3"/>
        </w:rPr>
        <w:t> </w:t>
      </w:r>
      <w:r>
        <w:rPr>
          <w:color w:val="231F20"/>
        </w:rPr>
        <w:t>by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flying/falling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objects.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72" w:lineRule="auto" w:before="186" w:after="0"/>
        <w:ind w:left="1840" w:right="797" w:hanging="360"/>
        <w:jc w:val="left"/>
      </w:pPr>
      <w:r>
        <w:rPr>
          <w:rFonts w:ascii="Myriad Pro Semibold"/>
          <w:b/>
          <w:color w:val="231F20"/>
          <w:spacing w:val="1"/>
        </w:rPr>
        <w:t>Class</w:t>
      </w:r>
      <w:r>
        <w:rPr>
          <w:rFonts w:ascii="Myriad Pro Semibold"/>
          <w:b/>
          <w:color w:val="231F20"/>
          <w:spacing w:val="3"/>
        </w:rPr>
        <w:t> </w:t>
      </w:r>
      <w:r>
        <w:rPr>
          <w:rFonts w:ascii="Myriad Pro Semibold"/>
          <w:b/>
          <w:color w:val="231F20"/>
        </w:rPr>
        <w:t>C</w:t>
      </w:r>
      <w:r>
        <w:rPr>
          <w:rFonts w:ascii="Myriad Pro Semibold"/>
          <w:b/>
          <w:color w:val="231F20"/>
          <w:spacing w:val="5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lightweight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comfort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offer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no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hazards.</w:t>
      </w:r>
      <w:r>
        <w:rPr/>
      </w:r>
    </w:p>
    <w:p>
      <w:pPr>
        <w:pStyle w:val="BodyText"/>
        <w:spacing w:line="272" w:lineRule="auto" w:before="186"/>
        <w:ind w:left="1120" w:right="446" w:firstLine="0"/>
        <w:jc w:val="left"/>
      </w:pP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headgear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market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“bump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hat,”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use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clearance.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Bump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recommended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is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bumps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lacerations.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flying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objects.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53" w:firstLine="0"/>
        <w:jc w:val="left"/>
      </w:pPr>
      <w:r>
        <w:rPr>
          <w:color w:val="231F20"/>
          <w:spacing w:val="1"/>
        </w:rPr>
        <w:t>Periodic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inspection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useful</w:t>
      </w:r>
      <w:r>
        <w:rPr>
          <w:color w:val="231F20"/>
          <w:spacing w:val="4"/>
        </w:rPr>
        <w:t> </w:t>
      </w:r>
      <w:r>
        <w:rPr>
          <w:color w:val="231F20"/>
        </w:rPr>
        <w:t>life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</w:rPr>
        <w:t>headgear.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daily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inspection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shell,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suspension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accessories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holes,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cracks,</w:t>
      </w:r>
      <w:r>
        <w:rPr>
          <w:color w:val="231F20"/>
          <w:spacing w:val="4"/>
        </w:rPr>
        <w:t> </w:t>
      </w:r>
      <w:r>
        <w:rPr>
          <w:color w:val="231F20"/>
        </w:rPr>
        <w:t>tears,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compromise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value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essential.</w:t>
      </w:r>
      <w:r>
        <w:rPr>
          <w:color w:val="231F20"/>
          <w:spacing w:val="4"/>
        </w:rPr>
        <w:t> </w:t>
      </w:r>
      <w:r>
        <w:rPr>
          <w:color w:val="231F20"/>
        </w:rPr>
        <w:t>Paints,</w:t>
      </w:r>
      <w:r>
        <w:rPr>
          <w:color w:val="231F20"/>
        </w:rPr>
        <w:t> 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paint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thinners,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weaken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shells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eliminate</w:t>
      </w:r>
      <w:r>
        <w:rPr>
          <w:color w:val="231F20"/>
          <w:spacing w:val="68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resistance.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helmet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manufacturer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effects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paint</w:t>
      </w:r>
      <w:r>
        <w:rPr>
          <w:color w:val="231F20"/>
        </w:rPr>
        <w:t> 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</w:rPr>
        <w:t>hats.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holes,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78"/>
        </w:rPr>
        <w:t> </w:t>
      </w:r>
      <w:r>
        <w:rPr>
          <w:color w:val="231F20"/>
        </w:rPr>
        <w:t>headgear,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integrity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headgear’s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store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headgear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sunlight,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window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shelf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car,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damaged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sunlight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extreme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120" w:right="0" w:firstLine="0"/>
        <w:jc w:val="left"/>
      </w:pP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defects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replaced: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perforation,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cracking,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deformity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brim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shell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72" w:lineRule="auto" w:before="0" w:after="0"/>
        <w:ind w:left="1840" w:right="164" w:hanging="360"/>
        <w:jc w:val="left"/>
      </w:pPr>
      <w:r>
        <w:rPr>
          <w:color w:val="231F20"/>
        </w:rPr>
        <w:t>any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indication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exposure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brim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shell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heat,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chemicals,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ultraviolet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light</w:t>
      </w:r>
      <w:r>
        <w:rPr>
          <w:color w:val="231F20"/>
          <w:spacing w:val="-12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6"/>
          <w:w w:val="97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radiation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(in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addition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loss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2"/>
        </w:rPr>
        <w:t>surface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gloss,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signs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include</w:t>
      </w:r>
      <w:r>
        <w:rPr>
          <w:color w:val="231F20"/>
          <w:spacing w:val="-13"/>
        </w:rPr>
        <w:t> </w:t>
      </w:r>
      <w:r>
        <w:rPr>
          <w:color w:val="231F20"/>
          <w:spacing w:val="2"/>
        </w:rPr>
        <w:t>chalking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3"/>
        </w:rPr>
        <w:t> </w:t>
      </w:r>
      <w:r>
        <w:rPr>
          <w:color w:val="231F20"/>
          <w:spacing w:val="2"/>
        </w:rPr>
        <w:t>flaking)</w:t>
      </w:r>
      <w:r>
        <w:rPr/>
      </w:r>
    </w:p>
    <w:p>
      <w:pPr>
        <w:pStyle w:val="BodyText"/>
        <w:spacing w:line="272" w:lineRule="auto" w:before="186"/>
        <w:ind w:left="1120" w:right="137" w:firstLine="0"/>
        <w:jc w:val="left"/>
      </w:pP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replace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sustains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impact,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noticeable.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not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entire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suspension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damaged.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Suspension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replacement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show</w:t>
      </w:r>
      <w:r>
        <w:rPr>
          <w:color w:val="231F20"/>
          <w:spacing w:val="4"/>
        </w:rPr>
        <w:t> </w:t>
      </w:r>
      <w:r>
        <w:rPr>
          <w:color w:val="231F20"/>
        </w:rPr>
        <w:t>excessive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wear.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7" w:firstLine="0"/>
        <w:jc w:val="left"/>
      </w:pP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comfortable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backwards.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meets</w:t>
      </w:r>
      <w:r>
        <w:rPr>
          <w:color w:val="231F20"/>
          <w:spacing w:val="70"/>
        </w:rPr>
        <w:t> </w:t>
      </w:r>
      <w:r>
        <w:rPr>
          <w:color w:val="231F20"/>
        </w:rPr>
        <w:t>WorkSafeBC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hat’s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suspension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reversed,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can’t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reverse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suspension,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reverse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4"/>
        <w:spacing w:line="240" w:lineRule="auto" w:before="53"/>
        <w:ind w:right="0"/>
        <w:jc w:val="left"/>
        <w:rPr>
          <w:b w:val="0"/>
          <w:bCs w:val="0"/>
        </w:rPr>
      </w:pPr>
      <w:r>
        <w:rPr>
          <w:color w:val="231F20"/>
          <w:spacing w:val="-3"/>
        </w:rPr>
        <w:t>Eye</w:t>
      </w:r>
      <w:r>
        <w:rPr>
          <w:color w:val="231F20"/>
        </w:rPr>
        <w:t> </w:t>
      </w:r>
      <w:r>
        <w:rPr>
          <w:color w:val="231F20"/>
          <w:spacing w:val="-1"/>
        </w:rPr>
        <w:t>protection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</w:rPr>
        <w:t>Eye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concerns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</w:rPr>
        <w:t>site.</w:t>
      </w:r>
      <w:r>
        <w:rPr>
          <w:color w:val="231F20"/>
          <w:spacing w:val="4"/>
        </w:rPr>
        <w:t> </w:t>
      </w:r>
      <w:r>
        <w:rPr>
          <w:color w:val="231F20"/>
        </w:rPr>
        <w:t>Eye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  <w:spacing w:val="1"/>
        </w:rPr>
        <w:t>splashes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liquids,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acids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caustics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sparks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flying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grinder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dust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kicked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compressed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air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</w:rPr>
        <w:t>“flash”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welder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working </w:t>
      </w:r>
      <w:r>
        <w:rPr>
          <w:color w:val="231F20"/>
          <w:spacing w:val="1"/>
        </w:rPr>
        <w:t>nearby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laser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light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72" w:lineRule="auto"/>
        <w:ind w:left="120" w:right="1784" w:firstLine="0"/>
        <w:jc w:val="left"/>
      </w:pPr>
      <w:r>
        <w:rPr>
          <w:color w:val="231F20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styles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eye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</w:t>
      </w:r>
      <w:r>
        <w:rPr>
          <w:color w:val="231F20"/>
          <w:spacing w:val="64"/>
        </w:rPr>
        <w:t> </w:t>
      </w:r>
      <w:r>
        <w:rPr>
          <w:color w:val="231F20"/>
          <w:spacing w:val="4"/>
        </w:rPr>
        <w:t>t</w:t>
      </w:r>
      <w:r>
        <w:rPr>
          <w:color w:val="231F20"/>
          <w:spacing w:val="2"/>
        </w:rPr>
        <w:t>ype</w:t>
      </w:r>
      <w:r>
        <w:rPr>
          <w:color w:val="231F20"/>
        </w:rPr>
        <w:t>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glasses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goggles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fa</w:t>
      </w:r>
      <w:r>
        <w:rPr>
          <w:color w:val="231F20"/>
        </w:rPr>
        <w:t>ce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shields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welding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helmets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laser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goggles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3"/>
          <w:szCs w:val="23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1"/>
        </w:rPr>
        <w:t>Safety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glasses</w:t>
      </w:r>
      <w:r>
        <w:rPr>
          <w:b w:val="0"/>
        </w:rPr>
      </w:r>
    </w:p>
    <w:p>
      <w:pPr>
        <w:pStyle w:val="BodyText"/>
        <w:spacing w:line="272" w:lineRule="auto" w:before="26"/>
        <w:ind w:left="120" w:right="1160" w:firstLine="0"/>
        <w:jc w:val="left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eyeglasses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frames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constructed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plastic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impact-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resistant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lenses.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shields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models.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  <w:spacing w:val="-1"/>
        </w:rPr>
        <w:t>Wear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specially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manufactured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glasses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eyes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2"/>
        </w:rPr>
        <w:t>activities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-9"/>
        </w:rPr>
        <w:t> </w:t>
      </w:r>
      <w:r>
        <w:rPr>
          <w:color w:val="231F20"/>
          <w:spacing w:val="2"/>
        </w:rPr>
        <w:t>as: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cutting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pliers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soldering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de-soldering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drill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hammering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steel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203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41.65pt;height:109.5pt;mso-position-horizontal-relative:char;mso-position-vertical-relative:line" coordorigin="0,0" coordsize="8833,2190">
            <v:shape style="position:absolute;left:0;top:0;width:4160;height:2189" type="#_x0000_t75" stroked="false">
              <v:imagedata r:id="rId32" o:title=""/>
            </v:shape>
            <v:shape style="position:absolute;left:4160;top:124;width:4673;height:2066" type="#_x0000_t75" stroked="false">
              <v:imagedata r:id="rId33" o:title=""/>
            </v:shape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9"/>
        <w:ind w:left="3267" w:right="426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3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Safety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glasses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center"/>
        <w:rPr>
          <w:rFonts w:ascii="Myriad Pro" w:hAnsi="Myriad Pro" w:cs="Myriad Pro" w:eastAsia="Myriad Pro"/>
          <w:sz w:val="18"/>
          <w:szCs w:val="18"/>
        </w:rPr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6"/>
        <w:spacing w:line="240" w:lineRule="auto" w:before="60"/>
        <w:ind w:right="0"/>
        <w:jc w:val="left"/>
        <w:rPr>
          <w:b w:val="0"/>
          <w:bCs w:val="0"/>
        </w:rPr>
      </w:pPr>
      <w:r>
        <w:rPr>
          <w:color w:val="231F20"/>
          <w:spacing w:val="2"/>
        </w:rPr>
        <w:t>Goggles</w:t>
      </w:r>
      <w:r>
        <w:rPr>
          <w:b w:val="0"/>
        </w:rPr>
      </w:r>
    </w:p>
    <w:p>
      <w:pPr>
        <w:pStyle w:val="BodyText"/>
        <w:tabs>
          <w:tab w:pos="4291" w:val="left" w:leader="none"/>
        </w:tabs>
        <w:spacing w:line="272" w:lineRule="auto" w:before="26"/>
        <w:ind w:left="1120" w:right="464" w:firstLine="0"/>
        <w:jc w:val="left"/>
      </w:pPr>
      <w:r>
        <w:rPr>
          <w:color w:val="231F20"/>
          <w:spacing w:val="1"/>
        </w:rPr>
        <w:t>Goggles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tight-fi</w:t>
        <w:tab/>
      </w:r>
      <w:r>
        <w:rPr>
          <w:color w:val="231F20"/>
        </w:rPr>
        <w:t>eye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completely</w:t>
      </w:r>
      <w:r>
        <w:rPr>
          <w:color w:val="231F20"/>
          <w:spacing w:val="4"/>
        </w:rPr>
        <w:t> </w:t>
      </w:r>
      <w:r>
        <w:rPr>
          <w:color w:val="231F20"/>
        </w:rPr>
        <w:t>cover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eyes,</w:t>
      </w:r>
      <w:r>
        <w:rPr>
          <w:color w:val="231F20"/>
          <w:spacing w:val="4"/>
        </w:rPr>
        <w:t> </w:t>
      </w:r>
      <w:r>
        <w:rPr>
          <w:color w:val="231F20"/>
        </w:rPr>
        <w:t>eye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sockets,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immediately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surrounding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eyes.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impact,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dust,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splashes.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goggles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> </w:t>
      </w:r>
      <w:r>
        <w:rPr>
          <w:color w:val="231F20"/>
        </w:rPr>
        <w:t>over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corrective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lenses.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120" w:right="0" w:firstLine="0"/>
        <w:jc w:val="left"/>
      </w:pPr>
      <w:r>
        <w:rPr>
          <w:color w:val="231F20"/>
          <w:spacing w:val="-1"/>
        </w:rPr>
        <w:t>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goggles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eyes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as: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drilling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chipping,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hammering,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steel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powder-actuated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3172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3118936" cy="1548384"/>
            <wp:effectExtent l="0" t="0" r="0" b="0"/>
            <wp:docPr id="3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936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1"/>
        <w:ind w:left="4396" w:right="339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4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Goggles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Face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shields</w:t>
      </w:r>
      <w:r>
        <w:rPr>
          <w:b w:val="0"/>
        </w:rPr>
      </w:r>
    </w:p>
    <w:p>
      <w:pPr>
        <w:pStyle w:val="BodyText"/>
        <w:spacing w:line="272" w:lineRule="auto" w:before="26"/>
        <w:ind w:left="1120" w:right="137" w:firstLine="0"/>
        <w:jc w:val="left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transparent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sheets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plastic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eyebrows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across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entire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width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polarized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shields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against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nuisance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splashes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sprays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liquids,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shields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combination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goggles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glasses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120" w:right="0" w:firstLine="0"/>
        <w:jc w:val="left"/>
      </w:pPr>
      <w:r>
        <w:rPr>
          <w:color w:val="231F20"/>
          <w:spacing w:val="-1"/>
        </w:rPr>
        <w:t>Wear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shield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as: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grinder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press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compressed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cleaning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2852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3522655" cy="1722120"/>
            <wp:effectExtent l="0" t="0" r="0" b="0"/>
            <wp:docPr id="5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65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2"/>
        <w:ind w:left="4396" w:right="339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5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3"/>
          <w:sz w:val="18"/>
          <w:szCs w:val="18"/>
        </w:rPr>
        <w:t>Face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shield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center"/>
        <w:rPr>
          <w:rFonts w:ascii="Myriad Pro" w:hAnsi="Myriad Pro" w:cs="Myriad Pro" w:eastAsia="Myriad Pro"/>
          <w:sz w:val="18"/>
          <w:szCs w:val="18"/>
        </w:rPr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6"/>
        <w:spacing w:line="240" w:lineRule="auto" w:before="60"/>
        <w:ind w:left="120" w:right="0"/>
        <w:jc w:val="left"/>
        <w:rPr>
          <w:b w:val="0"/>
          <w:bCs w:val="0"/>
        </w:rPr>
      </w:pPr>
      <w:r>
        <w:rPr>
          <w:color w:val="231F20"/>
        </w:rPr>
        <w:t>Welding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helmets</w:t>
      </w:r>
      <w:r>
        <w:rPr>
          <w:b w:val="0"/>
        </w:rPr>
      </w:r>
    </w:p>
    <w:p>
      <w:pPr>
        <w:pStyle w:val="BodyText"/>
        <w:spacing w:line="272" w:lineRule="auto" w:before="26"/>
        <w:ind w:left="120" w:right="1160" w:firstLine="0"/>
        <w:jc w:val="left"/>
      </w:pPr>
      <w:r>
        <w:rPr>
          <w:color w:val="231F20"/>
          <w:spacing w:val="1"/>
        </w:rPr>
        <w:t>Constructed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vulcanized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fibre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fibreglass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fitted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filtered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lens,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welding</w:t>
      </w:r>
      <w:r>
        <w:rPr>
          <w:color w:val="231F20"/>
          <w:spacing w:val="-4"/>
        </w:rPr>
        <w:t> </w:t>
      </w:r>
      <w:r>
        <w:rPr>
          <w:color w:val="231F20"/>
          <w:spacing w:val="2"/>
        </w:rPr>
        <w:t>helmets</w:t>
      </w:r>
      <w:r>
        <w:rPr>
          <w:color w:val="231F20"/>
          <w:spacing w:val="62"/>
          <w:w w:val="99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eyes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burns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caused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infrared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intense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radiant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light.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2"/>
          <w:w w:val="99"/>
        </w:rPr>
        <w:t> </w:t>
      </w:r>
      <w:r>
        <w:rPr>
          <w:color w:val="231F20"/>
          <w:spacing w:val="1"/>
        </w:rPr>
        <w:t>eyes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face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flying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sparks,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spatter,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slag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chips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produced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during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welding,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brazing,</w:t>
      </w:r>
      <w:r>
        <w:rPr>
          <w:color w:val="231F20"/>
          <w:spacing w:val="64"/>
          <w:w w:val="99"/>
        </w:rPr>
        <w:t> </w:t>
      </w:r>
      <w:r>
        <w:rPr>
          <w:color w:val="231F20"/>
          <w:spacing w:val="1"/>
        </w:rPr>
        <w:t>soldering,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cutting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operations.</w:t>
      </w:r>
      <w:r>
        <w:rPr>
          <w:color w:val="231F20"/>
          <w:spacing w:val="-3"/>
        </w:rPr>
        <w:t> </w:t>
      </w:r>
      <w:r>
        <w:rPr>
          <w:color w:val="231F20"/>
        </w:rPr>
        <w:t>Filter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lenses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shade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number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78"/>
          <w:w w:val="99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specific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performed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harmful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light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radiation.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831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378.85pt;height:145.2pt;mso-position-horizontal-relative:char;mso-position-vertical-relative:line" coordorigin="0,0" coordsize="7577,2904">
            <v:shape style="position:absolute;left:0;top:0;width:3833;height:2903" type="#_x0000_t75" stroked="false">
              <v:imagedata r:id="rId36" o:title=""/>
            </v:shape>
            <v:shape style="position:absolute;left:3833;top:40;width:3744;height:2864" type="#_x0000_t75" stroked="false">
              <v:imagedata r:id="rId37" o:title=""/>
            </v:shape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9"/>
        <w:ind w:left="3267" w:right="426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6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Welding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helmets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1"/>
        </w:rPr>
        <w:t>Laser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goggles</w:t>
      </w:r>
      <w:r>
        <w:rPr>
          <w:b w:val="0"/>
        </w:rPr>
      </w:r>
    </w:p>
    <w:p>
      <w:pPr>
        <w:pStyle w:val="BodyText"/>
        <w:spacing w:line="272" w:lineRule="auto" w:before="26"/>
        <w:ind w:left="120" w:right="1160" w:firstLine="0"/>
        <w:jc w:val="left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specialty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goggles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intense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concentrations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lasers.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58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laser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goggles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chooses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depend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operating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210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3208374" cy="1389888"/>
            <wp:effectExtent l="0" t="0" r="0" b="0"/>
            <wp:docPr id="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374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7"/>
        <w:ind w:left="3267" w:right="426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7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Laser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safety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goggles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assume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prescription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glasses,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sunglasses,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lenses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adequate</w:t>
      </w:r>
      <w:r>
        <w:rPr>
          <w:color w:val="231F20"/>
          <w:spacing w:val="3"/>
        </w:rPr>
        <w:t> </w:t>
      </w:r>
      <w:r>
        <w:rPr>
          <w:color w:val="231F20"/>
        </w:rPr>
        <w:t>eye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particles,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chips,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sparks,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welding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flash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3"/>
        </w:rPr>
        <w:t> </w:t>
      </w:r>
      <w:r>
        <w:rPr>
          <w:color w:val="231F20"/>
        </w:rPr>
        <w:t>eye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eyes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protected.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Regardless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job,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grinding,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chipping,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drilling,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welding,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> </w:t>
      </w:r>
      <w:r>
        <w:rPr>
          <w:color w:val="231F20"/>
        </w:rPr>
        <w:t>eye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(welding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goggles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helmets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acceptable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grinding).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Choose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style</w:t>
      </w:r>
      <w:r>
        <w:rPr>
          <w:color w:val="231F20"/>
          <w:spacing w:val="86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eye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doing</w:t>
      </w:r>
      <w:r>
        <w:rPr>
          <w:color w:val="231F20"/>
          <w:spacing w:val="3"/>
        </w:rPr>
        <w:t> </w:t>
      </w:r>
      <w:r>
        <w:rPr>
          <w:color w:val="231F20"/>
        </w:rPr>
        <w:t>(e.g.,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goggles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chipping</w:t>
      </w:r>
      <w:r>
        <w:rPr>
          <w:color w:val="231F20"/>
          <w:spacing w:val="78"/>
        </w:rPr>
        <w:t> </w:t>
      </w:r>
      <w:r>
        <w:rPr>
          <w:color w:val="231F20"/>
        </w:rPr>
        <w:t>concrete,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welder’s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helmet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welding).</w:t>
      </w:r>
      <w:r>
        <w:rPr>
          <w:color w:val="231F20"/>
          <w:spacing w:val="4"/>
        </w:rPr>
        <w:t> </w:t>
      </w:r>
      <w:r>
        <w:rPr>
          <w:color w:val="231F20"/>
        </w:rPr>
        <w:t>Also,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safety-approved</w:t>
      </w:r>
      <w:r>
        <w:rPr>
          <w:color w:val="231F20"/>
          <w:spacing w:val="4"/>
        </w:rPr>
        <w:t> </w:t>
      </w:r>
      <w:r>
        <w:rPr>
          <w:color w:val="231F20"/>
        </w:rPr>
        <w:t>eye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protection.</w:t>
      </w:r>
      <w:r>
        <w:rPr/>
      </w:r>
    </w:p>
    <w:p>
      <w:pPr>
        <w:pStyle w:val="BodyText"/>
        <w:spacing w:line="240" w:lineRule="auto" w:before="6"/>
        <w:ind w:left="120" w:right="0" w:firstLine="0"/>
        <w:jc w:val="left"/>
      </w:pPr>
      <w:r>
        <w:rPr>
          <w:color w:val="231F20"/>
          <w:spacing w:val="1"/>
        </w:rPr>
        <w:t>Improper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faulty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4"/>
        <w:spacing w:line="240" w:lineRule="auto" w:before="53"/>
        <w:ind w:left="1120" w:right="0"/>
        <w:jc w:val="left"/>
        <w:rPr>
          <w:b w:val="0"/>
          <w:bCs w:val="0"/>
        </w:rPr>
      </w:pPr>
      <w:r>
        <w:rPr>
          <w:color w:val="231F20"/>
        </w:rPr>
        <w:t>Hearing </w:t>
      </w:r>
      <w:r>
        <w:rPr>
          <w:color w:val="231F20"/>
          <w:spacing w:val="-1"/>
        </w:rPr>
        <w:t>protection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7" w:firstLine="0"/>
        <w:jc w:val="left"/>
      </w:pPr>
      <w:r>
        <w:rPr>
          <w:color w:val="231F20"/>
          <w:spacing w:val="1"/>
        </w:rPr>
        <w:t>Noise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affect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different</w:t>
      </w:r>
      <w:r>
        <w:rPr>
          <w:color w:val="231F20"/>
          <w:spacing w:val="-1"/>
        </w:rPr>
        <w:t> </w:t>
      </w:r>
      <w:r>
        <w:rPr>
          <w:color w:val="231F20"/>
        </w:rPr>
        <w:t>ways.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exposed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high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noise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levels</w:t>
      </w:r>
      <w:r>
        <w:rPr>
          <w:color w:val="231F20"/>
          <w:spacing w:val="-1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72"/>
          <w:w w:val="99"/>
        </w:rPr>
        <w:t> </w:t>
      </w:r>
      <w:r>
        <w:rPr>
          <w:color w:val="231F20"/>
          <w:spacing w:val="1"/>
        </w:rPr>
        <w:t>moderate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noise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levels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long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period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time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impair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ability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hear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specific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-3"/>
        </w:rPr>
        <w:t> </w:t>
      </w:r>
      <w:r>
        <w:rPr>
          <w:color w:val="231F20"/>
          <w:spacing w:val="-3"/>
        </w:rPr>
      </w:r>
      <w:r>
        <w:rPr>
          <w:color w:val="231F20"/>
          <w:spacing w:val="1"/>
        </w:rPr>
        <w:t>of</w:t>
      </w:r>
      <w:r>
        <w:rPr>
          <w:color w:val="231F20"/>
          <w:spacing w:val="69"/>
        </w:rPr>
        <w:t> </w:t>
      </w:r>
      <w:r>
        <w:rPr>
          <w:color w:val="231F20"/>
          <w:spacing w:val="1"/>
        </w:rPr>
        <w:t>sounds.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noise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diesel-powered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vehicles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trucks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4"/>
        </w:rPr>
        <w:t> </w:t>
      </w:r>
      <w:r>
        <w:rPr>
          <w:color w:val="231F20"/>
          <w:spacing w:val="2"/>
        </w:rPr>
        <w:t>permanently</w:t>
      </w:r>
      <w:r>
        <w:rPr/>
      </w:r>
    </w:p>
    <w:p>
      <w:pPr>
        <w:pStyle w:val="BodyText"/>
        <w:spacing w:line="272" w:lineRule="auto" w:before="6"/>
        <w:ind w:left="1120" w:right="137" w:firstLine="0"/>
        <w:jc w:val="left"/>
      </w:pPr>
      <w:r>
        <w:rPr>
          <w:color w:val="231F20"/>
          <w:spacing w:val="1"/>
        </w:rPr>
        <w:t>damage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hearing.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High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noise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levels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affect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state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mind,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making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easily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annoyed,</w:t>
      </w:r>
      <w:r>
        <w:rPr>
          <w:color w:val="231F20"/>
          <w:spacing w:val="50"/>
          <w:w w:val="99"/>
        </w:rPr>
        <w:t> </w:t>
      </w:r>
      <w:r>
        <w:rPr>
          <w:color w:val="231F20"/>
          <w:spacing w:val="2"/>
        </w:rPr>
        <w:t>irritable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mentally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fatigued,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decrease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ability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concentrate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stay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alert.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238" w:firstLine="0"/>
        <w:jc w:val="left"/>
      </w:pP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ratings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(NRR)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given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decibels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(dB).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is</w:t>
      </w:r>
      <w:r>
        <w:rPr>
          <w:color w:val="231F20"/>
          <w:spacing w:val="102"/>
        </w:rPr>
        <w:t> </w:t>
      </w:r>
      <w:r>
        <w:rPr>
          <w:color w:val="231F20"/>
          <w:spacing w:val="1"/>
        </w:rPr>
        <w:t>90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expandable</w:t>
      </w:r>
      <w:r>
        <w:rPr>
          <w:color w:val="231F20"/>
          <w:spacing w:val="4"/>
        </w:rPr>
        <w:t> </w:t>
      </w:r>
      <w:r>
        <w:rPr>
          <w:color w:val="231F20"/>
        </w:rPr>
        <w:t>foam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plugs</w:t>
      </w:r>
      <w:r>
        <w:rPr>
          <w:color w:val="231F20"/>
          <w:spacing w:val="4"/>
        </w:rPr>
        <w:t> </w:t>
      </w:r>
      <w:r>
        <w:rPr>
          <w:color w:val="231F20"/>
        </w:rPr>
        <w:t>rated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29</w:t>
      </w:r>
      <w:r>
        <w:rPr>
          <w:color w:val="231F20"/>
          <w:spacing w:val="4"/>
        </w:rPr>
        <w:t> </w:t>
      </w:r>
      <w:r>
        <w:rPr>
          <w:color w:val="231F20"/>
        </w:rPr>
        <w:t>dB,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actual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exposure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90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29</w:t>
      </w:r>
      <w:r>
        <w:rPr>
          <w:color w:val="231F20"/>
          <w:spacing w:val="4"/>
        </w:rPr>
        <w:t> </w:t>
      </w:r>
      <w:r>
        <w:rPr>
          <w:color w:val="231F20"/>
        </w:rPr>
        <w:t>=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71</w:t>
      </w:r>
      <w:r>
        <w:rPr>
          <w:color w:val="231F20"/>
          <w:spacing w:val="4"/>
        </w:rPr>
        <w:t> </w:t>
      </w:r>
      <w:r>
        <w:rPr>
          <w:color w:val="231F20"/>
        </w:rPr>
        <w:t>dB.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choosing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devices,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choose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maximum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85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decibels.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120" w:right="0" w:firstLine="0"/>
        <w:jc w:val="left"/>
      </w:pPr>
      <w:r>
        <w:rPr>
          <w:color w:val="231F20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four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choosing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protection:</w:t>
      </w:r>
      <w:r>
        <w:rPr/>
      </w:r>
    </w:p>
    <w:p>
      <w:pPr>
        <w:pStyle w:val="BodyText"/>
        <w:numPr>
          <w:ilvl w:val="0"/>
          <w:numId w:val="5"/>
        </w:numPr>
        <w:tabs>
          <w:tab w:pos="1480" w:val="left" w:leader="none"/>
        </w:tabs>
        <w:spacing w:line="240" w:lineRule="auto" w:before="116" w:after="0"/>
        <w:ind w:left="1480" w:right="0" w:hanging="360"/>
        <w:jc w:val="left"/>
      </w:pPr>
      <w:r>
        <w:rPr>
          <w:color w:val="231F20"/>
          <w:spacing w:val="1"/>
        </w:rPr>
        <w:t>Choose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style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doing.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Ear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plugs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pliable,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ear</w:t>
      </w:r>
      <w:r>
        <w:rPr>
          <w:color w:val="231F20"/>
          <w:spacing w:val="4"/>
        </w:rPr>
        <w:t> </w:t>
      </w:r>
      <w:r>
        <w:rPr>
          <w:color w:val="231F20"/>
        </w:rPr>
        <w:t>tightly,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kept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Earmuffs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easier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hear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certain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signals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noisy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environments.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Headphones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music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offer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protection.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3"/>
          <w:szCs w:val="2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2"/>
        </w:rPr>
        <w:t>Single-use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earplugs</w:t>
      </w:r>
      <w:r>
        <w:rPr>
          <w:b w:val="0"/>
        </w:rPr>
      </w:r>
    </w:p>
    <w:p>
      <w:pPr>
        <w:pStyle w:val="BodyText"/>
        <w:spacing w:line="272" w:lineRule="auto" w:before="26"/>
        <w:ind w:left="1120" w:right="137" w:firstLine="0"/>
        <w:jc w:val="left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earplugs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expandable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PVC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urethane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foam.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self-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forming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inserted,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moulded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earplugs.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3667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2486837" cy="1319784"/>
            <wp:effectExtent l="0" t="0" r="0" b="0"/>
            <wp:docPr id="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837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2"/>
        <w:ind w:left="4396" w:right="339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8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Single-use earplugs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2"/>
        </w:rPr>
        <w:t>Pre-moulded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reusable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earplugs</w:t>
      </w:r>
      <w:r>
        <w:rPr>
          <w:b w:val="0"/>
        </w:rPr>
      </w:r>
    </w:p>
    <w:p>
      <w:pPr>
        <w:pStyle w:val="BodyText"/>
        <w:tabs>
          <w:tab w:pos="5083" w:val="left" w:leader="none"/>
        </w:tabs>
        <w:spacing w:line="272" w:lineRule="auto" w:before="26"/>
        <w:ind w:left="1120" w:right="361" w:firstLine="0"/>
        <w:jc w:val="left"/>
      </w:pPr>
      <w:r>
        <w:rPr>
          <w:color w:val="231F20"/>
          <w:spacing w:val="1"/>
        </w:rPr>
        <w:t>Pre-moulded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earplugs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biocompatible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silicon,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plastic,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86"/>
        </w:rPr>
        <w:t> </w:t>
      </w:r>
      <w:r>
        <w:rPr>
          <w:color w:val="231F20"/>
          <w:spacing w:val="1"/>
        </w:rPr>
        <w:t>manufactured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either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“one-size-fi</w:t>
        <w:tab/>
      </w:r>
      <w:r>
        <w:rPr>
          <w:color w:val="231F20"/>
        </w:rPr>
        <w:t>”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sizes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small,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medium,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large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ear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canals.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Advantages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pre-moulded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relatively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inexpensive,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reusable,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washable,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convenient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carry,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variety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sizes.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6"/>
        <w:rPr>
          <w:rFonts w:ascii="Myriad Pro" w:hAnsi="Myriad Pro" w:cs="Myriad Pro" w:eastAsia="Myriad Pro"/>
          <w:sz w:val="29"/>
          <w:szCs w:val="29"/>
        </w:rPr>
      </w:pPr>
    </w:p>
    <w:p>
      <w:pPr>
        <w:spacing w:line="200" w:lineRule="atLeast"/>
        <w:ind w:left="2719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2419255" cy="1155192"/>
            <wp:effectExtent l="0" t="0" r="0" b="0"/>
            <wp:docPr id="1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255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5"/>
        <w:ind w:left="3267" w:right="426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9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Pre-moulded earplugs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1"/>
        </w:rPr>
        <w:t>Custom-fi</w:t>
      </w:r>
      <w:r>
        <w:rPr>
          <w:color w:val="231F20"/>
        </w:rPr>
        <w:t>  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earplugs</w:t>
      </w:r>
      <w:r>
        <w:rPr>
          <w:b w:val="0"/>
        </w:rPr>
      </w:r>
    </w:p>
    <w:p>
      <w:pPr>
        <w:pStyle w:val="BodyText"/>
        <w:spacing w:line="272" w:lineRule="auto" w:before="26"/>
        <w:ind w:left="120" w:right="1337" w:firstLine="0"/>
        <w:jc w:val="left"/>
      </w:pPr>
      <w:r>
        <w:rPr>
          <w:color w:val="231F20"/>
          <w:spacing w:val="1"/>
        </w:rPr>
        <w:t>Made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impressions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taken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> </w:t>
      </w:r>
      <w:r>
        <w:rPr>
          <w:color w:val="231F20"/>
        </w:rPr>
        <w:t>individual’s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ear,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custom-fitted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earplugs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completely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fill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86"/>
        </w:rPr>
        <w:t> </w:t>
      </w:r>
      <w:r>
        <w:rPr>
          <w:color w:val="231F20"/>
          <w:spacing w:val="1"/>
        </w:rPr>
        <w:t>ear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match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shape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wearer.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custom-fitted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let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conversations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noisy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environments.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Others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speaker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installed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them.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2334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2908654" cy="1197864"/>
            <wp:effectExtent l="0" t="0" r="0" b="0"/>
            <wp:docPr id="1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654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5"/>
        <w:ind w:left="3267" w:right="426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10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6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6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Custom-fitted</w:t>
      </w:r>
      <w:r>
        <w:rPr>
          <w:rFonts w:ascii="Myriad Pro" w:hAnsi="Myriad Pro" w:cs="Myriad Pro" w:eastAsia="Myriad Pro"/>
          <w:color w:val="231F20"/>
          <w:spacing w:val="-2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earplugs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1"/>
        </w:rPr>
        <w:t>Canal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caps</w:t>
      </w:r>
      <w:r>
        <w:rPr>
          <w:b w:val="0"/>
        </w:rPr>
      </w:r>
    </w:p>
    <w:p>
      <w:pPr>
        <w:pStyle w:val="BodyText"/>
        <w:spacing w:line="272" w:lineRule="auto" w:before="26"/>
        <w:ind w:left="120" w:right="1258" w:firstLine="0"/>
        <w:jc w:val="left"/>
      </w:pPr>
      <w:r>
        <w:rPr>
          <w:color w:val="231F20"/>
          <w:spacing w:val="1"/>
        </w:rPr>
        <w:t>Canal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resemble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earplugs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flexible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plastic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band.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earplug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canal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cap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formable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pre-moulded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convenience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being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> </w:t>
      </w:r>
      <w:r>
        <w:rPr>
          <w:color w:val="231F20"/>
        </w:rPr>
        <w:t>removed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replaced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needed.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1868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3494800" cy="2343912"/>
            <wp:effectExtent l="0" t="0" r="0" b="0"/>
            <wp:docPr id="1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800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8"/>
        <w:ind w:left="3267" w:right="426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11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Canal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caps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center"/>
        <w:rPr>
          <w:rFonts w:ascii="Myriad Pro" w:hAnsi="Myriad Pro" w:cs="Myriad Pro" w:eastAsia="Myriad Pro"/>
          <w:sz w:val="18"/>
          <w:szCs w:val="18"/>
        </w:rPr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6"/>
        <w:spacing w:line="240" w:lineRule="auto" w:before="60"/>
        <w:ind w:right="0"/>
        <w:jc w:val="left"/>
        <w:rPr>
          <w:b w:val="0"/>
          <w:bCs w:val="0"/>
        </w:rPr>
      </w:pPr>
      <w:r>
        <w:rPr>
          <w:color w:val="231F20"/>
          <w:spacing w:val="1"/>
        </w:rPr>
        <w:t>Earmuffs</w:t>
      </w:r>
      <w:r>
        <w:rPr>
          <w:b w:val="0"/>
        </w:rPr>
      </w:r>
    </w:p>
    <w:p>
      <w:pPr>
        <w:pStyle w:val="BodyText"/>
        <w:spacing w:line="272" w:lineRule="auto" w:before="26"/>
        <w:ind w:left="1120" w:right="137" w:firstLine="0"/>
        <w:jc w:val="left"/>
      </w:pPr>
      <w:r>
        <w:rPr>
          <w:color w:val="231F20"/>
          <w:spacing w:val="1"/>
        </w:rPr>
        <w:t>Earmuffs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models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people,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styles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connected</w:t>
      </w:r>
      <w:r>
        <w:rPr>
          <w:color w:val="231F20"/>
          <w:spacing w:val="68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blocking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noise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covering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outer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ear.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416" w:firstLine="0"/>
        <w:jc w:val="left"/>
      </w:pPr>
      <w:r>
        <w:rPr>
          <w:color w:val="231F20"/>
          <w:spacing w:val="-7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</w:rPr>
        <w:t>properly,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earmuffs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perfectly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sealed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ears.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</w:t>
      </w:r>
      <w:r>
        <w:rPr>
          <w:color w:val="231F20"/>
          <w:spacing w:val="3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reduced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glasses,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facial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hair,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compromise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seal.</w:t>
      </w:r>
      <w:r>
        <w:rPr>
          <w:color w:val="231F20"/>
          <w:spacing w:val="4"/>
        </w:rPr>
        <w:t> </w:t>
      </w:r>
      <w:r>
        <w:rPr>
          <w:color w:val="231F20"/>
        </w:rPr>
        <w:t>Facial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movements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chewing</w:t>
      </w:r>
      <w:r>
        <w:rPr>
          <w:color w:val="231F20"/>
          <w:spacing w:val="3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affect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seal.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3385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2841655" cy="2258568"/>
            <wp:effectExtent l="0" t="0" r="0" b="0"/>
            <wp:docPr id="1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655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5"/>
        <w:ind w:left="4396" w:right="339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12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6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6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Earmuffs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4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Respiratory</w:t>
      </w:r>
      <w:r>
        <w:rPr>
          <w:color w:val="231F20"/>
        </w:rPr>
        <w:t> </w:t>
      </w:r>
      <w:r>
        <w:rPr>
          <w:color w:val="231F20"/>
          <w:spacing w:val="-1"/>
        </w:rPr>
        <w:t>protection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7" w:firstLine="0"/>
        <w:jc w:val="left"/>
      </w:pPr>
      <w:r>
        <w:rPr>
          <w:color w:val="231F20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aware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airborne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airborne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particles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</w:rPr>
        <w:t>filler,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asbestos,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> </w:t>
      </w:r>
      <w:r>
        <w:rPr>
          <w:color w:val="231F20"/>
        </w:rPr>
        <w:t>toxic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fumes.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harmful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inhaled,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themselves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approved</w:t>
      </w:r>
      <w:r>
        <w:rPr>
          <w:color w:val="231F20"/>
          <w:spacing w:val="4"/>
        </w:rPr>
        <w:t> </w:t>
      </w:r>
      <w:r>
        <w:rPr>
          <w:color w:val="231F20"/>
        </w:rPr>
        <w:t>respirator.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7" w:firstLine="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respirator,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select,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test,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wear,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equipment.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involved</w:t>
      </w:r>
      <w:r>
        <w:rPr/>
      </w:r>
    </w:p>
    <w:p>
      <w:pPr>
        <w:pStyle w:val="BodyText"/>
        <w:spacing w:line="272" w:lineRule="auto" w:before="6"/>
        <w:ind w:left="1120" w:right="130" w:firstLine="0"/>
        <w:jc w:val="left"/>
      </w:pP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choosing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correct</w:t>
      </w:r>
      <w:r>
        <w:rPr>
          <w:color w:val="231F20"/>
          <w:spacing w:val="60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cartridge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filter.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kept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sterilized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manufacturer’s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instructions.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carefully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fitted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face,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checked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each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7" w:firstLine="0"/>
        <w:jc w:val="left"/>
      </w:pPr>
      <w:r>
        <w:rPr>
          <w:color w:val="231F20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various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atmosphere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workplace.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are: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96" w:after="0"/>
        <w:ind w:left="1840" w:right="0" w:hanging="360"/>
        <w:jc w:val="left"/>
      </w:pPr>
      <w:r>
        <w:rPr>
          <w:color w:val="231F20"/>
          <w:spacing w:val="1"/>
        </w:rPr>
        <w:t>air-line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supplied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respirators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self-contained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apparatus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air-purifying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respirators</w:t>
      </w:r>
      <w:r>
        <w:rPr/>
      </w:r>
    </w:p>
    <w:p>
      <w:pPr>
        <w:spacing w:after="0" w:line="240" w:lineRule="auto"/>
        <w:jc w:val="left"/>
        <w:sectPr>
          <w:footerReference w:type="even" r:id="rId43"/>
          <w:footerReference w:type="default" r:id="rId44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6"/>
        <w:spacing w:line="240" w:lineRule="auto" w:before="60"/>
        <w:ind w:left="120" w:right="0"/>
        <w:jc w:val="left"/>
        <w:rPr>
          <w:b w:val="0"/>
          <w:bCs w:val="0"/>
        </w:rPr>
      </w:pPr>
      <w:r>
        <w:rPr>
          <w:color w:val="231F20"/>
          <w:spacing w:val="1"/>
        </w:rPr>
        <w:t>Air-line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respirators</w:t>
      </w:r>
      <w:r>
        <w:rPr>
          <w:b w:val="0"/>
        </w:rPr>
      </w:r>
    </w:p>
    <w:p>
      <w:pPr>
        <w:pStyle w:val="BodyText"/>
        <w:spacing w:line="272" w:lineRule="auto" w:before="26"/>
        <w:ind w:left="120" w:right="1160" w:firstLine="0"/>
        <w:jc w:val="left"/>
      </w:pPr>
      <w:r>
        <w:rPr>
          <w:color w:val="231F20"/>
          <w:spacing w:val="1"/>
        </w:rPr>
        <w:t>Air-line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supplied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respirators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remote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supply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connected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hose.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toxic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air.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8"/>
          <w:szCs w:val="28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2"/>
        </w:rPr>
        <w:t>Self-contained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breathing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apparatus</w:t>
      </w:r>
      <w:r>
        <w:rPr>
          <w:color w:val="231F20"/>
          <w:spacing w:val="5"/>
        </w:rPr>
        <w:t> </w:t>
      </w:r>
      <w:r>
        <w:rPr>
          <w:color w:val="231F20"/>
        </w:rPr>
        <w:t>(SCBA)</w:t>
      </w:r>
      <w:r>
        <w:rPr>
          <w:b w:val="0"/>
        </w:rPr>
      </w:r>
    </w:p>
    <w:p>
      <w:pPr>
        <w:pStyle w:val="BodyText"/>
        <w:spacing w:line="240" w:lineRule="auto" w:before="26"/>
        <w:ind w:left="120" w:right="0" w:firstLine="0"/>
        <w:jc w:val="left"/>
      </w:pPr>
      <w:r>
        <w:rPr>
          <w:color w:val="231F20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SCBA</w:t>
      </w:r>
      <w:r>
        <w:rPr>
          <w:color w:val="231F20"/>
          <w:spacing w:val="4"/>
        </w:rPr>
        <w:t> </w:t>
      </w:r>
      <w:r>
        <w:rPr>
          <w:color w:val="231F20"/>
        </w:rPr>
        <w:t>draws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compressed-air</w:t>
      </w:r>
      <w:r>
        <w:rPr>
          <w:color w:val="231F20"/>
          <w:spacing w:val="4"/>
        </w:rPr>
        <w:t> </w:t>
      </w:r>
      <w:r>
        <w:rPr>
          <w:color w:val="231F20"/>
        </w:rPr>
        <w:t>cylinder,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strapped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worker’s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back.</w:t>
      </w:r>
      <w:r>
        <w:rPr/>
      </w:r>
    </w:p>
    <w:p>
      <w:pPr>
        <w:pStyle w:val="BodyText"/>
        <w:spacing w:line="272" w:lineRule="auto" w:before="36"/>
        <w:ind w:left="120" w:right="1097" w:firstLine="0"/>
        <w:jc w:val="left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style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38"/>
        </w:rPr>
        <w:t> </w:t>
      </w:r>
      <w:r>
        <w:rPr>
          <w:color w:val="231F20"/>
        </w:rPr>
        <w:t>toxic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air.</w:t>
      </w:r>
      <w:r>
        <w:rPr>
          <w:color w:val="231F20"/>
          <w:spacing w:val="4"/>
        </w:rPr>
        <w:t> </w:t>
      </w:r>
      <w:r>
        <w:rPr>
          <w:color w:val="231F20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SCBA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advantage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independent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supply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hose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concerned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reason</w:t>
      </w:r>
      <w:r>
        <w:rPr>
          <w:color w:val="231F20"/>
          <w:spacing w:val="4"/>
        </w:rPr>
        <w:t> </w:t>
      </w:r>
      <w:r>
        <w:rPr>
          <w:color w:val="231F20"/>
        </w:rPr>
        <w:t>why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rescue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situations.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2548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2632164" cy="3685031"/>
            <wp:effectExtent l="0" t="0" r="0" b="0"/>
            <wp:docPr id="19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164" cy="368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5"/>
        <w:ind w:left="3267" w:right="426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13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SCBA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1"/>
        </w:rPr>
        <w:t>Air-purifying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respirators</w:t>
      </w:r>
      <w:r>
        <w:rPr>
          <w:b w:val="0"/>
        </w:rPr>
      </w:r>
    </w:p>
    <w:p>
      <w:pPr>
        <w:pStyle w:val="BodyText"/>
        <w:spacing w:line="240" w:lineRule="auto" w:before="26"/>
        <w:ind w:left="120" w:right="0" w:firstLine="0"/>
        <w:jc w:val="left"/>
      </w:pPr>
      <w:r>
        <w:rPr>
          <w:color w:val="231F20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air-purifying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respirators: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dust/mist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masks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2"/>
        </w:rPr>
        <w:t>cartridge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tabs>
          <w:tab w:pos="6095" w:val="left" w:leader="none"/>
        </w:tabs>
        <w:spacing w:line="272" w:lineRule="auto"/>
        <w:ind w:left="120" w:right="1784" w:firstLine="0"/>
        <w:jc w:val="left"/>
      </w:pP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respirators</w:t>
      </w:r>
      <w:r>
        <w:rPr>
          <w:color w:val="231F20"/>
          <w:spacing w:val="4"/>
        </w:rPr>
        <w:t> </w:t>
      </w:r>
      <w:r>
        <w:rPr>
          <w:rFonts w:ascii="Myriad Pro Semibold"/>
          <w:b/>
          <w:color w:val="231F20"/>
          <w:spacing w:val="1"/>
        </w:rPr>
        <w:t>cannot</w:t>
      </w:r>
      <w:r>
        <w:rPr>
          <w:rFonts w:ascii="Myriad Pro Semibold"/>
          <w:b/>
          <w:color w:val="231F20"/>
          <w:spacing w:val="5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oxygen-defi</w:t>
        <w:tab/>
      </w:r>
      <w:r>
        <w:rPr>
          <w:color w:val="231F20"/>
        </w:rPr>
        <w:t>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environment.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full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facepiece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canister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fumes,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escape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cartridge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neutralize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only.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6"/>
        <w:spacing w:line="240" w:lineRule="auto" w:before="60"/>
        <w:ind w:right="0"/>
        <w:jc w:val="left"/>
        <w:rPr>
          <w:b w:val="0"/>
          <w:bCs w:val="0"/>
        </w:rPr>
      </w:pPr>
      <w:bookmarkStart w:name="_bookmark4" w:id="5"/>
      <w:bookmarkEnd w:id="5"/>
      <w:r>
        <w:rPr>
          <w:b w:val="0"/>
        </w:rPr>
      </w:r>
      <w:r>
        <w:rPr>
          <w:color w:val="231F20"/>
          <w:spacing w:val="1"/>
        </w:rPr>
        <w:t>Dust/mist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masks</w:t>
      </w:r>
      <w:r>
        <w:rPr>
          <w:b w:val="0"/>
        </w:rPr>
      </w:r>
    </w:p>
    <w:p>
      <w:pPr>
        <w:pStyle w:val="BodyText"/>
        <w:spacing w:line="272" w:lineRule="auto" w:before="26"/>
        <w:ind w:left="1120" w:right="137" w:firstLine="0"/>
        <w:jc w:val="left"/>
      </w:pPr>
      <w:r>
        <w:rPr>
          <w:color w:val="231F20"/>
          <w:spacing w:val="1"/>
        </w:rPr>
        <w:t>Dust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masks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soft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non-woven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fibre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simply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> </w:t>
      </w:r>
      <w:r>
        <w:rPr>
          <w:color w:val="231F20"/>
        </w:rPr>
        <w:t>over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mouth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nose.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generally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offer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nuisance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mists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only.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models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90"/>
        </w:rPr>
        <w:t> </w:t>
      </w:r>
      <w:r>
        <w:rPr>
          <w:color w:val="231F20"/>
          <w:spacing w:val="1"/>
        </w:rPr>
        <w:t>built-in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exhaust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valve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comfort.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276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3634463" cy="2334768"/>
            <wp:effectExtent l="0" t="0" r="0" b="0"/>
            <wp:docPr id="21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463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5"/>
        <w:ind w:left="4396" w:right="339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14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Dust mask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2"/>
        </w:rPr>
        <w:t>Cartridge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respirators</w:t>
      </w:r>
      <w:r>
        <w:rPr>
          <w:b w:val="0"/>
        </w:rPr>
      </w:r>
    </w:p>
    <w:p>
      <w:pPr>
        <w:pStyle w:val="BodyText"/>
        <w:spacing w:line="272" w:lineRule="auto" w:before="26"/>
        <w:ind w:left="1120" w:right="553" w:firstLine="0"/>
        <w:jc w:val="left"/>
      </w:pPr>
      <w:r>
        <w:rPr>
          <w:color w:val="231F20"/>
          <w:spacing w:val="2"/>
        </w:rPr>
        <w:t>Cartridge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concentrations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organic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pesticides,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vapours.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2"/>
        </w:rPr>
        <w:t>“half-mask”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“full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> </w:t>
      </w:r>
      <w:r>
        <w:rPr>
          <w:color w:val="231F20"/>
        </w:rPr>
        <w:t>piece”</w:t>
      </w:r>
      <w:r>
        <w:rPr/>
      </w:r>
    </w:p>
    <w:p>
      <w:pPr>
        <w:pStyle w:val="BodyText"/>
        <w:spacing w:line="272" w:lineRule="auto" w:before="6"/>
        <w:ind w:left="1120" w:right="137" w:firstLine="0"/>
        <w:jc w:val="left"/>
      </w:pPr>
      <w:r>
        <w:rPr>
          <w:color w:val="231F20"/>
          <w:spacing w:val="1"/>
        </w:rPr>
        <w:t>designs.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one-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two-cartridge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styles.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these</w:t>
      </w:r>
      <w:r>
        <w:rPr>
          <w:color w:val="231F20"/>
          <w:spacing w:val="70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highly</w:t>
      </w:r>
      <w:r>
        <w:rPr>
          <w:color w:val="231F20"/>
          <w:spacing w:val="4"/>
        </w:rPr>
        <w:t> </w:t>
      </w:r>
      <w:r>
        <w:rPr>
          <w:color w:val="231F20"/>
        </w:rPr>
        <w:t>toxic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3127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3170137" cy="1874520"/>
            <wp:effectExtent l="0" t="0" r="0" b="0"/>
            <wp:docPr id="23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37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5"/>
        <w:ind w:left="4396" w:right="339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15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Cartridge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respirator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7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Hand and </w:t>
      </w:r>
      <w:r>
        <w:rPr>
          <w:color w:val="231F20"/>
          <w:spacing w:val="1"/>
        </w:rPr>
        <w:t>skin</w:t>
      </w:r>
      <w:r>
        <w:rPr>
          <w:color w:val="231F20"/>
        </w:rPr>
        <w:t> </w:t>
      </w:r>
      <w:r>
        <w:rPr>
          <w:color w:val="231F20"/>
          <w:spacing w:val="-1"/>
        </w:rPr>
        <w:t>protection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137" w:firstLine="0"/>
        <w:jc w:val="left"/>
      </w:pPr>
      <w:r>
        <w:rPr>
          <w:color w:val="231F20"/>
        </w:rPr>
        <w:t>WorkSafeBC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accident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statistics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indicate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over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30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percent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> </w:t>
      </w:r>
      <w:r>
        <w:rPr>
          <w:color w:val="231F20"/>
        </w:rPr>
        <w:t>involve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fingers,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hands,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arms.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avoided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hand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protection.</w:t>
      </w:r>
      <w:r>
        <w:rPr>
          <w:color w:val="231F20"/>
          <w:spacing w:val="4"/>
        </w:rPr>
        <w:t> </w:t>
      </w:r>
      <w:r>
        <w:rPr>
          <w:color w:val="231F20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worker,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ultimately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92"/>
        </w:rPr>
        <w:t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situation.</w:t>
      </w:r>
      <w:r>
        <w:rPr/>
      </w:r>
    </w:p>
    <w:p>
      <w:pPr>
        <w:spacing w:after="0" w:line="272" w:lineRule="auto"/>
        <w:jc w:val="left"/>
        <w:sectPr>
          <w:footerReference w:type="even" r:id="rId47"/>
          <w:footerReference w:type="default" r:id="rId48"/>
          <w:pgSz w:w="12240" w:h="15840"/>
          <w:pgMar w:footer="618" w:header="647" w:top="840" w:bottom="800" w:left="500" w:right="1500"/>
          <w:pgNumType w:start="22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4"/>
        <w:spacing w:line="240" w:lineRule="auto" w:before="53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Gloves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manufactured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cotton,</w:t>
      </w:r>
      <w:r>
        <w:rPr>
          <w:color w:val="231F20"/>
          <w:spacing w:val="4"/>
        </w:rPr>
        <w:t> </w:t>
      </w:r>
      <w:r>
        <w:rPr>
          <w:color w:val="231F20"/>
        </w:rPr>
        <w:t>leather,</w:t>
      </w:r>
      <w:r>
        <w:rPr>
          <w:color w:val="231F20"/>
          <w:spacing w:val="4"/>
        </w:rPr>
        <w:t> </w:t>
      </w:r>
      <w:r>
        <w:rPr>
          <w:color w:val="231F20"/>
        </w:rPr>
        <w:t>rubber,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other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synthetics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tailored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meet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area: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  <w:spacing w:val="1"/>
        </w:rPr>
        <w:t>Leather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vinyl-coated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lumber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steel.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Gauntlet-type</w:t>
      </w:r>
      <w:r>
        <w:rPr>
          <w:color w:val="231F20"/>
          <w:spacing w:val="3"/>
        </w:rPr>
        <w:t> </w:t>
      </w:r>
      <w:r>
        <w:rPr>
          <w:color w:val="231F20"/>
        </w:rPr>
        <w:t>welder’s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welding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flame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cutting.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Special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heat-resistant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72" w:lineRule="auto" w:before="0" w:after="0"/>
        <w:ind w:left="840" w:right="1586" w:hanging="360"/>
        <w:jc w:val="left"/>
      </w:pP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approved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plastic-treated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acids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cleaning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solutions.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14"/>
          <w:szCs w:val="14"/>
        </w:rPr>
      </w:pPr>
    </w:p>
    <w:tbl>
      <w:tblPr>
        <w:tblW w:w="0" w:type="auto"/>
        <w:jc w:val="left"/>
        <w:tblInd w:w="8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6"/>
        <w:gridCol w:w="3686"/>
      </w:tblGrid>
      <w:tr>
        <w:trPr>
          <w:trHeight w:val="2256" w:hRule="exact"/>
        </w:trPr>
        <w:tc>
          <w:tcPr>
            <w:tcW w:w="3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Myriad Pro" w:hAnsi="Myriad Pro" w:cs="Myriad Pro" w:eastAsia="Myriad Pro"/>
                <w:sz w:val="6"/>
                <w:szCs w:val="6"/>
              </w:rPr>
            </w:pPr>
          </w:p>
          <w:p>
            <w:pPr>
              <w:pStyle w:val="TableParagraph"/>
              <w:spacing w:line="200" w:lineRule="atLeast"/>
              <w:ind w:left="271" w:right="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 w:hAnsi="Myriad Pro" w:cs="Myriad Pro" w:eastAsia="Myriad Pro"/>
                <w:sz w:val="20"/>
                <w:szCs w:val="20"/>
              </w:rPr>
              <w:drawing>
                <wp:inline distT="0" distB="0" distL="0" distR="0">
                  <wp:extent cx="2000397" cy="1328927"/>
                  <wp:effectExtent l="0" t="0" r="0" b="0"/>
                  <wp:docPr id="25" name="image2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4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397" cy="132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 w:cs="Myriad Pro" w:eastAsia="Myriad Pro"/>
                <w:sz w:val="20"/>
                <w:szCs w:val="20"/>
              </w:rPr>
            </w:r>
          </w:p>
        </w:tc>
        <w:tc>
          <w:tcPr>
            <w:tcW w:w="3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Myriad Pro" w:hAnsi="Myriad Pro" w:cs="Myriad Pro" w:eastAsia="Myriad Pro"/>
                <w:sz w:val="6"/>
                <w:szCs w:val="6"/>
              </w:rPr>
            </w:pPr>
          </w:p>
          <w:p>
            <w:pPr>
              <w:pStyle w:val="TableParagraph"/>
              <w:spacing w:line="200" w:lineRule="atLeast"/>
              <w:ind w:left="271" w:right="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 w:hAnsi="Myriad Pro" w:cs="Myriad Pro" w:eastAsia="Myriad Pro"/>
                <w:sz w:val="20"/>
                <w:szCs w:val="20"/>
              </w:rPr>
              <w:drawing>
                <wp:inline distT="0" distB="0" distL="0" distR="0">
                  <wp:extent cx="2005545" cy="1319784"/>
                  <wp:effectExtent l="0" t="0" r="0" b="0"/>
                  <wp:docPr id="27" name="image2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5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45" cy="131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 w:cs="Myriad Pro" w:eastAsia="Myriad Pro"/>
                <w:sz w:val="20"/>
                <w:szCs w:val="20"/>
              </w:rPr>
            </w:r>
          </w:p>
        </w:tc>
      </w:tr>
      <w:tr>
        <w:trPr>
          <w:trHeight w:val="297" w:hRule="exact"/>
        </w:trPr>
        <w:tc>
          <w:tcPr>
            <w:tcW w:w="3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11" w:right="0"/>
              <w:jc w:val="left"/>
              <w:rPr>
                <w:rFonts w:ascii="Myriad Pro Semibold" w:hAnsi="Myriad Pro Semibold" w:cs="Myriad Pro Semibold" w:eastAsia="Myriad Pro Semibold"/>
                <w:sz w:val="18"/>
                <w:szCs w:val="18"/>
              </w:rPr>
            </w:pPr>
            <w:r>
              <w:rPr>
                <w:rFonts w:ascii="Myriad Pro Semibold"/>
                <w:b/>
                <w:color w:val="231F20"/>
                <w:sz w:val="18"/>
              </w:rPr>
              <w:t>Split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Myriad Pro Semibold"/>
                <w:b/>
                <w:color w:val="231F20"/>
                <w:sz w:val="18"/>
              </w:rPr>
              <w:t>leather/cotton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Myriad Pro Semibold"/>
                <w:b/>
                <w:color w:val="231F20"/>
                <w:sz w:val="18"/>
              </w:rPr>
              <w:t>work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Myriad Pro Semibold"/>
                <w:b/>
                <w:color w:val="231F20"/>
                <w:sz w:val="18"/>
              </w:rPr>
              <w:t>glove</w:t>
            </w:r>
            <w:r>
              <w:rPr>
                <w:rFonts w:ascii="Myriad Pro Semibold"/>
                <w:sz w:val="18"/>
              </w:rPr>
            </w:r>
          </w:p>
        </w:tc>
        <w:tc>
          <w:tcPr>
            <w:tcW w:w="3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0" w:right="0"/>
              <w:jc w:val="center"/>
              <w:rPr>
                <w:rFonts w:ascii="Myriad Pro Semibold" w:hAnsi="Myriad Pro Semibold" w:cs="Myriad Pro Semibold" w:eastAsia="Myriad Pro Semibold"/>
                <w:sz w:val="18"/>
                <w:szCs w:val="18"/>
              </w:rPr>
            </w:pPr>
            <w:r>
              <w:rPr>
                <w:rFonts w:ascii="Myriad Pro Semibold"/>
                <w:b/>
                <w:color w:val="231F20"/>
                <w:sz w:val="18"/>
              </w:rPr>
              <w:t>Welder's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Myriad Pro Semibold"/>
                <w:b/>
                <w:color w:val="231F20"/>
                <w:sz w:val="18"/>
              </w:rPr>
              <w:t>glove</w:t>
            </w:r>
            <w:r>
              <w:rPr>
                <w:rFonts w:ascii="Myriad Pro Semibold"/>
                <w:sz w:val="18"/>
              </w:rPr>
            </w:r>
          </w:p>
        </w:tc>
      </w:tr>
      <w:tr>
        <w:trPr>
          <w:trHeight w:val="2172" w:hRule="exact"/>
        </w:trPr>
        <w:tc>
          <w:tcPr>
            <w:tcW w:w="3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Myriad Pro" w:hAnsi="Myriad Pro" w:cs="Myriad Pro" w:eastAsia="Myriad Pro"/>
                <w:sz w:val="5"/>
                <w:szCs w:val="5"/>
              </w:rPr>
            </w:pPr>
          </w:p>
          <w:p>
            <w:pPr>
              <w:pStyle w:val="TableParagraph"/>
              <w:spacing w:line="200" w:lineRule="atLeast"/>
              <w:ind w:left="251" w:right="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 w:hAnsi="Myriad Pro" w:cs="Myriad Pro" w:eastAsia="Myriad Pro"/>
                <w:sz w:val="20"/>
                <w:szCs w:val="20"/>
              </w:rPr>
              <w:drawing>
                <wp:inline distT="0" distB="0" distL="0" distR="0">
                  <wp:extent cx="2029053" cy="1283208"/>
                  <wp:effectExtent l="0" t="0" r="0" b="0"/>
                  <wp:docPr id="29" name="image2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053" cy="128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 w:cs="Myriad Pro" w:eastAsia="Myriad Pro"/>
                <w:sz w:val="20"/>
                <w:szCs w:val="20"/>
              </w:rPr>
            </w:r>
          </w:p>
        </w:tc>
        <w:tc>
          <w:tcPr>
            <w:tcW w:w="3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Myriad Pro" w:hAnsi="Myriad Pro" w:cs="Myriad Pro" w:eastAsia="Myriad Pro"/>
                <w:sz w:val="5"/>
                <w:szCs w:val="5"/>
              </w:rPr>
            </w:pPr>
          </w:p>
          <w:p>
            <w:pPr>
              <w:pStyle w:val="TableParagraph"/>
              <w:spacing w:line="200" w:lineRule="atLeast"/>
              <w:ind w:left="240" w:right="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 w:hAnsi="Myriad Pro" w:cs="Myriad Pro" w:eastAsia="Myriad Pro"/>
                <w:sz w:val="20"/>
                <w:szCs w:val="20"/>
              </w:rPr>
              <w:drawing>
                <wp:inline distT="0" distB="0" distL="0" distR="0">
                  <wp:extent cx="2046252" cy="1277112"/>
                  <wp:effectExtent l="0" t="0" r="0" b="0"/>
                  <wp:docPr id="31" name="image2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7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252" cy="127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 w:cs="Myriad Pro" w:eastAsia="Myriad Pro"/>
                <w:sz w:val="20"/>
                <w:szCs w:val="20"/>
              </w:rPr>
            </w:r>
          </w:p>
        </w:tc>
      </w:tr>
      <w:tr>
        <w:trPr>
          <w:trHeight w:val="297" w:hRule="exact"/>
        </w:trPr>
        <w:tc>
          <w:tcPr>
            <w:tcW w:w="3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979" w:right="0"/>
              <w:jc w:val="left"/>
              <w:rPr>
                <w:rFonts w:ascii="Myriad Pro Semibold" w:hAnsi="Myriad Pro Semibold" w:cs="Myriad Pro Semibold" w:eastAsia="Myriad Pro Semibold"/>
                <w:sz w:val="18"/>
                <w:szCs w:val="18"/>
              </w:rPr>
            </w:pPr>
            <w:r>
              <w:rPr>
                <w:rFonts w:ascii="Myriad Pro Semibold"/>
                <w:b/>
                <w:color w:val="231F20"/>
                <w:sz w:val="18"/>
              </w:rPr>
              <w:t>All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Myriad Pro Semibold"/>
                <w:b/>
                <w:color w:val="231F20"/>
                <w:sz w:val="18"/>
              </w:rPr>
              <w:t>leather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Myriad Pro Semibold"/>
                <w:b/>
                <w:color w:val="231F20"/>
                <w:sz w:val="18"/>
              </w:rPr>
              <w:t>work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Myriad Pro Semibold"/>
                <w:b/>
                <w:color w:val="231F20"/>
                <w:sz w:val="18"/>
              </w:rPr>
              <w:t>glove</w:t>
            </w:r>
            <w:r>
              <w:rPr>
                <w:rFonts w:ascii="Myriad Pro Semibold"/>
                <w:sz w:val="18"/>
              </w:rPr>
            </w:r>
          </w:p>
        </w:tc>
        <w:tc>
          <w:tcPr>
            <w:tcW w:w="3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0" w:right="0"/>
              <w:jc w:val="center"/>
              <w:rPr>
                <w:rFonts w:ascii="Myriad Pro Semibold" w:hAnsi="Myriad Pro Semibold" w:cs="Myriad Pro Semibold" w:eastAsia="Myriad Pro Semibold"/>
                <w:sz w:val="18"/>
                <w:szCs w:val="18"/>
              </w:rPr>
            </w:pPr>
            <w:r>
              <w:rPr>
                <w:rFonts w:ascii="Myriad Pro Semibold"/>
                <w:b/>
                <w:color w:val="231F20"/>
                <w:spacing w:val="1"/>
                <w:sz w:val="18"/>
              </w:rPr>
              <w:t>Nitrile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Myriad Pro Semibold"/>
                <w:b/>
                <w:color w:val="231F20"/>
                <w:sz w:val="18"/>
              </w:rPr>
              <w:t>glove</w:t>
            </w:r>
            <w:r>
              <w:rPr>
                <w:rFonts w:ascii="Myriad Pro Semibold"/>
                <w:sz w:val="18"/>
              </w:rPr>
            </w:r>
          </w:p>
        </w:tc>
      </w:tr>
      <w:tr>
        <w:trPr>
          <w:trHeight w:val="2030" w:hRule="exact"/>
        </w:trPr>
        <w:tc>
          <w:tcPr>
            <w:tcW w:w="73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Myriad Pro" w:hAnsi="Myriad Pro" w:cs="Myriad Pro" w:eastAsia="Myriad Pro"/>
                <w:sz w:val="5"/>
                <w:szCs w:val="5"/>
              </w:rPr>
            </w:pPr>
          </w:p>
          <w:p>
            <w:pPr>
              <w:pStyle w:val="TableParagraph"/>
              <w:spacing w:line="200" w:lineRule="atLeast"/>
              <w:ind w:left="2086" w:right="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 w:hAnsi="Myriad Pro" w:cs="Myriad Pro" w:eastAsia="Myriad Pro"/>
                <w:sz w:val="20"/>
                <w:szCs w:val="20"/>
              </w:rPr>
              <w:drawing>
                <wp:inline distT="0" distB="0" distL="0" distR="0">
                  <wp:extent cx="2021321" cy="1191768"/>
                  <wp:effectExtent l="0" t="0" r="0" b="0"/>
                  <wp:docPr id="33" name="image2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8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321" cy="119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 w:cs="Myriad Pro" w:eastAsia="Myriad Pro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73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6" w:right="0"/>
              <w:jc w:val="center"/>
              <w:rPr>
                <w:rFonts w:ascii="Myriad Pro Semibold" w:hAnsi="Myriad Pro Semibold" w:cs="Myriad Pro Semibold" w:eastAsia="Myriad Pro Semibold"/>
                <w:sz w:val="18"/>
                <w:szCs w:val="18"/>
              </w:rPr>
            </w:pPr>
            <w:r>
              <w:rPr>
                <w:rFonts w:ascii="Myriad Pro Semibold"/>
                <w:b/>
                <w:color w:val="231F20"/>
                <w:sz w:val="18"/>
              </w:rPr>
              <w:t>Latex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Myriad Pro Semibold"/>
                <w:b/>
                <w:color w:val="231F20"/>
                <w:sz w:val="18"/>
              </w:rPr>
              <w:t>glove</w:t>
            </w:r>
            <w:r>
              <w:rPr>
                <w:rFonts w:ascii="Myriad Pro Semibold"/>
                <w:sz w:val="18"/>
              </w:rPr>
            </w:r>
          </w:p>
        </w:tc>
      </w:tr>
    </w:tbl>
    <w:p>
      <w:pPr>
        <w:spacing w:before="132"/>
        <w:ind w:left="3366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16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18"/>
          <w:szCs w:val="18"/>
        </w:rPr>
        <w:t>Types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of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work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gloves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Barrier </w:t>
      </w:r>
      <w:r>
        <w:rPr>
          <w:color w:val="231F20"/>
          <w:spacing w:val="-1"/>
        </w:rPr>
        <w:t>creams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strip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oils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skin,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susceptible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developing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dermatitis.</w:t>
      </w:r>
      <w:r>
        <w:rPr>
          <w:color w:val="231F20"/>
          <w:spacing w:val="4"/>
        </w:rPr>
        <w:t> </w:t>
      </w:r>
      <w:r>
        <w:rPr>
          <w:color w:val="231F20"/>
        </w:rPr>
        <w:t>Avoid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barrier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cream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6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notice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skin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drying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2"/>
        <w:spacing w:line="240" w:lineRule="auto" w:before="44"/>
        <w:ind w:right="0"/>
        <w:jc w:val="left"/>
        <w:rPr>
          <w:b w:val="0"/>
          <w:bCs w:val="0"/>
        </w:rPr>
      </w:pPr>
      <w:bookmarkStart w:name="_bookmark5" w:id="6"/>
      <w:bookmarkEnd w:id="6"/>
      <w:r>
        <w:rPr>
          <w:b w:val="0"/>
        </w:rPr>
      </w:r>
      <w:r>
        <w:rPr>
          <w:color w:val="231F20"/>
          <w:spacing w:val="-3"/>
        </w:rPr>
        <w:t>Foot</w:t>
      </w:r>
      <w:r>
        <w:rPr>
          <w:color w:val="231F20"/>
        </w:rPr>
        <w:t> </w:t>
      </w:r>
      <w:r>
        <w:rPr>
          <w:color w:val="231F20"/>
          <w:spacing w:val="-1"/>
        </w:rPr>
        <w:t>protection</w:t>
      </w:r>
      <w:r>
        <w:rPr>
          <w:b w:val="0"/>
        </w:rPr>
      </w:r>
    </w:p>
    <w:p>
      <w:pPr>
        <w:pStyle w:val="BodyText"/>
        <w:spacing w:line="240" w:lineRule="auto" w:before="1"/>
        <w:ind w:left="1120" w:right="0" w:firstLine="0"/>
        <w:jc w:val="left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deserve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consideration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eyes,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hands.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25"/>
          <w:szCs w:val="25"/>
        </w:rPr>
      </w:pPr>
    </w:p>
    <w:p>
      <w:pPr>
        <w:pStyle w:val="BodyText"/>
        <w:spacing w:line="240" w:lineRule="auto"/>
        <w:ind w:left="1120" w:right="0" w:firstLine="0"/>
        <w:jc w:val="left"/>
      </w:pPr>
      <w:r>
        <w:rPr>
          <w:color w:val="231F20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them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stepping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sharp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sparks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slag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shoes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72" w:lineRule="auto"/>
        <w:ind w:left="1120" w:right="137" w:firstLine="0"/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footwear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doing.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leather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boots</w:t>
      </w:r>
      <w:r>
        <w:rPr>
          <w:color w:val="231F20"/>
          <w:spacing w:val="56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welding</w:t>
      </w:r>
      <w:r>
        <w:rPr>
          <w:color w:val="231F20"/>
          <w:spacing w:val="3"/>
        </w:rPr>
        <w:t> </w:t>
      </w:r>
      <w:r>
        <w:rPr>
          <w:color w:val="231F20"/>
        </w:rPr>
        <w:t>shop,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sparks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molten</w:t>
      </w:r>
      <w:r>
        <w:rPr>
          <w:color w:val="231F20"/>
          <w:spacing w:val="4"/>
        </w:rPr>
        <w:t> </w:t>
      </w:r>
      <w:r>
        <w:rPr>
          <w:color w:val="231F20"/>
        </w:rPr>
        <w:t>slag.</w:t>
      </w:r>
      <w:r>
        <w:rPr/>
      </w:r>
    </w:p>
    <w:p>
      <w:pPr>
        <w:pStyle w:val="BodyText"/>
        <w:spacing w:line="272" w:lineRule="auto" w:before="6"/>
        <w:ind w:left="1120" w:right="464" w:firstLine="0"/>
        <w:jc w:val="left"/>
      </w:pPr>
      <w:r>
        <w:rPr>
          <w:color w:val="231F20"/>
          <w:spacing w:val="1"/>
        </w:rPr>
        <w:t>Leather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impervious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choice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walking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wet</w:t>
      </w:r>
      <w:r>
        <w:rPr>
          <w:color w:val="231F20"/>
          <w:spacing w:val="4"/>
        </w:rPr>
        <w:t> </w:t>
      </w:r>
      <w:r>
        <w:rPr>
          <w:color w:val="231F20"/>
        </w:rPr>
        <w:t>concrete.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case,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boots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> </w:t>
      </w:r>
      <w:r>
        <w:rPr>
          <w:color w:val="231F20"/>
        </w:rPr>
        <w:t>toe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protectors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better.</w:t>
      </w:r>
      <w:r>
        <w:rPr>
          <w:color w:val="231F20"/>
          <w:spacing w:val="72"/>
        </w:rPr>
        <w:t> </w:t>
      </w:r>
      <w:r>
        <w:rPr>
          <w:color w:val="231F20"/>
        </w:rPr>
        <w:t>Footwear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inspected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replaced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</w:rPr>
        <w:t>CSA </w:t>
      </w:r>
      <w:r>
        <w:rPr>
          <w:color w:val="231F20"/>
          <w:spacing w:val="-1"/>
        </w:rPr>
        <w:t>standards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7" w:firstLine="0"/>
        <w:jc w:val="left"/>
      </w:pPr>
      <w:r>
        <w:rPr>
          <w:color w:val="231F20"/>
          <w:spacing w:val="1"/>
        </w:rPr>
        <w:t>Due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dangers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listed</w:t>
      </w:r>
      <w:r>
        <w:rPr>
          <w:color w:val="231F20"/>
          <w:spacing w:val="4"/>
        </w:rPr>
        <w:t> </w:t>
      </w:r>
      <w:r>
        <w:rPr>
          <w:color w:val="231F20"/>
        </w:rPr>
        <w:t>above,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footwear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CSA</w:t>
      </w:r>
      <w:r>
        <w:rPr>
          <w:color w:val="231F20"/>
          <w:spacing w:val="4"/>
        </w:rPr>
        <w:t> </w:t>
      </w:r>
      <w:r>
        <w:rPr>
          <w:color w:val="231F20"/>
        </w:rPr>
        <w:t>approved.</w:t>
      </w:r>
      <w:r>
        <w:rPr>
          <w:color w:val="231F20"/>
          <w:spacing w:val="4"/>
        </w:rPr>
        <w:t> </w:t>
      </w:r>
      <w:r>
        <w:rPr>
          <w:color w:val="231F20"/>
        </w:rPr>
        <w:t>Look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green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triangle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CSA</w:t>
      </w:r>
      <w:r>
        <w:rPr>
          <w:color w:val="231F20"/>
          <w:spacing w:val="4"/>
        </w:rPr>
        <w:t> </w:t>
      </w:r>
      <w:r>
        <w:rPr>
          <w:color w:val="231F20"/>
        </w:rPr>
        <w:t>logo.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2823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3553460" cy="2246376"/>
            <wp:effectExtent l="0" t="0" r="0" b="0"/>
            <wp:docPr id="35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7"/>
        <w:ind w:left="4396" w:right="339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17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CSA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footwear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logo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7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Fall</w:t>
      </w:r>
      <w:r>
        <w:rPr>
          <w:color w:val="231F20"/>
        </w:rPr>
        <w:t> </w:t>
      </w:r>
      <w:r>
        <w:rPr>
          <w:color w:val="231F20"/>
          <w:spacing w:val="-1"/>
        </w:rPr>
        <w:t>protection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137" w:firstLine="0"/>
        <w:jc w:val="left"/>
      </w:pP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subset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various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92"/>
        </w:rPr>
        <w:t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components.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category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covered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detail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2: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Describe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fall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</w:rPr>
        <w:t>systems.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2"/>
        <w:spacing w:line="240" w:lineRule="auto" w:before="44"/>
        <w:ind w:left="140" w:right="0"/>
        <w:jc w:val="left"/>
        <w:rPr>
          <w:b w:val="0"/>
          <w:bCs w:val="0"/>
        </w:rPr>
      </w:pPr>
      <w:bookmarkStart w:name="_bookmark6" w:id="7"/>
      <w:bookmarkEnd w:id="7"/>
      <w:r>
        <w:rPr>
          <w:b w:val="0"/>
        </w:rPr>
      </w:r>
      <w:r>
        <w:rPr>
          <w:color w:val="231F20"/>
          <w:spacing w:val="-1"/>
        </w:rPr>
        <w:t>General</w:t>
      </w:r>
      <w:r>
        <w:rPr>
          <w:color w:val="231F20"/>
        </w:rPr>
        <w:t> </w:t>
      </w:r>
      <w:r>
        <w:rPr>
          <w:color w:val="231F20"/>
          <w:spacing w:val="-1"/>
        </w:rPr>
        <w:t>care</w:t>
      </w:r>
      <w:r>
        <w:rPr>
          <w:color w:val="231F20"/>
        </w:rPr>
        <w:t> of PPE</w:t>
      </w:r>
      <w:r>
        <w:rPr>
          <w:b w:val="0"/>
        </w:rPr>
      </w:r>
    </w:p>
    <w:p>
      <w:pPr>
        <w:pStyle w:val="BodyText"/>
        <w:spacing w:line="272" w:lineRule="auto" w:before="1"/>
        <w:ind w:left="140" w:right="1331" w:firstLine="0"/>
        <w:jc w:val="left"/>
      </w:pP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defence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70"/>
        </w:rPr>
        <w:t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following:</w:t>
      </w:r>
      <w:r>
        <w:rPr/>
      </w:r>
    </w:p>
    <w:p>
      <w:pPr>
        <w:pStyle w:val="BodyText"/>
        <w:numPr>
          <w:ilvl w:val="1"/>
          <w:numId w:val="4"/>
        </w:numPr>
        <w:tabs>
          <w:tab w:pos="860" w:val="left" w:leader="none"/>
        </w:tabs>
        <w:spacing w:line="240" w:lineRule="auto" w:before="96" w:after="0"/>
        <w:ind w:left="860" w:right="0" w:hanging="360"/>
        <w:jc w:val="left"/>
      </w:pPr>
      <w:r>
        <w:rPr>
          <w:color w:val="231F20"/>
          <w:spacing w:val="2"/>
        </w:rPr>
        <w:t>Regularly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inspect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</w:pP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</w:pPr>
      <w:r>
        <w:rPr>
          <w:color w:val="231F20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needed.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</w:pP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modify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way.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8"/>
        <w:spacing w:line="240" w:lineRule="auto" w:before="66"/>
        <w:ind w:left="860" w:right="0"/>
        <w:jc w:val="left"/>
        <w:rPr>
          <w:b w:val="0"/>
          <w:bCs w:val="0"/>
        </w:rPr>
      </w:pPr>
      <w:r>
        <w:rPr/>
        <w:pict>
          <v:group style="position:absolute;margin-left:79.900002pt;margin-top:-3.099979pt;width:28.5pt;height:22.9pt;mso-position-horizontal-relative:page;mso-position-vertical-relative:paragraph;z-index:1504" coordorigin="1598,-62" coordsize="570,458">
            <v:group style="position:absolute;left:1620;top:374;width:457;height:2" coordorigin="1620,374" coordsize="457,2">
              <v:shape style="position:absolute;left:1620;top:374;width:457;height:2" coordorigin="1620,374" coordsize="457,0" path="m1620,374l2076,374e" filled="false" stroked="true" strokeweight="2.2pt" strokecolor="#231f20">
                <v:path arrowok="t"/>
              </v:shape>
            </v:group>
            <v:group style="position:absolute;left:1641;top:-19;width:2;height:372" coordorigin="1641,-19" coordsize="2,372">
              <v:shape style="position:absolute;left:1641;top:-19;width:2;height:372" coordorigin="1641,-19" coordsize="0,372" path="m1641,-19l1641,353e" filled="false" stroked="true" strokeweight="2.192pt" strokecolor="#231f20">
                <v:path arrowok="t"/>
              </v:shape>
            </v:group>
            <v:group style="position:absolute;left:1620;top:-40;width:457;height:2" coordorigin="1620,-40" coordsize="457,2">
              <v:shape style="position:absolute;left:1620;top:-40;width:457;height:2" coordorigin="1620,-40" coordsize="457,0" path="m1620,-40l2076,-40e" filled="false" stroked="true" strokeweight="2.2pt" strokecolor="#231f20">
                <v:path arrowok="t"/>
              </v:shape>
            </v:group>
            <v:group style="position:absolute;left:2055;top:-19;width:2;height:373" coordorigin="2055,-19" coordsize="2,373">
              <v:shape style="position:absolute;left:2055;top:-19;width:2;height:373" coordorigin="2055,-19" coordsize="0,373" path="m2055,-19l2055,353e" filled="false" stroked="true" strokeweight="2.19pt" strokecolor="#231f20">
                <v:path arrowok="t"/>
              </v:shape>
            </v:group>
            <v:group style="position:absolute;left:1678;top:-29;width:490;height:358" coordorigin="1678,-29" coordsize="490,358">
              <v:shape style="position:absolute;left:1678;top:-29;width:490;height:358" coordorigin="1678,-29" coordsize="490,358" path="m1766,104l1678,172,1693,178,1712,185,1764,218,1795,270,1823,329,1839,291,1853,258,1866,228,1878,202,1879,200,1838,200,1809,138,1785,117,1766,104xe" filled="true" fillcolor="#231f20" stroked="false">
                <v:path arrowok="t"/>
                <v:fill type="solid"/>
              </v:shape>
              <v:shape style="position:absolute;left:1678;top:-29;width:490;height:358" coordorigin="1678,-29" coordsize="490,358" path="m2110,-29l2034,-5,1965,24,1919,63,1876,127,1838,200,1879,200,1890,178,1901,158,1948,105,2010,87,2160,87,2110,-29xe" filled="true" fillcolor="#231f20" stroked="false">
                <v:path arrowok="t"/>
                <v:fill type="solid"/>
              </v:shape>
              <v:shape style="position:absolute;left:1678;top:-29;width:490;height:358" coordorigin="1678,-29" coordsize="490,358" path="m2160,87l2030,87,2052,88,2076,91,2103,94,2167,104,2160,8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Self-Test.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480" w:right="500"/>
        </w:sectPr>
      </w:pP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Myriad Pro Semibold" w:hAnsi="Myriad Pro Semibold" w:cs="Myriad Pro Semibold" w:eastAsia="Myriad Pro Semibold"/>
          <w:b/>
          <w:bCs/>
          <w:sz w:val="19"/>
          <w:szCs w:val="19"/>
        </w:rPr>
      </w:pPr>
    </w:p>
    <w:p>
      <w:pPr>
        <w:spacing w:before="50"/>
        <w:ind w:left="1120" w:right="0" w:firstLine="0"/>
        <w:jc w:val="left"/>
        <w:rPr>
          <w:rFonts w:ascii="Myriad Pro Semibold" w:hAnsi="Myriad Pro Semibold" w:cs="Myriad Pro Semibold" w:eastAsia="Myriad Pro Semibold"/>
          <w:sz w:val="32"/>
          <w:szCs w:val="32"/>
        </w:rPr>
      </w:pPr>
      <w:bookmarkStart w:name="_bookmark7" w:id="8"/>
      <w:bookmarkEnd w:id="8"/>
      <w:r>
        <w:rPr/>
      </w:r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1</w:t>
      </w:r>
      <w:r>
        <w:rPr>
          <w:rFonts w:ascii="Myriad Pro Semibold"/>
          <w:sz w:val="32"/>
        </w:rPr>
      </w: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40" w:lineRule="auto" w:before="271" w:after="0"/>
        <w:ind w:left="148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worker’s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job-site.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sloppy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shops?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3"/>
        </w:rPr>
        <w:t> </w:t>
      </w:r>
      <w:r>
        <w:rPr>
          <w:color w:val="231F20"/>
        </w:rPr>
        <w:t>may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catch</w:t>
      </w:r>
      <w:r>
        <w:rPr>
          <w:color w:val="231F20"/>
          <w:spacing w:val="4"/>
        </w:rPr>
        <w:t> </w:t>
      </w:r>
      <w:r>
        <w:rPr>
          <w:color w:val="231F20"/>
        </w:rPr>
        <w:t>fire.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machinery.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</w:rPr>
        <w:t>cover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interfering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grip.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sleeves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solvent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washing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parts.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tuck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boots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torch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grinder.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63" w:lineRule="auto" w:before="0" w:after="0"/>
        <w:ind w:left="1480" w:right="164" w:hanging="360"/>
        <w:jc w:val="left"/>
      </w:pPr>
      <w:r>
        <w:rPr>
          <w:color w:val="231F20"/>
          <w:spacing w:val="2"/>
        </w:rPr>
        <w:t>Rings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watchbands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constitute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contribute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</w:t>
      </w:r>
      <w:r>
        <w:rPr>
          <w:color w:val="231F20"/>
          <w:spacing w:val="52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burn.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04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supplying?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Headgear,</w:t>
      </w:r>
      <w:r>
        <w:rPr>
          <w:color w:val="231F20"/>
          <w:spacing w:val="4"/>
        </w:rPr>
        <w:t> </w:t>
      </w:r>
      <w:r>
        <w:rPr>
          <w:color w:val="231F20"/>
        </w:rPr>
        <w:t>eye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Gloves,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</w:rPr>
        <w:t>headgear,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footwear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boots,</w:t>
      </w:r>
      <w:r>
        <w:rPr>
          <w:color w:val="231F20"/>
          <w:spacing w:val="4"/>
        </w:rPr>
        <w:t> </w:t>
      </w:r>
      <w:r>
        <w:rPr>
          <w:color w:val="231F20"/>
        </w:rPr>
        <w:t>gloves,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eye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Fall-arresting,</w:t>
      </w:r>
      <w:r>
        <w:rPr>
          <w:color w:val="231F20"/>
          <w:spacing w:val="4"/>
        </w:rPr>
        <w:t> </w:t>
      </w:r>
      <w:r>
        <w:rPr>
          <w:color w:val="231F20"/>
        </w:rPr>
        <w:t>buoyancy,</w:t>
      </w:r>
      <w:r>
        <w:rPr>
          <w:color w:val="231F20"/>
          <w:spacing w:val="4"/>
        </w:rPr>
        <w:t> </w:t>
      </w:r>
      <w:r>
        <w:rPr>
          <w:color w:val="231F20"/>
        </w:rPr>
        <w:t>eye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63" w:lineRule="auto" w:before="0" w:after="0"/>
        <w:ind w:left="1480" w:right="300" w:hanging="360"/>
        <w:jc w:val="left"/>
      </w:pPr>
      <w:r>
        <w:rPr>
          <w:color w:val="231F20"/>
          <w:spacing w:val="1"/>
        </w:rPr>
        <w:t>Bump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clearance.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bumps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lacerations,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falling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or flying objects.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04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footwear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welding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shop?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boots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Caulked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boots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boots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Running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toes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pos="480" w:val="left" w:leader="none"/>
        </w:tabs>
        <w:spacing w:line="240" w:lineRule="auto" w:before="65" w:after="0"/>
        <w:ind w:left="480" w:right="0" w:hanging="360"/>
        <w:jc w:val="left"/>
      </w:pP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hat.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worn?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Whenever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outdoors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requested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supervisor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identified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employee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Whenever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flying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falling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objects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exists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480" w:val="left" w:leader="none"/>
        </w:tabs>
        <w:spacing w:line="263" w:lineRule="auto" w:before="0" w:after="0"/>
        <w:ind w:left="480" w:right="184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sustained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impact,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doesn’t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replaced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unless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has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noticeable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damage.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480" w:val="left" w:leader="none"/>
        </w:tabs>
        <w:spacing w:line="263" w:lineRule="auto" w:before="0" w:after="0"/>
        <w:ind w:left="480" w:right="1287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performing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3"/>
        </w:rPr>
        <w:t> </w:t>
      </w:r>
      <w:r>
        <w:rPr>
          <w:color w:val="231F20"/>
        </w:rPr>
        <w:t>create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flying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particles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or</w:t>
      </w:r>
      <w:r>
        <w:rPr>
          <w:color w:val="231F20"/>
          <w:spacing w:val="56"/>
        </w:rPr>
        <w:t> </w:t>
      </w:r>
      <w:r>
        <w:rPr>
          <w:color w:val="231F20"/>
          <w:spacing w:val="2"/>
        </w:rPr>
        <w:t>chips?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1"/>
        </w:rPr>
        <w:t>Gloves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Coveralls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Eye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grinding?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glasses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Plastic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goggles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Full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shield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Laser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goggles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shield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against?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Explosions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3"/>
        </w:rPr>
        <w:t>Toxic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vapours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Spills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splashes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Contaminating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product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40" w:lineRule="auto" w:before="65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speaker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installed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it?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Canal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caps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Single-use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earplugs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Pre-moulded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earplugs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Custom-fitted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earplugs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63" w:lineRule="auto" w:before="0" w:after="0"/>
        <w:ind w:left="1480" w:right="177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lung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cartridge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exposed.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04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63" w:lineRule="auto" w:before="0" w:after="0"/>
        <w:ind w:left="1480" w:right="964" w:hanging="360"/>
        <w:jc w:val="left"/>
      </w:pPr>
      <w:r>
        <w:rPr>
          <w:color w:val="231F20"/>
          <w:spacing w:val="2"/>
        </w:rPr>
        <w:t>Cartridge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environment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contaminated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highly</w:t>
      </w:r>
      <w:r>
        <w:rPr>
          <w:color w:val="231F20"/>
          <w:spacing w:val="4"/>
        </w:rPr>
        <w:t> </w:t>
      </w:r>
      <w:r>
        <w:rPr>
          <w:color w:val="231F20"/>
        </w:rPr>
        <w:t>toxic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gases.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04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Leather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acids,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caustics,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solvents.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3"/>
        <w:rPr>
          <w:rFonts w:ascii="Myriad Pro" w:hAnsi="Myriad Pro" w:cs="Myriad Pro" w:eastAsia="Myriad Pro"/>
          <w:sz w:val="29"/>
          <w:szCs w:val="29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50"/>
        <w:ind w:left="122" w:right="0" w:firstLine="0"/>
        <w:jc w:val="left"/>
        <w:rPr>
          <w:rFonts w:ascii="Myriad Pro" w:hAnsi="Myriad Pro" w:cs="Myriad Pro" w:eastAsia="Myriad Pro"/>
          <w:sz w:val="26"/>
          <w:szCs w:val="26"/>
        </w:rPr>
      </w:pPr>
      <w:bookmarkStart w:name="_bookmark8" w:id="9"/>
      <w:bookmarkEnd w:id="9"/>
      <w:r>
        <w:rPr/>
      </w: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> </w:t>
      </w:r>
      <w:r>
        <w:rPr>
          <w:rFonts w:ascii="Myriad Pro"/>
          <w:color w:val="231F20"/>
          <w:sz w:val="26"/>
        </w:rPr>
        <w:t>2</w:t>
      </w:r>
      <w:r>
        <w:rPr>
          <w:rFonts w:ascii="Myriad Pro"/>
          <w:sz w:val="26"/>
        </w:rPr>
      </w:r>
    </w:p>
    <w:p>
      <w:pPr>
        <w:spacing w:line="240" w:lineRule="auto" w:before="3"/>
        <w:rPr>
          <w:rFonts w:ascii="Myriad Pro" w:hAnsi="Myriad Pro" w:cs="Myriad Pro" w:eastAsia="Myriad Pro"/>
          <w:sz w:val="6"/>
          <w:szCs w:val="6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10"/>
        <w:ind w:left="120" w:right="0" w:firstLine="0"/>
        <w:jc w:val="left"/>
        <w:rPr>
          <w:rFonts w:ascii="Myriad Pro Semibold" w:hAnsi="Myriad Pro Semibold" w:cs="Myriad Pro Semibold" w:eastAsia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fall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7"/>
          <w:sz w:val="40"/>
        </w:rPr>
        <w:t>protection</w:t>
      </w:r>
      <w:r>
        <w:rPr>
          <w:rFonts w:ascii="Myriad Pro Semibold"/>
          <w:b/>
          <w:color w:val="231F20"/>
          <w:spacing w:val="-8"/>
          <w:sz w:val="40"/>
        </w:rPr>
        <w:t> systems</w:t>
      </w:r>
      <w:r>
        <w:rPr>
          <w:rFonts w:ascii="Myriad Pro Semibold"/>
          <w:sz w:val="40"/>
        </w:rPr>
      </w:r>
    </w:p>
    <w:p>
      <w:pPr>
        <w:pStyle w:val="BodyText"/>
        <w:tabs>
          <w:tab w:pos="8610" w:val="left" w:leader="none"/>
        </w:tabs>
        <w:spacing w:line="272" w:lineRule="auto" w:before="351"/>
        <w:ind w:left="120" w:right="1449" w:firstLine="0"/>
        <w:jc w:val="left"/>
      </w:pPr>
      <w:r>
        <w:rPr>
          <w:color w:val="231F20"/>
        </w:rPr>
        <w:t>There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different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methods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defi</w:t>
        <w:tab/>
      </w:r>
      <w:r>
        <w:rPr>
          <w:color w:val="231F20"/>
          <w:spacing w:val="2"/>
        </w:rPr>
        <w:t>in</w:t>
      </w:r>
      <w:r>
        <w:rPr>
          <w:color w:val="231F20"/>
          <w:spacing w:val="86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OHS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11)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as: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restraint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arrest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72" w:lineRule="auto" w:before="0" w:after="0"/>
        <w:ind w:left="840" w:right="1287" w:hanging="360"/>
        <w:jc w:val="left"/>
      </w:pP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minimize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acceptable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WorkSafeBC</w:t>
      </w:r>
      <w:r>
        <w:rPr/>
      </w:r>
    </w:p>
    <w:p>
      <w:pPr>
        <w:spacing w:line="240" w:lineRule="auto" w:before="3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2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-4"/>
        </w:rPr>
        <w:t>Fall</w:t>
      </w:r>
      <w:r>
        <w:rPr>
          <w:color w:val="231F20"/>
        </w:rPr>
        <w:t> </w:t>
      </w:r>
      <w:r>
        <w:rPr>
          <w:color w:val="231F20"/>
          <w:spacing w:val="-2"/>
        </w:rPr>
        <w:t>restraint</w:t>
      </w:r>
      <w:r>
        <w:rPr>
          <w:color w:val="231F20"/>
        </w:rPr>
        <w:t> </w:t>
      </w:r>
      <w:r>
        <w:rPr>
          <w:color w:val="231F20"/>
          <w:spacing w:val="-2"/>
        </w:rPr>
        <w:t>system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  <w:spacing w:val="-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restraint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position,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travelling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unguarded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guardrails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fall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system.</w:t>
      </w:r>
      <w:r>
        <w:rPr/>
      </w:r>
    </w:p>
    <w:p>
      <w:pPr>
        <w:spacing w:line="240" w:lineRule="auto" w:before="7"/>
        <w:rPr>
          <w:rFonts w:ascii="Myriad Pro" w:hAnsi="Myriad Pro" w:cs="Myriad Pro" w:eastAsia="Myriad Pro"/>
          <w:sz w:val="28"/>
          <w:szCs w:val="28"/>
        </w:rPr>
      </w:pPr>
    </w:p>
    <w:p>
      <w:pPr>
        <w:spacing w:line="200" w:lineRule="atLeast"/>
        <w:ind w:left="932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368.8pt;height:248.65pt;mso-position-horizontal-relative:char;mso-position-vertical-relative:line" coordorigin="0,0" coordsize="7376,4973">
            <v:group style="position:absolute;left:830;top:222;width:1555;height:3094" coordorigin="830,222" coordsize="1555,3094">
              <v:shape style="position:absolute;left:830;top:222;width:1555;height:3094" coordorigin="830,222" coordsize="1555,3094" path="m2303,3316l2385,628,830,222e" filled="false" stroked="true" strokeweight="1.0pt" strokecolor="#6d6e71">
                <v:path arrowok="t"/>
              </v:shape>
              <v:shape style="position:absolute;left:0;top:0;width:7376;height:4972" type="#_x0000_t75" stroked="false">
                <v:imagedata r:id="rId59" o:title="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8"/>
          <w:szCs w:val="8"/>
        </w:rPr>
      </w:pPr>
    </w:p>
    <w:p>
      <w:pPr>
        <w:spacing w:before="72"/>
        <w:ind w:left="0" w:right="998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3"/>
          <w:sz w:val="18"/>
          <w:szCs w:val="18"/>
        </w:rPr>
        <w:t>Fall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restraint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10"/>
        <w:rPr>
          <w:rFonts w:ascii="Myriad Pro" w:hAnsi="Myriad Pro" w:cs="Myriad Pro" w:eastAsia="Myriad Pro"/>
          <w:sz w:val="25"/>
          <w:szCs w:val="25"/>
        </w:rPr>
      </w:pP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34.050pt;mso-position-horizontal-relative:char;mso-position-vertical-relative:line" coordorigin="0,0" coordsize="9000,681">
            <v:group style="position:absolute;left:0;top:0;width:9000;height:681" coordorigin="0,0" coordsize="9000,681">
              <v:shape style="position:absolute;left:0;top:0;width:9000;height:681" coordorigin="0,0" coordsize="9000,681" path="m0,0l9000,0,9000,681,0,681,0,0xe" filled="true" fillcolor="#d1d3d4" stroked="false">
                <v:path arrowok="t"/>
                <v:fill type="solid"/>
              </v:shape>
            </v:group>
            <v:group style="position:absolute;left:290;top:140;width:421;height:417" coordorigin="290,140" coordsize="421,417">
              <v:shape style="position:absolute;left:290;top:140;width:421;height:417" coordorigin="290,140" coordsize="421,417" path="m290,557l711,557,711,140,290,140,290,557xe" filled="true" fillcolor="#ffffff" stroked="false">
                <v:path arrowok="t"/>
                <v:fill type="solid"/>
              </v:shape>
            </v:group>
            <v:group style="position:absolute;left:290;top:140;width:421;height:417" coordorigin="290,140" coordsize="421,417">
              <v:shape style="position:absolute;left:290;top:140;width:421;height:417" coordorigin="290,140" coordsize="421,417" path="m711,557l290,557,290,140,711,140,711,557xe" filled="false" stroked="true" strokeweight=".422pt" strokecolor="#231f20">
                <v:path arrowok="t"/>
              </v:shape>
            </v:group>
            <v:group style="position:absolute;left:270;top:555;width:456;height:2" coordorigin="270,555" coordsize="456,2">
              <v:shape style="position:absolute;left:270;top:555;width:456;height:2" coordorigin="270,555" coordsize="456,0" path="m270,555l726,555e" filled="false" stroked="true" strokeweight="2.2pt" strokecolor="#231f20">
                <v:path arrowok="t"/>
              </v:shape>
            </v:group>
            <v:group style="position:absolute;left:291;top:162;width:2;height:372" coordorigin="291,162" coordsize="2,372">
              <v:shape style="position:absolute;left:291;top:162;width:2;height:372" coordorigin="291,162" coordsize="0,372" path="m291,162l291,534e" filled="false" stroked="true" strokeweight="2.191pt" strokecolor="#231f20">
                <v:path arrowok="t"/>
              </v:shape>
            </v:group>
            <v:group style="position:absolute;left:270;top:141;width:456;height:2" coordorigin="270,141" coordsize="456,2">
              <v:shape style="position:absolute;left:270;top:141;width:456;height:2" coordorigin="270,141" coordsize="456,0" path="m270,141l726,141e" filled="false" stroked="true" strokeweight="2.2pt" strokecolor="#231f20">
                <v:path arrowok="t"/>
              </v:shape>
            </v:group>
            <v:group style="position:absolute;left:705;top:161;width:2;height:373" coordorigin="705,161" coordsize="2,373">
              <v:shape style="position:absolute;left:705;top:161;width:2;height:373" coordorigin="705,161" coordsize="0,373" path="m705,161l705,534e" filled="false" stroked="true" strokeweight="2.187pt" strokecolor="#231f20">
                <v:path arrowok="t"/>
              </v:shape>
            </v:group>
            <v:group style="position:absolute;left:379;top:187;width:268;height:317" coordorigin="379,187" coordsize="268,317">
              <v:shape style="position:absolute;left:379;top:187;width:268;height:317" coordorigin="379,187" coordsize="268,317" path="m594,377l496,377,549,504,647,494,594,377xe" filled="true" fillcolor="#231f20" stroked="false">
                <v:path arrowok="t"/>
                <v:fill type="solid"/>
              </v:shape>
              <v:shape style="position:absolute;left:379;top:187;width:268;height:317" coordorigin="379,187" coordsize="268,317" path="m500,187l379,187,379,499,472,499,472,377,594,377,584,356,601,343,614,328,614,326,472,326,472,242,624,242,618,230,567,193,525,188,500,187xe" filled="true" fillcolor="#231f20" stroked="false">
                <v:path arrowok="t"/>
                <v:fill type="solid"/>
              </v:shape>
              <v:shape style="position:absolute;left:379;top:187;width:268;height:317" coordorigin="379,187" coordsize="268,317" path="m624,242l508,242,520,244,527,249,537,255,542,266,542,297,538,308,528,317,512,324,489,326,614,326,623,311,628,290,630,266,626,247,624,242xe" filled="true" fillcolor="#231f20" stroked="false">
                <v:path arrowok="t"/>
                <v:fill type="solid"/>
              </v:shape>
              <v:shape style="position:absolute;left:0;top:0;width:9000;height:681" type="#_x0000_t202" filled="false" stroked="false">
                <v:textbox inset="0,0,0,0">
                  <w:txbxContent>
                    <w:p>
                      <w:pPr>
                        <w:spacing w:before="186"/>
                        <w:ind w:left="1079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-2"/>
                          <w:sz w:val="22"/>
                        </w:rPr>
                        <w:t>Watch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9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WorkSafeBC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video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6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6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fall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restraint: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6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05E9E"/>
                          <w:spacing w:val="-26"/>
                          <w:sz w:val="20"/>
                        </w:rPr>
                      </w:r>
                      <w:hyperlink r:id="rId60">
                        <w:r>
                          <w:rPr>
                            <w:rFonts w:ascii="Myriad Pro Semibold"/>
                            <w:b/>
                            <w:color w:val="205E9E"/>
                            <w:sz w:val="20"/>
                            <w:u w:val="single" w:color="205E9E"/>
                          </w:rPr>
                          <w:t>https://youtu.be/yCcBlhkGhTE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w w:val="97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after="0" w:line="200" w:lineRule="atLeast"/>
        <w:rPr>
          <w:rFonts w:ascii="Myriad Pro" w:hAnsi="Myriad Pro" w:cs="Myriad Pro" w:eastAsia="Myriad Pro"/>
          <w:sz w:val="20"/>
          <w:szCs w:val="20"/>
        </w:rPr>
        <w:sectPr>
          <w:headerReference w:type="default" r:id="rId57"/>
          <w:headerReference w:type="even" r:id="rId58"/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2"/>
        <w:spacing w:line="240" w:lineRule="auto" w:before="44"/>
        <w:ind w:right="0"/>
        <w:jc w:val="left"/>
        <w:rPr>
          <w:b w:val="0"/>
          <w:bCs w:val="0"/>
        </w:rPr>
      </w:pPr>
      <w:bookmarkStart w:name="_bookmark9" w:id="10"/>
      <w:bookmarkEnd w:id="10"/>
      <w:r>
        <w:rPr>
          <w:b w:val="0"/>
        </w:rPr>
      </w:r>
      <w:r>
        <w:rPr>
          <w:color w:val="231F20"/>
          <w:spacing w:val="-4"/>
        </w:rPr>
        <w:t>Fall</w:t>
      </w:r>
      <w:r>
        <w:rPr>
          <w:color w:val="231F20"/>
        </w:rPr>
        <w:t> </w:t>
      </w:r>
      <w:r>
        <w:rPr>
          <w:color w:val="231F20"/>
          <w:spacing w:val="-1"/>
        </w:rPr>
        <w:t>arrest</w:t>
      </w:r>
      <w:r>
        <w:rPr>
          <w:color w:val="231F20"/>
        </w:rPr>
        <w:t> </w:t>
      </w:r>
      <w:r>
        <w:rPr>
          <w:color w:val="231F20"/>
          <w:spacing w:val="-2"/>
        </w:rPr>
        <w:t>system</w:t>
      </w:r>
      <w:r>
        <w:rPr>
          <w:b w:val="0"/>
        </w:rPr>
      </w:r>
    </w:p>
    <w:p>
      <w:pPr>
        <w:pStyle w:val="BodyText"/>
        <w:spacing w:line="240" w:lineRule="auto" w:before="1"/>
        <w:ind w:left="1120" w:right="0" w:firstLine="0"/>
        <w:jc w:val="left"/>
      </w:pPr>
      <w:r>
        <w:rPr>
          <w:color w:val="231F20"/>
          <w:spacing w:val="-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arrest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stop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worker’s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surface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below.</w:t>
      </w:r>
      <w:r>
        <w:rPr/>
      </w:r>
    </w:p>
    <w:p>
      <w:pPr>
        <w:spacing w:line="240" w:lineRule="auto" w:before="1"/>
        <w:rPr>
          <w:rFonts w:ascii="Myriad Pro" w:hAnsi="Myriad Pro" w:cs="Myriad Pro" w:eastAsia="Myriad Pro"/>
          <w:sz w:val="16"/>
          <w:szCs w:val="16"/>
        </w:rPr>
      </w:pPr>
    </w:p>
    <w:p>
      <w:pPr>
        <w:spacing w:line="200" w:lineRule="atLeast"/>
        <w:ind w:left="2289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333.1pt;height:383.95pt;mso-position-horizontal-relative:char;mso-position-vertical-relative:line" coordorigin="0,0" coordsize="6662,7679">
            <v:group style="position:absolute;left:3003;top:6460;width:919;height:870" coordorigin="3003,6460" coordsize="919,870">
              <v:shape style="position:absolute;left:3003;top:6460;width:919;height:870" coordorigin="3003,6460" coordsize="919,870" path="m3003,6460l3922,7330e" filled="false" stroked="true" strokeweight="1pt" strokecolor="#6d6e71">
                <v:path arrowok="t"/>
              </v:shape>
            </v:group>
            <v:group style="position:absolute;left:2691;top:6492;width:919;height:870" coordorigin="2691,6492" coordsize="919,870">
              <v:shape style="position:absolute;left:2691;top:6492;width:919;height:870" coordorigin="2691,6492" coordsize="919,870" path="m2691,6492l3610,7361e" filled="false" stroked="true" strokeweight="1pt" strokecolor="#6d6e71">
                <v:path arrowok="t"/>
              </v:shape>
            </v:group>
            <v:group style="position:absolute;left:2743;top:6490;width:919;height:870" coordorigin="2743,6490" coordsize="919,870">
              <v:shape style="position:absolute;left:2743;top:6490;width:919;height:870" coordorigin="2743,6490" coordsize="919,870" path="m2743,6490l3662,7359e" filled="false" stroked="true" strokeweight="1pt" strokecolor="#6d6e71">
                <v:path arrowok="t"/>
              </v:shape>
            </v:group>
            <v:group style="position:absolute;left:2387;top:6527;width:947;height:870" coordorigin="2387,6527" coordsize="947,870">
              <v:shape style="position:absolute;left:2387;top:6527;width:947;height:870" coordorigin="2387,6527" coordsize="947,870" path="m2387,6527l3334,7396e" filled="false" stroked="true" strokeweight="1pt" strokecolor="#6d6e71">
                <v:path arrowok="t"/>
              </v:shape>
            </v:group>
            <v:group style="position:absolute;left:2134;top:6940;width:576;height:512" coordorigin="2134,6940" coordsize="576,512">
              <v:shape style="position:absolute;left:2134;top:6940;width:576;height:512" coordorigin="2134,6940" coordsize="576,512" path="m2134,6940l2710,7451e" filled="false" stroked="true" strokeweight="1pt" strokecolor="#6d6e71">
                <v:path arrowok="t"/>
              </v:shape>
            </v:group>
            <v:group style="position:absolute;left:1663;top:10;width:30;height:2842" coordorigin="1663,10" coordsize="30,2842">
              <v:shape style="position:absolute;left:1663;top:10;width:30;height:2842" coordorigin="1663,10" coordsize="30,2842" path="m1693,2852l1663,10e" filled="false" stroked="true" strokeweight="1pt" strokecolor="#030403">
                <v:path arrowok="t"/>
              </v:shape>
            </v:group>
            <v:group style="position:absolute;left:1692;top:2813;width:49;height:4749" coordorigin="1692,2813" coordsize="49,4749">
              <v:shape style="position:absolute;left:1692;top:2813;width:49;height:4749" coordorigin="1692,2813" coordsize="49,4749" path="m1740,7562l1692,2813e" filled="false" stroked="true" strokeweight="1pt" strokecolor="#030403">
                <v:path arrowok="t"/>
              </v:shape>
            </v:group>
            <v:group style="position:absolute;left:2088;top:181;width:4;height:488" coordorigin="2088,181" coordsize="4,488">
              <v:shape style="position:absolute;left:2088;top:181;width:4;height:488" coordorigin="2088,181" coordsize="4,488" path="m2088,181l2092,669e" filled="false" stroked="true" strokeweight="1pt" strokecolor="#030403">
                <v:path arrowok="t"/>
              </v:shape>
            </v:group>
            <v:group style="position:absolute;left:1668;top:93;width:4978;height:658" coordorigin="1668,93" coordsize="4978,658">
              <v:shape style="position:absolute;left:1668;top:93;width:4978;height:658" coordorigin="1668,93" coordsize="4978,658" path="m1668,750l6646,93e" filled="false" stroked="true" strokeweight="1pt" strokecolor="#030403">
                <v:path arrowok="t"/>
              </v:shape>
            </v:group>
            <v:group style="position:absolute;left:1668;top:71;width:4978;height:658" coordorigin="1668,71" coordsize="4978,658">
              <v:shape style="position:absolute;left:1668;top:71;width:4978;height:658" coordorigin="1668,71" coordsize="4978,658" path="m1668,728l6646,71e" filled="false" stroked="true" strokeweight="1pt" strokecolor="#030403">
                <v:path arrowok="t"/>
              </v:shape>
            </v:group>
            <v:group style="position:absolute;left:2095;top:1014;width:12;height:1506" coordorigin="2095,1014" coordsize="12,1506">
              <v:shape style="position:absolute;left:2095;top:1014;width:12;height:1506" coordorigin="2095,1014" coordsize="12,1506" path="m2095,1014l2106,2520e" filled="false" stroked="true" strokeweight="1pt" strokecolor="#030403">
                <v:path arrowok="t"/>
              </v:shape>
            </v:group>
            <v:group style="position:absolute;left:1668;top:391;width:4978;height:658" coordorigin="1668,391" coordsize="4978,658">
              <v:shape style="position:absolute;left:1668;top:391;width:4978;height:658" coordorigin="1668,391" coordsize="4978,658" path="m1668,1049l6646,391e" filled="false" stroked="true" strokeweight="1pt" strokecolor="#030403">
                <v:path arrowok="t"/>
              </v:shape>
            </v:group>
            <v:group style="position:absolute;left:1674;top:413;width:4978;height:658" coordorigin="1674,413" coordsize="4978,658">
              <v:shape style="position:absolute;left:1674;top:413;width:4978;height:658" coordorigin="1674,413" coordsize="4978,658" path="m1674,1070l6652,413e" filled="false" stroked="true" strokeweight="1pt" strokecolor="#030403">
                <v:path arrowok="t"/>
              </v:shape>
            </v:group>
            <v:group style="position:absolute;left:3035;top:5886;width:3573;height:367" coordorigin="3035,5886" coordsize="3573,367">
              <v:shape style="position:absolute;left:3035;top:5886;width:3573;height:367" coordorigin="3035,5886" coordsize="3573,367" path="m3035,6252l6607,5886e" filled="false" stroked="true" strokeweight="1pt" strokecolor="#030403">
                <v:path arrowok="t"/>
              </v:shape>
            </v:group>
            <v:group style="position:absolute;left:1732;top:6301;width:826;height:85" coordorigin="1732,6301" coordsize="826,85">
              <v:shape style="position:absolute;left:1732;top:6301;width:826;height:85" coordorigin="1732,6301" coordsize="826,85" path="m1732,6386l2557,6301e" filled="false" stroked="true" strokeweight="1pt" strokecolor="#030403">
                <v:path arrowok="t"/>
              </v:shape>
            </v:group>
            <v:group style="position:absolute;left:1729;top:6088;width:4861;height:511" coordorigin="1729,6088" coordsize="4861,511">
              <v:shape style="position:absolute;left:1729;top:6088;width:4861;height:511" coordorigin="1729,6088" coordsize="4861,511" path="m1729,6598l6589,6088e" filled="false" stroked="true" strokeweight="1pt" strokecolor="#030403">
                <v:path arrowok="t"/>
              </v:shape>
            </v:group>
            <v:group style="position:absolute;left:2888;top:4717;width:3737;height:409" coordorigin="2888,4717" coordsize="3737,409">
              <v:shape style="position:absolute;left:2888;top:4717;width:3737;height:409" coordorigin="2888,4717" coordsize="3737,409" path="m2888,5125l6625,4717e" filled="false" stroked="true" strokeweight="1.0pt" strokecolor="#030403">
                <v:path arrowok="t"/>
              </v:shape>
            </v:group>
            <v:group style="position:absolute;left:2927;top:4767;width:3681;height:401" coordorigin="2927,4767" coordsize="3681,401">
              <v:shape style="position:absolute;left:2927;top:4767;width:3681;height:401" coordorigin="2927,4767" coordsize="3681,401" path="m2927,5168l6608,4767e" filled="false" stroked="true" strokeweight="1.0pt" strokecolor="#030403">
                <v:path arrowok="t"/>
              </v:shape>
            </v:group>
            <v:group style="position:absolute;left:2125;top:4902;width:282;height:307" coordorigin="2125,4902" coordsize="282,307">
              <v:shape style="position:absolute;left:2125;top:4902;width:282;height:307" coordorigin="2125,4902" coordsize="282,307" path="m2125,4902l2127,5208,2406,5178e" filled="false" stroked="true" strokeweight="1pt" strokecolor="#030403">
                <v:path arrowok="t"/>
              </v:shape>
            </v:group>
            <v:group style="position:absolute;left:1724;top:5221;width:717;height:79" coordorigin="1724,5221" coordsize="717,79">
              <v:shape style="position:absolute;left:1724;top:5221;width:717;height:79" coordorigin="1724,5221" coordsize="717,79" path="m1724,5299l2441,5221e" filled="false" stroked="true" strokeweight="1pt" strokecolor="#030403">
                <v:path arrowok="t"/>
              </v:shape>
            </v:group>
            <v:group style="position:absolute;left:3062;top:4958;width:3546;height:387" coordorigin="3062,4958" coordsize="3546,387">
              <v:shape style="position:absolute;left:3062;top:4958;width:3546;height:387" coordorigin="3062,4958" coordsize="3546,387" path="m3062,5344l6607,4958e" filled="false" stroked="true" strokeweight="1pt" strokecolor="#030403">
                <v:path arrowok="t"/>
              </v:shape>
            </v:group>
            <v:group style="position:absolute;left:1723;top:5401;width:813;height:91" coordorigin="1723,5401" coordsize="813,91">
              <v:shape style="position:absolute;left:1723;top:5401;width:813;height:91" coordorigin="1723,5401" coordsize="813,91" path="m1723,5491l2536,5401e" filled="false" stroked="true" strokeweight="1.0pt" strokecolor="#030403">
                <v:path arrowok="t"/>
              </v:shape>
            </v:group>
            <v:group style="position:absolute;left:845;top:10;width:45;height:7637" coordorigin="845,10" coordsize="45,7637">
              <v:shape style="position:absolute;left:845;top:10;width:45;height:7637" coordorigin="845,10" coordsize="45,7637" path="m889,7646l845,10e" filled="false" stroked="true" strokeweight="1.0pt" strokecolor="#030403">
                <v:path arrowok="t"/>
              </v:shape>
            </v:group>
            <v:group style="position:absolute;left:31;top:6472;width:848;height:87" coordorigin="31,6472" coordsize="848,87">
              <v:shape style="position:absolute;left:31;top:6472;width:848;height:87" coordorigin="31,6472" coordsize="848,87" path="m31,6559l879,6472e" filled="false" stroked="true" strokeweight="1pt" strokecolor="#030403">
                <v:path arrowok="t"/>
              </v:shape>
            </v:group>
            <v:group style="position:absolute;left:26;top:6687;width:852;height:90" coordorigin="26,6687" coordsize="852,90">
              <v:shape style="position:absolute;left:26;top:6687;width:852;height:90" coordorigin="26,6687" coordsize="852,90" path="m26,6777l878,6687e" filled="false" stroked="true" strokeweight="1pt" strokecolor="#030403">
                <v:path arrowok="t"/>
              </v:shape>
            </v:group>
            <v:group style="position:absolute;left:10;top:5393;width:864;height:95" coordorigin="10,5393" coordsize="864,95">
              <v:shape style="position:absolute;left:10;top:5393;width:864;height:95" coordorigin="10,5393" coordsize="864,95" path="m10,5487l874,5393e" filled="false" stroked="true" strokeweight="1pt" strokecolor="#030403">
                <v:path arrowok="t"/>
              </v:shape>
            </v:group>
            <v:group style="position:absolute;left:28;top:5585;width:852;height:95" coordorigin="28,5585" coordsize="852,95">
              <v:shape style="position:absolute;left:28;top:5585;width:852;height:95" coordorigin="28,5585" coordsize="852,95" path="m28,5679l879,5585e" filled="false" stroked="true" strokeweight="1pt" strokecolor="#030403">
                <v:path arrowok="t"/>
              </v:shape>
            </v:group>
            <v:group style="position:absolute;left:740;top:7042;width:5867;height:626" coordorigin="740,7042" coordsize="5867,626">
              <v:shape style="position:absolute;left:740;top:7042;width:5867;height:626" coordorigin="740,7042" coordsize="5867,626" path="m740,7668l6607,7042e" filled="false" stroked="true" strokeweight="1pt" strokecolor="#030403">
                <v:path arrowok="t"/>
              </v:shape>
            </v:group>
            <v:group style="position:absolute;left:2127;top:6549;width:2;height:995" coordorigin="2127,6549" coordsize="2,995">
              <v:shape style="position:absolute;left:2127;top:6549;width:2;height:995" coordorigin="2127,6549" coordsize="0,995" path="m2127,6549l2127,7543e" filled="false" stroked="true" strokeweight="1pt" strokecolor="#030403">
                <v:path arrowok="t"/>
              </v:shape>
            </v:group>
            <v:group style="position:absolute;left:2112;top:3231;width:11;height:1385" coordorigin="2112,3231" coordsize="11,1385">
              <v:shape style="position:absolute;left:2112;top:3231;width:11;height:1385" coordorigin="2112,3231" coordsize="11,1385" path="m2112,3231l2122,4616e" filled="false" stroked="true" strokeweight="1pt" strokecolor="#030403">
                <v:path arrowok="t"/>
              </v:shape>
              <v:shape style="position:absolute;left:1680;top:347;width:2740;height:5978" type="#_x0000_t75" stroked="false">
                <v:imagedata r:id="rId63" o:title=""/>
              </v:shape>
            </v:group>
            <v:group style="position:absolute;left:28;top:5345;width:850;height:93" coordorigin="28,5345" coordsize="850,93">
              <v:shape style="position:absolute;left:28;top:5345;width:850;height:93" coordorigin="28,5345" coordsize="850,93" path="m28,5437l878,5345e" filled="false" stroked="true" strokeweight="1pt" strokecolor="#030403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3"/>
        <w:rPr>
          <w:rFonts w:ascii="Myriad Pro" w:hAnsi="Myriad Pro" w:cs="Myriad Pro" w:eastAsia="Myriad Pro"/>
          <w:sz w:val="7"/>
          <w:szCs w:val="7"/>
        </w:rPr>
      </w:pPr>
    </w:p>
    <w:p>
      <w:pPr>
        <w:spacing w:before="72"/>
        <w:ind w:left="4396" w:right="339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2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3"/>
          <w:sz w:val="18"/>
          <w:szCs w:val="18"/>
        </w:rPr>
        <w:t>Fall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arrest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10"/>
        <w:rPr>
          <w:rFonts w:ascii="Myriad Pro" w:hAnsi="Myriad Pro" w:cs="Myriad Pro" w:eastAsia="Myriad Pro"/>
          <w:sz w:val="25"/>
          <w:szCs w:val="25"/>
        </w:rPr>
      </w:pPr>
    </w:p>
    <w:p>
      <w:pPr>
        <w:spacing w:line="200" w:lineRule="atLeast"/>
        <w:ind w:left="1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34.050pt;mso-position-horizontal-relative:char;mso-position-vertical-relative:line" coordorigin="0,0" coordsize="9000,681">
            <v:group style="position:absolute;left:0;top:0;width:9000;height:681" coordorigin="0,0" coordsize="9000,681">
              <v:shape style="position:absolute;left:0;top:0;width:9000;height:681" coordorigin="0,0" coordsize="9000,681" path="m0,0l9000,0,9000,681,0,681,0,0xe" filled="true" fillcolor="#d1d3d4" stroked="false">
                <v:path arrowok="t"/>
                <v:fill type="solid"/>
              </v:shape>
            </v:group>
            <v:group style="position:absolute;left:290;top:140;width:421;height:417" coordorigin="290,140" coordsize="421,417">
              <v:shape style="position:absolute;left:290;top:140;width:421;height:417" coordorigin="290,140" coordsize="421,417" path="m711,557l290,557,290,140,711,140,711,557xe" filled="true" fillcolor="#ffffff" stroked="false">
                <v:path arrowok="t"/>
                <v:fill type="solid"/>
              </v:shape>
            </v:group>
            <v:group style="position:absolute;left:290;top:140;width:421;height:417" coordorigin="290,140" coordsize="421,417">
              <v:shape style="position:absolute;left:290;top:140;width:421;height:417" coordorigin="290,140" coordsize="421,417" path="m711,557l290,557,290,140,711,140,711,557xe" filled="false" stroked="true" strokeweight=".422pt" strokecolor="#231f20">
                <v:path arrowok="t"/>
              </v:shape>
            </v:group>
            <v:group style="position:absolute;left:270;top:554;width:456;height:2" coordorigin="270,554" coordsize="456,2">
              <v:shape style="position:absolute;left:270;top:554;width:456;height:2" coordorigin="270,554" coordsize="456,0" path="m270,554l726,554e" filled="false" stroked="true" strokeweight="2.2pt" strokecolor="#231f20">
                <v:path arrowok="t"/>
              </v:shape>
            </v:group>
            <v:group style="position:absolute;left:291;top:161;width:2;height:372" coordorigin="291,161" coordsize="2,372">
              <v:shape style="position:absolute;left:291;top:161;width:2;height:372" coordorigin="291,161" coordsize="0,372" path="m291,161l291,533e" filled="false" stroked="true" strokeweight="2.191pt" strokecolor="#231f20">
                <v:path arrowok="t"/>
              </v:shape>
            </v:group>
            <v:group style="position:absolute;left:270;top:140;width:456;height:2" coordorigin="270,140" coordsize="456,2">
              <v:shape style="position:absolute;left:270;top:140;width:456;height:2" coordorigin="270,140" coordsize="456,0" path="m270,140l726,140e" filled="false" stroked="true" strokeweight="2.2pt" strokecolor="#231f20">
                <v:path arrowok="t"/>
              </v:shape>
            </v:group>
            <v:group style="position:absolute;left:705;top:161;width:2;height:373" coordorigin="705,161" coordsize="2,373">
              <v:shape style="position:absolute;left:705;top:161;width:2;height:373" coordorigin="705,161" coordsize="0,373" path="m705,161l705,534e" filled="false" stroked="true" strokeweight="2.187pt" strokecolor="#231f20">
                <v:path arrowok="t"/>
              </v:shape>
            </v:group>
            <v:group style="position:absolute;left:379;top:187;width:268;height:317" coordorigin="379,187" coordsize="268,317">
              <v:shape style="position:absolute;left:379;top:187;width:268;height:317" coordorigin="379,187" coordsize="268,317" path="m594,377l496,377,549,504,647,494,594,377xe" filled="true" fillcolor="#231f20" stroked="false">
                <v:path arrowok="t"/>
                <v:fill type="solid"/>
              </v:shape>
              <v:shape style="position:absolute;left:379;top:187;width:268;height:317" coordorigin="379,187" coordsize="268,317" path="m500,187l379,187,379,499,472,499,472,377,594,377,584,356,601,343,614,328,614,327,472,327,472,242,624,242,618,230,567,193,525,188,500,187xe" filled="true" fillcolor="#231f20" stroked="false">
                <v:path arrowok="t"/>
                <v:fill type="solid"/>
              </v:shape>
              <v:shape style="position:absolute;left:379;top:187;width:268;height:317" coordorigin="379,187" coordsize="268,317" path="m624,242l508,242,520,244,527,249,537,255,542,266,542,297,538,308,528,317,512,324,489,327,614,327,623,311,628,290,630,266,626,247,624,242xe" filled="true" fillcolor="#231f20" stroked="false">
                <v:path arrowok="t"/>
                <v:fill type="solid"/>
              </v:shape>
              <v:shape style="position:absolute;left:0;top:0;width:9000;height:681" type="#_x0000_t202" filled="false" stroked="false">
                <v:textbox inset="0,0,0,0">
                  <w:txbxContent>
                    <w:p>
                      <w:pPr>
                        <w:spacing w:before="186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-1"/>
                          <w:sz w:val="22"/>
                        </w:rPr>
                        <w:t>Watch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WorkSafeBC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video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fall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arrest: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05E9E"/>
                          <w:spacing w:val="4"/>
                          <w:sz w:val="20"/>
                        </w:rPr>
                      </w:r>
                      <w:hyperlink r:id="rId64"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20"/>
                            <w:u w:val="single" w:color="205E9E"/>
                          </w:rPr>
                          <w:t>https://youtu.be/_dhlEovMkcw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after="0" w:line="200" w:lineRule="atLeast"/>
        <w:rPr>
          <w:rFonts w:ascii="Myriad Pro" w:hAnsi="Myriad Pro" w:cs="Myriad Pro" w:eastAsia="Myriad Pro"/>
          <w:sz w:val="20"/>
          <w:szCs w:val="20"/>
        </w:rPr>
        <w:sectPr>
          <w:footerReference w:type="even" r:id="rId61"/>
          <w:footerReference w:type="default" r:id="rId62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2"/>
        <w:spacing w:line="240" w:lineRule="auto" w:before="44"/>
        <w:ind w:left="120" w:right="0"/>
        <w:jc w:val="left"/>
        <w:rPr>
          <w:b w:val="0"/>
          <w:bCs w:val="0"/>
        </w:rPr>
      </w:pPr>
      <w:bookmarkStart w:name="_bookmark10" w:id="11"/>
      <w:bookmarkEnd w:id="11"/>
      <w:r>
        <w:rPr>
          <w:b w:val="0"/>
        </w:rPr>
      </w:r>
      <w:r>
        <w:rPr>
          <w:color w:val="231F20"/>
          <w:spacing w:val="-4"/>
        </w:rPr>
        <w:t>Fall</w:t>
      </w:r>
      <w:r>
        <w:rPr>
          <w:color w:val="231F20"/>
        </w:rPr>
        <w:t> </w:t>
      </w:r>
      <w:r>
        <w:rPr>
          <w:color w:val="231F20"/>
          <w:spacing w:val="-1"/>
        </w:rPr>
        <w:t>protection</w:t>
      </w:r>
      <w:r>
        <w:rPr>
          <w:color w:val="231F20"/>
        </w:rPr>
        <w:t> </w:t>
      </w:r>
      <w:r>
        <w:rPr>
          <w:color w:val="231F20"/>
          <w:spacing w:val="-1"/>
        </w:rPr>
        <w:t>equipment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worker’s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different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whether</w:t>
      </w:r>
      <w:r>
        <w:rPr>
          <w:color w:val="231F20"/>
          <w:spacing w:val="88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arrest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restraint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harness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72" w:lineRule="auto" w:before="0" w:after="0"/>
        <w:ind w:left="840" w:right="116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lanyard,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lifeline,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connecting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secure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78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anchorage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horizontal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lifeline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/>
      </w:r>
    </w:p>
    <w:p>
      <w:pPr>
        <w:spacing w:line="240" w:lineRule="auto" w:before="11"/>
        <w:rPr>
          <w:rFonts w:ascii="Myriad Pro" w:hAnsi="Myriad Pro" w:cs="Myriad Pro" w:eastAsia="Myriad Pro"/>
          <w:sz w:val="11"/>
          <w:szCs w:val="11"/>
        </w:rPr>
      </w:pPr>
    </w:p>
    <w:p>
      <w:pPr>
        <w:spacing w:line="200" w:lineRule="atLeast"/>
        <w:ind w:left="306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31.35pt;height:297.350pt;mso-position-horizontal-relative:char;mso-position-vertical-relative:line" coordorigin="0,0" coordsize="8627,5947">
            <v:shape style="position:absolute;left:0;top:0;width:3787;height:5938" type="#_x0000_t75" stroked="false">
              <v:imagedata r:id="rId65" o:title=""/>
            </v:shape>
            <v:shape style="position:absolute;left:6492;top:2718;width:2134;height:3229" type="#_x0000_t75" stroked="false">
              <v:imagedata r:id="rId66" o:title=""/>
            </v:shape>
            <v:shape style="position:absolute;left:6346;top:6;width:2277;height:2674" type="#_x0000_t75" stroked="false">
              <v:imagedata r:id="rId67" o:title=""/>
            </v:shape>
            <v:shape style="position:absolute;left:3828;top:6;width:2478;height:1638" type="#_x0000_t75" stroked="false">
              <v:imagedata r:id="rId68" o:title=""/>
            </v:shape>
            <v:shape style="position:absolute;left:3856;top:3051;width:2607;height:1091" type="#_x0000_t75" stroked="false">
              <v:imagedata r:id="rId69" o:title=""/>
            </v:shape>
            <v:shape style="position:absolute;left:3857;top:1620;width:2446;height:1361" type="#_x0000_t75" stroked="false">
              <v:imagedata r:id="rId70" o:title=""/>
            </v:shape>
            <v:shape style="position:absolute;left:3837;top:4214;width:2595;height:1731" type="#_x0000_t75" stroked="false">
              <v:imagedata r:id="rId71" o:title=""/>
            </v:shape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9"/>
        <w:ind w:left="3217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3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3"/>
          <w:sz w:val="18"/>
          <w:szCs w:val="18"/>
        </w:rPr>
        <w:t>Fall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protection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equipment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10"/>
        <w:rPr>
          <w:rFonts w:ascii="Myriad Pro" w:hAnsi="Myriad Pro" w:cs="Myriad Pro" w:eastAsia="Myriad Pro"/>
          <w:sz w:val="25"/>
          <w:szCs w:val="25"/>
        </w:rPr>
      </w:pP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64.05pt;mso-position-horizontal-relative:char;mso-position-vertical-relative:line" coordorigin="0,0" coordsize="9000,1281">
            <v:group style="position:absolute;left:0;top:0;width:9000;height:1281" coordorigin="0,0" coordsize="9000,1281">
              <v:shape style="position:absolute;left:0;top:0;width:9000;height:1281" coordorigin="0,0" coordsize="9000,1281" path="m0,0l9000,0,9000,1281,0,1281,0,0xe" filled="true" fillcolor="#d1d3d4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true" fillcolor="#ffffff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false" stroked="true" strokeweight=".422pt" strokecolor="#231f20">
                <v:path arrowok="t"/>
              </v:shape>
            </v:group>
            <v:group style="position:absolute;left:270;top:694;width:456;height:2" coordorigin="270,694" coordsize="456,2">
              <v:shape style="position:absolute;left:270;top:694;width:456;height:2" coordorigin="270,694" coordsize="456,0" path="m270,694l726,694e" filled="false" stroked="true" strokeweight="2.2pt" strokecolor="#231f20">
                <v:path arrowok="t"/>
              </v:shape>
            </v:group>
            <v:group style="position:absolute;left:291;top:301;width:2;height:372" coordorigin="291,301" coordsize="2,372">
              <v:shape style="position:absolute;left:291;top:301;width:2;height:372" coordorigin="291,301" coordsize="0,372" path="m291,301l291,673e" filled="false" stroked="true" strokeweight="2.191pt" strokecolor="#231f20">
                <v:path arrowok="t"/>
              </v:shape>
            </v:group>
            <v:group style="position:absolute;left:270;top:280;width:456;height:2" coordorigin="270,280" coordsize="456,2">
              <v:shape style="position:absolute;left:270;top:280;width:456;height:2" coordorigin="270,280" coordsize="456,0" path="m270,280l726,280e" filled="false" stroked="true" strokeweight="2.2pt" strokecolor="#231f20">
                <v:path arrowok="t"/>
              </v:shape>
            </v:group>
            <v:group style="position:absolute;left:705;top:301;width:2;height:373" coordorigin="705,301" coordsize="2,373">
              <v:shape style="position:absolute;left:705;top:301;width:2;height:373" coordorigin="705,301" coordsize="0,373" path="m705,301l705,673e" filled="false" stroked="true" strokeweight="2.187pt" strokecolor="#231f20">
                <v:path arrowok="t"/>
              </v:shape>
            </v:group>
            <v:group style="position:absolute;left:379;top:327;width:268;height:317" coordorigin="379,327" coordsize="268,317">
              <v:shape style="position:absolute;left:379;top:327;width:268;height:317" coordorigin="379,327" coordsize="268,317" path="m594,517l496,517,549,644,647,634,594,51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500,327l379,327,379,639,472,639,472,517,594,517,584,496,601,483,614,468,614,466,472,466,472,382,624,382,618,370,567,333,525,328,500,32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624,382l508,382,520,384,527,389,537,395,542,406,542,437,538,448,528,457,512,464,489,466,614,466,623,451,628,430,630,406,626,387,624,382xe" filled="true" fillcolor="#231f20" stroked="false">
                <v:path arrowok="t"/>
                <v:fill type="solid"/>
              </v:shape>
              <v:shape style="position:absolute;left:0;top:0;width:9000;height:1281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Myriad Pro" w:hAnsi="Myriad Pro" w:cs="Myriad Pro" w:eastAsia="Myriad Pro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294" w:lineRule="auto" w:before="0"/>
                        <w:ind w:left="1080" w:right="201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Review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OHS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Regulation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2"/>
                          <w:sz w:val="22"/>
                          <w:szCs w:val="22"/>
                        </w:rPr>
                        <w:t>part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11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"/>
                          <w:sz w:val="22"/>
                          <w:szCs w:val="22"/>
                        </w:rPr>
                        <w:t>“Fall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Protection”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05E9E"/>
                          <w:sz w:val="20"/>
                          <w:szCs w:val="20"/>
                        </w:rPr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05E9E"/>
                          <w:sz w:val="20"/>
                          <w:szCs w:val="20"/>
                        </w:rPr>
                        <w:t> </w:t>
                      </w:r>
                      <w:hyperlink r:id="rId72">
                        <w:r>
                          <w:rPr>
                            <w:rFonts w:ascii="Myriad Pro Semibold" w:hAnsi="Myriad Pro Semibold" w:cs="Myriad Pro Semibold" w:eastAsia="Myriad Pro Semibold"/>
                            <w:b/>
                            <w:bCs/>
                            <w:color w:val="205E9E"/>
                            <w:spacing w:val="1"/>
                            <w:sz w:val="20"/>
                            <w:szCs w:val="20"/>
                            <w:u w:val="single" w:color="205E9E"/>
                          </w:rPr>
                          <w:t>http://www2.worksafebc.com/publications/OHSRegulation/Part11.</w:t>
                        </w:r>
                        <w:r>
                          <w:rPr>
                            <w:rFonts w:ascii="Myriad Pro Semibold" w:hAnsi="Myriad Pro Semibold" w:cs="Myriad Pro Semibold" w:eastAsia="Myriad Pro Semibold"/>
                            <w:b/>
                            <w:bCs/>
                            <w:color w:val="205E9E"/>
                            <w:spacing w:val="2"/>
                            <w:sz w:val="20"/>
                            <w:szCs w:val="20"/>
                          </w:rPr>
                        </w:r>
                      </w:hyperlink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05E9E"/>
                          <w:spacing w:val="2"/>
                          <w:sz w:val="20"/>
                          <w:szCs w:val="20"/>
                        </w:rPr>
                        <w:t> </w:t>
                      </w:r>
                      <w:hyperlink r:id="rId72">
                        <w:r>
                          <w:rPr>
                            <w:rFonts w:ascii="Myriad Pro Semibold" w:hAnsi="Myriad Pro Semibold" w:cs="Myriad Pro Semibold" w:eastAsia="Myriad Pro Semibold"/>
                            <w:b/>
                            <w:bCs/>
                            <w:color w:val="205E9E"/>
                            <w:spacing w:val="2"/>
                            <w:sz w:val="20"/>
                            <w:szCs w:val="20"/>
                          </w:rPr>
                        </w:r>
                        <w:r>
                          <w:rPr>
                            <w:rFonts w:ascii="Myriad Pro Semibold" w:hAnsi="Myriad Pro Semibold" w:cs="Myriad Pro Semibold" w:eastAsia="Myriad Pro Semibold"/>
                            <w:b/>
                            <w:bCs/>
                            <w:color w:val="205E9E"/>
                            <w:spacing w:val="2"/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rFonts w:ascii="Myriad Pro Semibold" w:hAnsi="Myriad Pro Semibold" w:cs="Myriad Pro Semibold" w:eastAsia="Myriad Pro Semibold"/>
                            <w:b/>
                            <w:bCs/>
                            <w:color w:val="205E9E"/>
                            <w:spacing w:val="2"/>
                            <w:sz w:val="20"/>
                            <w:szCs w:val="20"/>
                            <w:u w:val="single" w:color="205E9E"/>
                          </w:rPr>
                          <w:t>asp#SectionNumber:11.4</w:t>
                        </w:r>
                        <w:r>
                          <w:rPr>
                            <w:rFonts w:ascii="Myriad Pro Semibold" w:hAnsi="Myriad Pro Semibold" w:cs="Myriad Pro Semibold" w:eastAsia="Myriad Pro Semibold"/>
                            <w:b/>
                            <w:bCs/>
                            <w:color w:val="205E9E"/>
                            <w:spacing w:val="2"/>
                            <w:sz w:val="20"/>
                            <w:szCs w:val="20"/>
                          </w:rPr>
                        </w:r>
                        <w:r>
                          <w:rPr>
                            <w:rFonts w:ascii="Myriad Pro Semibold" w:hAnsi="Myriad Pro Semibold" w:cs="Myriad Pro Semibold" w:eastAsia="Myriad Pro Semibold"/>
                            <w:sz w:val="20"/>
                            <w:szCs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12"/>
        <w:rPr>
          <w:rFonts w:ascii="Myriad Pro" w:hAnsi="Myriad Pro" w:cs="Myriad Pro" w:eastAsia="Myriad Pro"/>
          <w:sz w:val="7"/>
          <w:szCs w:val="7"/>
        </w:rPr>
      </w:pPr>
    </w:p>
    <w:p>
      <w:pPr>
        <w:pStyle w:val="Heading4"/>
        <w:spacing w:line="240" w:lineRule="auto" w:before="53"/>
        <w:ind w:right="0"/>
        <w:jc w:val="left"/>
        <w:rPr>
          <w:b w:val="0"/>
          <w:bCs w:val="0"/>
        </w:rPr>
      </w:pPr>
      <w:r>
        <w:rPr>
          <w:color w:val="231F20"/>
        </w:rPr>
        <w:t>Harness and belts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harness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</w:t>
      </w:r>
      <w:r>
        <w:rPr>
          <w:color w:val="231F20"/>
          <w:spacing w:val="88"/>
        </w:rPr>
        <w:t> </w:t>
      </w:r>
      <w:r>
        <w:rPr>
          <w:color w:val="231F20"/>
          <w:spacing w:val="1"/>
        </w:rPr>
        <w:t>falling.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harness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consists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passed</w:t>
      </w:r>
      <w:r>
        <w:rPr>
          <w:color w:val="231F20"/>
          <w:spacing w:val="4"/>
        </w:rPr>
        <w:t> </w:t>
      </w:r>
      <w:r>
        <w:rPr>
          <w:color w:val="231F20"/>
        </w:rPr>
        <w:t>over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across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chest,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legs.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d-ring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support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blades.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405" w:firstLine="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harness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harness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distributes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force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> </w:t>
      </w:r>
      <w:r>
        <w:rPr>
          <w:color w:val="231F20"/>
        </w:rPr>
        <w:t>over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greater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body.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</w:t>
      </w:r>
      <w:r>
        <w:rPr>
          <w:color w:val="231F20"/>
          <w:spacing w:val="66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restraint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adjust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harness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body.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poorly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fitting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harness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uncomfortable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may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3"/>
        </w:rPr>
        <w:t> </w:t>
      </w:r>
      <w:r>
        <w:rPr>
          <w:color w:val="231F20"/>
        </w:rPr>
        <w:t>you.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7"/>
        <w:rPr>
          <w:rFonts w:ascii="Myriad Pro" w:hAnsi="Myriad Pro" w:cs="Myriad Pro" w:eastAsia="Myriad Pro"/>
          <w:sz w:val="10"/>
          <w:szCs w:val="10"/>
        </w:rPr>
      </w:pPr>
    </w:p>
    <w:p>
      <w:pPr>
        <w:tabs>
          <w:tab w:pos="5710" w:val="left" w:leader="none"/>
        </w:tabs>
        <w:spacing w:line="200" w:lineRule="atLeast"/>
        <w:ind w:left="1269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sz w:val="20"/>
        </w:rPr>
        <w:drawing>
          <wp:inline distT="0" distB="0" distL="0" distR="0">
            <wp:extent cx="2665922" cy="3892296"/>
            <wp:effectExtent l="0" t="0" r="0" b="0"/>
            <wp:docPr id="37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922" cy="389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/>
          <w:sz w:val="20"/>
        </w:rPr>
      </w:r>
      <w:r>
        <w:rPr>
          <w:rFonts w:ascii="Myriad Pro"/>
          <w:sz w:val="20"/>
        </w:rPr>
        <w:tab/>
      </w:r>
      <w:r>
        <w:rPr>
          <w:rFonts w:ascii="Myriad Pro"/>
          <w:sz w:val="20"/>
        </w:rPr>
        <w:drawing>
          <wp:inline distT="0" distB="0" distL="0" distR="0">
            <wp:extent cx="2705867" cy="3889248"/>
            <wp:effectExtent l="0" t="0" r="0" b="0"/>
            <wp:docPr id="39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867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/>
          <w:sz w:val="20"/>
        </w:rPr>
      </w:r>
    </w:p>
    <w:p>
      <w:pPr>
        <w:spacing w:before="42"/>
        <w:ind w:left="4396" w:right="339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4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18"/>
          <w:szCs w:val="18"/>
        </w:rPr>
        <w:t>Full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body harness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4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Connecting</w:t>
      </w:r>
      <w:r>
        <w:rPr>
          <w:color w:val="231F20"/>
        </w:rPr>
        <w:t> </w:t>
      </w:r>
      <w:r>
        <w:rPr>
          <w:color w:val="231F20"/>
          <w:spacing w:val="-1"/>
        </w:rPr>
        <w:t>equipment</w:t>
      </w:r>
      <w:r>
        <w:rPr>
          <w:b w:val="0"/>
        </w:rPr>
      </w:r>
    </w:p>
    <w:p>
      <w:pPr>
        <w:pStyle w:val="BodyText"/>
        <w:spacing w:line="240" w:lineRule="auto" w:before="16"/>
        <w:ind w:left="1120" w:right="0" w:firstLine="0"/>
        <w:jc w:val="left"/>
      </w:pPr>
      <w:r>
        <w:rPr>
          <w:color w:val="231F20"/>
        </w:rPr>
        <w:t>There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various</w:t>
      </w:r>
      <w:r>
        <w:rPr>
          <w:color w:val="231F20"/>
          <w:spacing w:val="-6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connect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harness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anchor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point.</w:t>
      </w:r>
      <w:r>
        <w:rPr/>
      </w:r>
    </w:p>
    <w:p>
      <w:pPr>
        <w:spacing w:line="240" w:lineRule="auto" w:before="10"/>
        <w:rPr>
          <w:rFonts w:ascii="Myriad Pro" w:hAnsi="Myriad Pro" w:cs="Myriad Pro" w:eastAsia="Myriad Pro"/>
          <w:sz w:val="30"/>
          <w:szCs w:val="30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Lanyard</w:t>
      </w:r>
      <w:r>
        <w:rPr>
          <w:b w:val="0"/>
        </w:rPr>
      </w:r>
    </w:p>
    <w:p>
      <w:pPr>
        <w:pStyle w:val="BodyText"/>
        <w:spacing w:line="272" w:lineRule="auto" w:before="26"/>
        <w:ind w:left="1120" w:right="137" w:firstLine="0"/>
        <w:jc w:val="left"/>
      </w:pP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lanyard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flexible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webbing,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synthetic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> </w:t>
      </w:r>
      <w:r>
        <w:rPr>
          <w:color w:val="231F20"/>
        </w:rPr>
        <w:t>rope,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secure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belt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harness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lifeline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anchor.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1487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5260588" cy="1761744"/>
            <wp:effectExtent l="0" t="0" r="0" b="0"/>
            <wp:docPr id="41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588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2"/>
        <w:ind w:left="4396" w:right="339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5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Webbing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center"/>
        <w:rPr>
          <w:rFonts w:ascii="Myriad Pro" w:hAnsi="Myriad Pro" w:cs="Myriad Pro" w:eastAsia="Myriad Pro"/>
          <w:sz w:val="18"/>
          <w:szCs w:val="18"/>
        </w:rPr>
        <w:sectPr>
          <w:footerReference w:type="even" r:id="rId73"/>
          <w:footerReference w:type="default" r:id="rId74"/>
          <w:pgSz w:w="12240" w:h="15840"/>
          <w:pgMar w:footer="618" w:header="647" w:top="840" w:bottom="800" w:left="500" w:right="1500"/>
          <w:pgNumType w:start="32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4"/>
        <w:spacing w:line="240" w:lineRule="auto" w:before="53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Deceleration</w:t>
      </w:r>
      <w:r>
        <w:rPr>
          <w:color w:val="231F20"/>
        </w:rPr>
        <w:t> </w:t>
      </w:r>
      <w:r>
        <w:rPr>
          <w:color w:val="231F20"/>
          <w:spacing w:val="-1"/>
        </w:rPr>
        <w:t>device</w:t>
      </w:r>
      <w:r>
        <w:rPr>
          <w:color w:val="231F20"/>
        </w:rPr>
        <w:t> or shock absorber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method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reducing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anchorage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deceleration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slowly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release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absorb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initial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shock.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webbing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absorber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increase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lanyard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</w:t>
      </w:r>
      <w:r>
        <w:rPr/>
      </w:r>
    </w:p>
    <w:p>
      <w:pPr>
        <w:pStyle w:val="BodyText"/>
        <w:numPr>
          <w:ilvl w:val="1"/>
          <w:numId w:val="7"/>
        </w:numPr>
        <w:tabs>
          <w:tab w:pos="447" w:val="left" w:leader="none"/>
        </w:tabs>
        <w:spacing w:line="240" w:lineRule="auto" w:before="6" w:after="0"/>
        <w:ind w:left="446" w:right="0" w:hanging="326"/>
        <w:jc w:val="left"/>
      </w:pP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(4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"/>
        <w:rPr>
          <w:rFonts w:ascii="Myriad Pro" w:hAnsi="Myriad Pro" w:cs="Myriad Pro" w:eastAsia="Myriad Pro"/>
          <w:sz w:val="11"/>
          <w:szCs w:val="11"/>
        </w:rPr>
      </w:pPr>
    </w:p>
    <w:p>
      <w:pPr>
        <w:spacing w:line="200" w:lineRule="atLeast"/>
        <w:ind w:left="1886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273.4pt;height:388pt;mso-position-horizontal-relative:char;mso-position-vertical-relative:line" coordorigin="0,0" coordsize="5468,7760">
            <v:group style="position:absolute;left:61;top:32;width:5395;height:291" coordorigin="61,32" coordsize="5395,291">
              <v:shape style="position:absolute;left:61;top:32;width:5395;height:291" coordorigin="61,32" coordsize="5395,291" path="m61,322l5456,32e" filled="false" stroked="true" strokeweight="1pt" strokecolor="#030403">
                <v:path arrowok="t"/>
              </v:shape>
            </v:group>
            <v:group style="position:absolute;left:62;top:10;width:5395;height:291" coordorigin="62,10" coordsize="5395,291">
              <v:shape style="position:absolute;left:62;top:10;width:5395;height:291" coordorigin="62,10" coordsize="5395,291" path="m62,301l5456,10e" filled="false" stroked="true" strokeweight="1pt" strokecolor="#030403">
                <v:path arrowok="t"/>
              </v:shape>
            </v:group>
            <v:group style="position:absolute;left:56;top:226;width:5395;height:291" coordorigin="56,226" coordsize="5395,291">
              <v:shape style="position:absolute;left:56;top:226;width:5395;height:291" coordorigin="56,226" coordsize="5395,291" path="m56,516l5451,226e" filled="false" stroked="true" strokeweight="1pt" strokecolor="#030403">
                <v:path arrowok="t"/>
              </v:shape>
            </v:group>
            <v:group style="position:absolute;left:62;top:247;width:5395;height:291" coordorigin="62,247" coordsize="5395,291">
              <v:shape style="position:absolute;left:62;top:247;width:5395;height:291" coordorigin="62,247" coordsize="5395,291" path="m62,538l5457,247e" filled="false" stroked="true" strokeweight="1pt" strokecolor="#030403">
                <v:path arrowok="t"/>
              </v:shape>
              <v:shape style="position:absolute;left:0;top:107;width:5230;height:7653" type="#_x0000_t75" stroked="false">
                <v:imagedata r:id="rId78" o:title="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3"/>
        <w:rPr>
          <w:rFonts w:ascii="Myriad Pro" w:hAnsi="Myriad Pro" w:cs="Myriad Pro" w:eastAsia="Myriad Pro"/>
          <w:sz w:val="7"/>
          <w:szCs w:val="7"/>
        </w:rPr>
      </w:pPr>
    </w:p>
    <w:p>
      <w:pPr>
        <w:spacing w:before="72"/>
        <w:ind w:left="3238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6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Deployed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shock absorber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left"/>
        <w:rPr>
          <w:rFonts w:ascii="Myriad Pro" w:hAnsi="Myriad Pro" w:cs="Myriad Pro" w:eastAsia="Myriad Pro"/>
          <w:sz w:val="18"/>
          <w:szCs w:val="18"/>
        </w:rPr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6"/>
        <w:spacing w:line="240" w:lineRule="auto" w:before="60"/>
        <w:ind w:right="0"/>
        <w:jc w:val="left"/>
        <w:rPr>
          <w:b w:val="0"/>
          <w:bCs w:val="0"/>
        </w:rPr>
      </w:pPr>
      <w:r>
        <w:rPr>
          <w:color w:val="231F20"/>
          <w:spacing w:val="1"/>
        </w:rPr>
        <w:t>Lifeline</w:t>
      </w:r>
      <w:r>
        <w:rPr>
          <w:b w:val="0"/>
        </w:rPr>
      </w:r>
    </w:p>
    <w:p>
      <w:pPr>
        <w:pStyle w:val="BodyText"/>
        <w:spacing w:line="272" w:lineRule="auto" w:before="26"/>
        <w:ind w:left="1120" w:right="137" w:firstLine="0"/>
        <w:jc w:val="left"/>
      </w:pPr>
      <w:r>
        <w:rPr>
          <w:color w:val="231F20"/>
          <w:spacing w:val="1"/>
        </w:rPr>
        <w:t>Lifelines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connection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lanyard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anchor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vertical,</w:t>
      </w:r>
      <w:r>
        <w:rPr>
          <w:color w:val="231F20"/>
          <w:spacing w:val="86"/>
        </w:rPr>
        <w:t> </w:t>
      </w:r>
      <w:r>
        <w:rPr>
          <w:color w:val="231F20"/>
          <w:spacing w:val="1"/>
        </w:rPr>
        <w:t>horizontal,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retractable.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retractable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lifeline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car.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under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constant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tension,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moment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lifeline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locks.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22"/>
          <w:szCs w:val="22"/>
        </w:rPr>
      </w:pPr>
    </w:p>
    <w:p>
      <w:pPr>
        <w:spacing w:line="200" w:lineRule="atLeast"/>
        <w:ind w:left="2665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301.350pt;height:192.55pt;mso-position-horizontal-relative:char;mso-position-vertical-relative:line" coordorigin="0,0" coordsize="6027,3851">
            <v:group style="position:absolute;left:10;top:144;width:5984;height:2" coordorigin="10,144" coordsize="5984,2">
              <v:shape style="position:absolute;left:10;top:144;width:5984;height:2" coordorigin="10,144" coordsize="5984,0" path="m10,144l5993,144e" filled="false" stroked="true" strokeweight="1pt" strokecolor="#030403">
                <v:path arrowok="t"/>
              </v:shape>
            </v:group>
            <v:group style="position:absolute;left:10;top:178;width:5984;height:2" coordorigin="10,178" coordsize="5984,2">
              <v:shape style="position:absolute;left:10;top:178;width:5984;height:2" coordorigin="10,178" coordsize="5984,0" path="m5993,178l10,178e" filled="false" stroked="true" strokeweight="1pt" strokecolor="#030403">
                <v:path arrowok="t"/>
              </v:shape>
              <v:shape style="position:absolute;left:1976;top:0;width:2513;height:2209" type="#_x0000_t75" stroked="false">
                <v:imagedata r:id="rId79" o:title=""/>
              </v:shape>
            </v:group>
            <v:group style="position:absolute;left:3394;top:2453;width:375;height:90" coordorigin="3394,2453" coordsize="375,90">
              <v:shape style="position:absolute;left:3394;top:2453;width:375;height:90" coordorigin="3394,2453" coordsize="375,90" path="m3394,2459l3395,2467,3401,2465,3406,2471,3413,2480,3419,2489,3429,2494,3448,2501,3468,2502,3495,2504,3513,2509,3526,2519,3543,2533,3561,2538,3582,2541,3603,2542,3624,2542,3694,2516,3699,2509,3704,2501,3710,2492,3718,2486,3726,2479,3735,2471,3742,2464,3753,2459,3758,2456,3765,2457,3769,2453e" filled="false" stroked="true" strokeweight="1pt" strokecolor="#231f20">
                <v:path arrowok="t"/>
              </v:shape>
            </v:group>
            <v:group style="position:absolute;left:3193;top:2464;width:35;height:335" coordorigin="3193,2464" coordsize="35,335">
              <v:shape style="position:absolute;left:3193;top:2464;width:35;height:335" coordorigin="3193,2464" coordsize="35,335" path="m3193,2464l3193,2485,3195,2504,3202,2528,3206,2547,3209,2563,3212,2583,3216,2603,3225,2668,3228,2727,3228,2743,3227,2766,3222,2783,3220,2791,3217,2799,3211,2798e" filled="false" stroked="true" strokeweight="1.0pt" strokecolor="#231f20">
                <v:path arrowok="t"/>
              </v:shape>
            </v:group>
            <v:group style="position:absolute;left:3098;top:2572;width:41;height:177" coordorigin="3098,2572" coordsize="41,177">
              <v:shape style="position:absolute;left:3098;top:2572;width:41;height:177" coordorigin="3098,2572" coordsize="41,177" path="m3100,2572l3098,2591,3100,2610,3104,2630,3110,2649,3115,2667,3121,2687,3127,2706,3133,2726,3139,2749e" filled="false" stroked="true" strokeweight="1pt" strokecolor="#231f20">
                <v:path arrowok="t"/>
              </v:shape>
            </v:group>
            <v:group style="position:absolute;left:2923;top:2472;width:50;height:149" coordorigin="2923,2472" coordsize="50,149">
              <v:shape style="position:absolute;left:2923;top:2472;width:50;height:149" coordorigin="2923,2472" coordsize="50,149" path="m2927,2472l2923,2482,2925,2494,2926,2504,2927,2515,2928,2526,2930,2537,2946,2595,2965,2620,2972,2617e" filled="false" stroked="true" strokeweight="1.0pt" strokecolor="#231f20">
                <v:path arrowok="t"/>
              </v:shape>
            </v:group>
            <v:group style="position:absolute;left:2972;top:2606;width:29;height:124" coordorigin="2972,2606" coordsize="29,124">
              <v:shape style="position:absolute;left:2972;top:2606;width:29;height:124" coordorigin="2972,2606" coordsize="29,124" path="m3001,2730l2999,2727,2996,2721,2994,2717,2974,2645,2972,2626,2972,2606e" filled="false" stroked="true" strokeweight="1.0pt" strokecolor="#231f20">
                <v:path arrowok="t"/>
              </v:shape>
            </v:group>
            <v:group style="position:absolute;left:2945;top:2476;width:160;height:47" coordorigin="2945,2476" coordsize="160,47">
              <v:shape style="position:absolute;left:2945;top:2476;width:160;height:47" coordorigin="2945,2476" coordsize="160,47" path="m2945,2486l2957,2482,2984,2480,3009,2480,3032,2480,3052,2480,3070,2479,3087,2477,3098,2476,3100,2488,3102,2496,3105,2501,3104,2509,3039,2517,2967,2522,2954,2522,2947,2518,2945,2489,2945,2486xe" filled="false" stroked="true" strokeweight="1pt" strokecolor="#231f20">
                <v:path arrowok="t"/>
              </v:shape>
            </v:group>
            <v:group style="position:absolute;left:2949;top:2522;width:175;height:71" coordorigin="2949,2522" coordsize="175,71">
              <v:shape style="position:absolute;left:2949;top:2522;width:175;height:71" coordorigin="2949,2522" coordsize="175,71" path="m3095,2578l3103,2576,3119,2577,3122,2569,3124,2565,3123,2555,3122,2551,3122,2544,3120,2535,3117,2529,3112,2522,3108,2523,3100,2524,3080,2526,3060,2528,3040,2530,3017,2533,2999,2535,2977,2536,2956,2539,2949,2549,2953,2562,2955,2567,2956,2573,2962,2588,2979,2592,3002,2590,3024,2586,3042,2582,3065,2578,3084,2575,3102,2572e" filled="false" stroked="true" strokeweight="1pt" strokecolor="#231f20">
                <v:path arrowok="t"/>
              </v:shape>
            </v:group>
            <v:group style="position:absolute;left:3100;top:2467;width:41;height:137" coordorigin="3100,2467" coordsize="41,137">
              <v:shape style="position:absolute;left:3100;top:2467;width:41;height:137" coordorigin="3100,2467" coordsize="41,137" path="m3128,2467l3131,2487,3135,2506,3138,2525,3141,2545,3141,2574,3137,2587,3119,2599,3100,2603e" filled="false" stroked="true" strokeweight="1pt" strokecolor="#231f20">
                <v:path arrowok="t"/>
              </v:shape>
            </v:group>
            <v:group style="position:absolute;left:2526;top:2481;width:10;height:291" coordorigin="2526,2481" coordsize="10,291">
              <v:shape style="position:absolute;left:2526;top:2481;width:10;height:291" coordorigin="2526,2481" coordsize="10,291" path="m2536,2481l2529,2492,2535,2506,2533,2518,2530,2538,2528,2558,2527,2579,2527,2599,2526,2619,2526,2638,2526,2708,2527,2725,2528,2751,2526,2772e" filled="false" stroked="true" strokeweight="1pt" strokecolor="#231f20">
                <v:path arrowok="t"/>
              </v:shape>
            </v:group>
            <v:group style="position:absolute;left:2427;top:2481;width:12;height:304" coordorigin="2427,2481" coordsize="12,304">
              <v:shape style="position:absolute;left:2427;top:2481;width:12;height:304" coordorigin="2427,2481" coordsize="12,304" path="m2439,2481l2430,2541,2427,2620,2427,2640,2429,2666,2430,2686,2430,2703,2430,2725,2431,2747,2432,2767,2432,2785e" filled="false" stroked="true" strokeweight="1.0pt" strokecolor="#231f20">
                <v:path arrowok="t"/>
              </v:shape>
            </v:group>
            <v:group style="position:absolute;left:1219;top:2493;width:142;height:52" coordorigin="1219,2493" coordsize="142,52">
              <v:shape style="position:absolute;left:1219;top:2493;width:142;height:52" coordorigin="1219,2493" coordsize="142,52" path="m1291,2505l1274,2497,1256,2493,1238,2496,1224,2508,1219,2526,1229,2539,1251,2543,1271,2544,1289,2541,1306,2535,1324,2526,1342,2516,1360,2509e" filled="false" stroked="true" strokeweight="1.0pt" strokecolor="#231f20">
                <v:path arrowok="t"/>
              </v:shape>
            </v:group>
            <v:group style="position:absolute;left:1426;top:2402;width:94;height:171" coordorigin="1426,2402" coordsize="94,171">
              <v:shape style="position:absolute;left:1426;top:2402;width:94;height:171" coordorigin="1426,2402" coordsize="94,171" path="m1505,2442l1494,2423,1481,2409,1466,2402,1450,2403,1431,2421,1426,2438,1426,2461,1426,2480,1442,2544,1490,2573,1510,2561,1519,2544e" filled="false" stroked="true" strokeweight="1pt" strokecolor="#231f20">
                <v:path arrowok="t"/>
              </v:shape>
            </v:group>
            <v:group style="position:absolute;left:1361;top:2421;width:81;height:157" coordorigin="1361,2421" coordsize="81,157">
              <v:shape style="position:absolute;left:1361;top:2421;width:81;height:157" coordorigin="1361,2421" coordsize="81,157" path="m1426,2448l1419,2437,1415,2427,1400,2424,1361,2476,1363,2496,1378,2556,1413,2577,1430,2565,1442,2550e" filled="false" stroked="true" strokeweight="1pt" strokecolor="#231f20">
                <v:path arrowok="t"/>
              </v:shape>
            </v:group>
            <v:group style="position:absolute;left:1617;top:2493;width:194;height:74" coordorigin="1617,2493" coordsize="194,74">
              <v:shape style="position:absolute;left:1617;top:2493;width:194;height:74" coordorigin="1617,2493" coordsize="194,74" path="m1617,2531l1635,2524,1654,2529,1670,2542,1686,2554,1708,2563,1727,2567,1744,2567,1797,2528,1811,2507,1809,2503,1811,2493e" filled="false" stroked="true" strokeweight="1pt" strokecolor="#231f20">
                <v:path arrowok="t"/>
              </v:shape>
            </v:group>
            <v:group style="position:absolute;left:1505;top:2412;width:211;height:146" coordorigin="1505,2412" coordsize="211,146">
              <v:shape style="position:absolute;left:1505;top:2412;width:211;height:146" coordorigin="1505,2412" coordsize="211,146" path="m1715,2499l1697,2506,1677,2510,1644,2515,1639,2514,1638,2515,1634,2518,1628,2522,1621,2526,1615,2530,1599,2542,1581,2552,1562,2558,1541,2557,1523,2547,1514,2528,1509,2508,1506,2490,1505,2470,1505,2449,1512,2424,1525,2412,1550,2417,1564,2430,1576,2453,1583,2468,1589,2479,1598,2497,1607,2499e" filled="false" stroked="true" strokeweight="1pt" strokecolor="#231f20">
                <v:path arrowok="t"/>
              </v:shape>
            </v:group>
            <v:group style="position:absolute;left:1647;top:2529;width:478;height:327" coordorigin="1647,2529" coordsize="478,327">
              <v:shape style="position:absolute;left:1647;top:2529;width:478;height:327" coordorigin="1647,2529" coordsize="478,327" path="m1649,2529l1647,2537,1655,2549,1658,2556,1661,2563,1668,2574,1668,2581,1668,2588,1664,2593,1664,2601,1681,2666,1689,2690,1723,2744,1755,2764,1777,2778,1794,2788,1807,2797,1826,2807,1843,2816,1862,2826,1878,2836,1897,2846,1915,2852,1934,2855,1961,2853,1980,2848,1995,2843,2014,2836,2072,2815,2108,2799,2125,2791e" filled="false" stroked="true" strokeweight="1pt" strokecolor="#231f20">
                <v:path arrowok="t"/>
              </v:shape>
            </v:group>
            <v:group style="position:absolute;left:587;top:2132;width:4687;height:326" coordorigin="587,2132" coordsize="4687,326">
              <v:shape style="position:absolute;left:587;top:2132;width:4687;height:326" coordorigin="587,2132" coordsize="4687,326" path="m1364,2441l587,2458,587,2235,5273,2132,5273,2355,1568,2437e" filled="false" stroked="true" strokeweight="1pt" strokecolor="#231f20">
                <v:path arrowok="t"/>
              </v:shape>
            </v:group>
            <v:group style="position:absolute;left:1571;top:2355;width:3749;height:89" coordorigin="1571,2355" coordsize="3749,89">
              <v:shape style="position:absolute;left:1571;top:2355;width:3749;height:89" coordorigin="1571,2355" coordsize="3749,89" path="m4187,2444l5319,2418,5273,2355,1571,2437e" filled="false" stroked="true" strokeweight="1pt" strokecolor="#231f20">
                <v:path arrowok="t"/>
              </v:shape>
              <v:shape style="position:absolute;left:1593;top:2422;width:2626;height:1429" type="#_x0000_t75" stroked="false">
                <v:imagedata r:id="rId80" o:title=""/>
              </v:shape>
            </v:group>
            <v:group style="position:absolute;left:1289;top:2505;width:75;height:2" coordorigin="1289,2505" coordsize="75,2">
              <v:shape style="position:absolute;left:1289;top:2505;width:75;height:2" coordorigin="1289,2505" coordsize="75,2" path="m1289,2507l1364,2505e" filled="false" stroked="true" strokeweight="1pt" strokecolor="#231f20">
                <v:path arrowok="t"/>
              </v:shape>
            </v:group>
            <v:group style="position:absolute;left:587;top:2441;width:776;height:80" coordorigin="587,2441" coordsize="776,80">
              <v:shape style="position:absolute;left:587;top:2441;width:776;height:80" coordorigin="587,2441" coordsize="776,80" path="m1363,2441l587,2458,633,2521,1223,2508e" filled="false" stroked="true" strokeweight="1.0pt" strokecolor="#231f20">
                <v:path arrowok="t"/>
              </v:shape>
            </v:group>
            <v:group style="position:absolute;left:5273;top:2132;width:48;height:286" coordorigin="5273,2132" coordsize="48,286">
              <v:shape style="position:absolute;left:5273;top:2132;width:48;height:286" coordorigin="5273,2132" coordsize="48,286" path="m5273,2132l5321,2195,5319,2418e" filled="false" stroked="true" strokeweight="1pt" strokecolor="#231f20">
                <v:path arrowok="t"/>
              </v:shape>
            </v:group>
            <v:group style="position:absolute;left:3901;top:2100;width:294;height:61" coordorigin="3901,2100" coordsize="294,61">
              <v:shape style="position:absolute;left:3901;top:2100;width:294;height:61" coordorigin="3901,2100" coordsize="294,61" path="m3901,2160l3921,2158,3940,2151,3965,2145,3985,2141,4002,2138,4026,2132,4046,2126,4065,2120,4083,2113,4100,2108,4118,2104,4136,2101,4158,2100,4177,2105,4189,2124,4194,2141,4191,2156e" filled="false" stroked="true" strokeweight="1pt" strokecolor="#231f20">
                <v:path arrowok="t"/>
              </v:shape>
            </v:group>
            <v:group style="position:absolute;left:3063;top:1807;width:70;height:374" coordorigin="3063,1807" coordsize="70,374">
              <v:shape style="position:absolute;left:3063;top:1807;width:70;height:374" coordorigin="3063,1807" coordsize="70,374" path="m3064,1807l3063,1824,3063,1844,3064,1865,3071,1929,3080,1969,3084,1988,3087,2006,3090,2027,3094,2048,3107,2108,3126,2163,3133,2180e" filled="false" stroked="true" strokeweight="1pt" strokecolor="#231f20">
                <v:path arrowok="t"/>
              </v:shape>
            </v:group>
            <v:group style="position:absolute;left:3011;top:2024;width:69;height:94" coordorigin="3011,2024" coordsize="69,94">
              <v:shape style="position:absolute;left:3011;top:2024;width:69;height:94" coordorigin="3011,2024" coordsize="69,94" path="m3079,2117l3052,2115,3038,2103,3034,2075,3030,2061,3017,2042,3011,2026,3033,2024,3049,2029,3060,2041,3069,2058e" filled="false" stroked="true" strokeweight="1pt" strokecolor="#231f20">
                <v:path arrowok="t"/>
              </v:shape>
            </v:group>
            <v:group style="position:absolute;left:3111;top:1928;width:55;height:187" coordorigin="3111,1928" coordsize="55,187">
              <v:shape style="position:absolute;left:3111;top:1928;width:55;height:187" coordorigin="3111,1928" coordsize="55,187" path="m3111,1970l3111,1949,3116,1933,3136,1928,3158,1937,3166,1956,3166,1980,3156,2056,3145,2097,3142,2115e" filled="false" stroked="true" strokeweight="1pt" strokecolor="#231f20">
                <v:path arrowok="t"/>
              </v:shape>
            </v:group>
            <v:group style="position:absolute;left:2160;top:1204;width:467;height:185" coordorigin="2160,1204" coordsize="467,185">
              <v:shape style="position:absolute;left:2160;top:1204;width:467;height:185" coordorigin="2160,1204" coordsize="467,185" path="m2160,1242l2222,1222,2256,1213,2267,1210,2278,1207,2295,1206,2316,1209,2337,1213,2357,1215,2381,1212,2401,1210,2418,1208,2436,1208,2456,1208,2477,1206,2547,1232,2572,1304,2586,1360,2591,1379,2595,1386,2611,1389,2626,1386e" filled="false" stroked="true" strokeweight="1pt" strokecolor="#231f20">
                <v:path arrowok="t"/>
              </v:shape>
            </v:group>
            <v:group style="position:absolute;left:2403;top:1132;width:343;height:491" coordorigin="2403,1132" coordsize="343,491">
              <v:shape style="position:absolute;left:2403;top:1132;width:343;height:491" coordorigin="2403,1132" coordsize="343,491" path="m2403,1132l2464,1133,2528,1146,2601,1184,2635,1250,2635,1269,2634,1287,2631,1311,2630,1337,2629,1356,2630,1371,2633,1392,2637,1411,2642,1436,2656,1496,2682,1551,2730,1611,2737,1621,2745,1622e" filled="false" stroked="true" strokeweight="1pt" strokecolor="#231f20">
                <v:path arrowok="t"/>
              </v:shape>
            </v:group>
            <v:group style="position:absolute;left:2063;top:1257;width:79;height:151" coordorigin="2063,1257" coordsize="79,151">
              <v:shape style="position:absolute;left:2063;top:1257;width:79;height:151" coordorigin="2063,1257" coordsize="79,151" path="m2084,1407l2070,1394,2063,1372,2068,1352,2101,1299,2129,1269,2141,1257e" filled="false" stroked="true" strokeweight="1pt" strokecolor="#231f20">
                <v:path arrowok="t"/>
              </v:shape>
            </v:group>
            <v:group style="position:absolute;left:40;top:145;width:49;height:32" coordorigin="40,145" coordsize="49,32">
              <v:shape style="position:absolute;left:40;top:145;width:49;height:32" coordorigin="40,145" coordsize="49,32" path="m40,177l89,145e" filled="false" stroked="true" strokeweight=".75pt" strokecolor="#231f20">
                <v:path arrowok="t"/>
              </v:shape>
            </v:group>
            <v:group style="position:absolute;left:97;top:145;width:49;height:32" coordorigin="97,145" coordsize="49,32">
              <v:shape style="position:absolute;left:97;top:145;width:49;height:32" coordorigin="97,145" coordsize="49,32" path="m97,177l146,145e" filled="false" stroked="true" strokeweight=".75pt" strokecolor="#231f20">
                <v:path arrowok="t"/>
              </v:shape>
            </v:group>
            <v:group style="position:absolute;left:154;top:145;width:49;height:32" coordorigin="154,145" coordsize="49,32">
              <v:shape style="position:absolute;left:154;top:145;width:49;height:32" coordorigin="154,145" coordsize="49,32" path="m154,177l203,145e" filled="false" stroked="true" strokeweight=".75pt" strokecolor="#231f20">
                <v:path arrowok="t"/>
              </v:shape>
            </v:group>
            <v:group style="position:absolute;left:212;top:145;width:49;height:32" coordorigin="212,145" coordsize="49,32">
              <v:shape style="position:absolute;left:212;top:145;width:49;height:32" coordorigin="212,145" coordsize="49,32" path="m212,177l260,145e" filled="false" stroked="true" strokeweight=".75pt" strokecolor="#231f20">
                <v:path arrowok="t"/>
              </v:shape>
            </v:group>
            <v:group style="position:absolute;left:269;top:145;width:49;height:32" coordorigin="269,145" coordsize="49,32">
              <v:shape style="position:absolute;left:269;top:145;width:49;height:32" coordorigin="269,145" coordsize="49,32" path="m269,177l318,145e" filled="false" stroked="true" strokeweight=".75pt" strokecolor="#231f20">
                <v:path arrowok="t"/>
              </v:shape>
            </v:group>
            <v:group style="position:absolute;left:326;top:145;width:49;height:32" coordorigin="326,145" coordsize="49,32">
              <v:shape style="position:absolute;left:326;top:145;width:49;height:32" coordorigin="326,145" coordsize="49,32" path="m326,177l375,145e" filled="false" stroked="true" strokeweight=".75pt" strokecolor="#231f20">
                <v:path arrowok="t"/>
              </v:shape>
            </v:group>
            <v:group style="position:absolute;left:383;top:145;width:49;height:32" coordorigin="383,145" coordsize="49,32">
              <v:shape style="position:absolute;left:383;top:145;width:49;height:32" coordorigin="383,145" coordsize="49,32" path="m383,177l432,145e" filled="false" stroked="true" strokeweight=".75pt" strokecolor="#231f20">
                <v:path arrowok="t"/>
              </v:shape>
            </v:group>
            <v:group style="position:absolute;left:440;top:145;width:49;height:32" coordorigin="440,145" coordsize="49,32">
              <v:shape style="position:absolute;left:440;top:145;width:49;height:32" coordorigin="440,145" coordsize="49,32" path="m440,177l489,145e" filled="false" stroked="true" strokeweight=".75pt" strokecolor="#231f20">
                <v:path arrowok="t"/>
              </v:shape>
            </v:group>
            <v:group style="position:absolute;left:497;top:145;width:49;height:32" coordorigin="497,145" coordsize="49,32">
              <v:shape style="position:absolute;left:497;top:145;width:49;height:32" coordorigin="497,145" coordsize="49,32" path="m497,177l546,145e" filled="false" stroked="true" strokeweight=".75pt" strokecolor="#231f20">
                <v:path arrowok="t"/>
              </v:shape>
            </v:group>
            <v:group style="position:absolute;left:555;top:145;width:49;height:32" coordorigin="555,145" coordsize="49,32">
              <v:shape style="position:absolute;left:555;top:145;width:49;height:32" coordorigin="555,145" coordsize="49,32" path="m555,177l603,145e" filled="false" stroked="true" strokeweight=".75pt" strokecolor="#231f20">
                <v:path arrowok="t"/>
              </v:shape>
            </v:group>
            <v:group style="position:absolute;left:612;top:145;width:49;height:32" coordorigin="612,145" coordsize="49,32">
              <v:shape style="position:absolute;left:612;top:145;width:49;height:32" coordorigin="612,145" coordsize="49,32" path="m612,177l660,145e" filled="false" stroked="true" strokeweight=".75pt" strokecolor="#231f20">
                <v:path arrowok="t"/>
              </v:shape>
            </v:group>
            <v:group style="position:absolute;left:669;top:145;width:49;height:32" coordorigin="669,145" coordsize="49,32">
              <v:shape style="position:absolute;left:669;top:145;width:49;height:32" coordorigin="669,145" coordsize="49,32" path="m669,177l718,145e" filled="false" stroked="true" strokeweight=".75pt" strokecolor="#231f20">
                <v:path arrowok="t"/>
              </v:shape>
            </v:group>
            <v:group style="position:absolute;left:726;top:145;width:49;height:32" coordorigin="726,145" coordsize="49,32">
              <v:shape style="position:absolute;left:726;top:145;width:49;height:32" coordorigin="726,145" coordsize="49,32" path="m726,177l775,145e" filled="false" stroked="true" strokeweight=".75pt" strokecolor="#231f20">
                <v:path arrowok="t"/>
              </v:shape>
            </v:group>
            <v:group style="position:absolute;left:783;top:145;width:49;height:32" coordorigin="783,145" coordsize="49,32">
              <v:shape style="position:absolute;left:783;top:145;width:49;height:32" coordorigin="783,145" coordsize="49,32" path="m783,177l832,145e" filled="false" stroked="true" strokeweight=".75pt" strokecolor="#231f20">
                <v:path arrowok="t"/>
              </v:shape>
            </v:group>
            <v:group style="position:absolute;left:840;top:145;width:49;height:32" coordorigin="840,145" coordsize="49,32">
              <v:shape style="position:absolute;left:840;top:145;width:49;height:32" coordorigin="840,145" coordsize="49,32" path="m840,177l889,145e" filled="false" stroked="true" strokeweight=".75pt" strokecolor="#231f20">
                <v:path arrowok="t"/>
              </v:shape>
            </v:group>
            <v:group style="position:absolute;left:897;top:145;width:49;height:32" coordorigin="897,145" coordsize="49,32">
              <v:shape style="position:absolute;left:897;top:145;width:49;height:32" coordorigin="897,145" coordsize="49,32" path="m897,177l946,145e" filled="false" stroked="true" strokeweight=".75pt" strokecolor="#231f20">
                <v:path arrowok="t"/>
              </v:shape>
            </v:group>
            <v:group style="position:absolute;left:955;top:145;width:49;height:32" coordorigin="955,145" coordsize="49,32">
              <v:shape style="position:absolute;left:955;top:145;width:49;height:32" coordorigin="955,145" coordsize="49,32" path="m955,177l1003,145e" filled="false" stroked="true" strokeweight=".75pt" strokecolor="#231f20">
                <v:path arrowok="t"/>
              </v:shape>
            </v:group>
            <v:group style="position:absolute;left:1012;top:145;width:49;height:32" coordorigin="1012,145" coordsize="49,32">
              <v:shape style="position:absolute;left:1012;top:145;width:49;height:32" coordorigin="1012,145" coordsize="49,32" path="m1012,177l1060,145e" filled="false" stroked="true" strokeweight=".75pt" strokecolor="#231f20">
                <v:path arrowok="t"/>
              </v:shape>
            </v:group>
            <v:group style="position:absolute;left:1069;top:145;width:49;height:32" coordorigin="1069,145" coordsize="49,32">
              <v:shape style="position:absolute;left:1069;top:145;width:49;height:32" coordorigin="1069,145" coordsize="49,32" path="m1069,177l1118,145e" filled="false" stroked="true" strokeweight=".75pt" strokecolor="#231f20">
                <v:path arrowok="t"/>
              </v:shape>
            </v:group>
            <v:group style="position:absolute;left:1126;top:145;width:49;height:32" coordorigin="1126,145" coordsize="49,32">
              <v:shape style="position:absolute;left:1126;top:145;width:49;height:32" coordorigin="1126,145" coordsize="49,32" path="m1126,177l1175,145e" filled="false" stroked="true" strokeweight=".75pt" strokecolor="#231f20">
                <v:path arrowok="t"/>
              </v:shape>
            </v:group>
            <v:group style="position:absolute;left:1183;top:145;width:49;height:32" coordorigin="1183,145" coordsize="49,32">
              <v:shape style="position:absolute;left:1183;top:145;width:49;height:32" coordorigin="1183,145" coordsize="49,32" path="m1183,177l1232,145e" filled="false" stroked="true" strokeweight=".75pt" strokecolor="#231f20">
                <v:path arrowok="t"/>
              </v:shape>
            </v:group>
            <v:group style="position:absolute;left:1240;top:145;width:49;height:32" coordorigin="1240,145" coordsize="49,32">
              <v:shape style="position:absolute;left:1240;top:145;width:49;height:32" coordorigin="1240,145" coordsize="49,32" path="m1240,177l1289,145e" filled="false" stroked="true" strokeweight=".75pt" strokecolor="#231f20">
                <v:path arrowok="t"/>
              </v:shape>
            </v:group>
            <v:group style="position:absolute;left:1297;top:145;width:49;height:32" coordorigin="1297,145" coordsize="49,32">
              <v:shape style="position:absolute;left:1297;top:145;width:49;height:32" coordorigin="1297,145" coordsize="49,32" path="m1297,177l1346,145e" filled="false" stroked="true" strokeweight=".75pt" strokecolor="#231f20">
                <v:path arrowok="t"/>
              </v:shape>
            </v:group>
            <v:group style="position:absolute;left:1355;top:145;width:49;height:32" coordorigin="1355,145" coordsize="49,32">
              <v:shape style="position:absolute;left:1355;top:145;width:49;height:32" coordorigin="1355,145" coordsize="49,32" path="m1355,177l1403,145e" filled="false" stroked="true" strokeweight=".75pt" strokecolor="#231f20">
                <v:path arrowok="t"/>
              </v:shape>
            </v:group>
            <v:group style="position:absolute;left:1412;top:145;width:49;height:32" coordorigin="1412,145" coordsize="49,32">
              <v:shape style="position:absolute;left:1412;top:145;width:49;height:32" coordorigin="1412,145" coordsize="49,32" path="m1412,177l1460,145e" filled="false" stroked="true" strokeweight=".75pt" strokecolor="#231f20">
                <v:path arrowok="t"/>
              </v:shape>
            </v:group>
            <v:group style="position:absolute;left:1469;top:145;width:49;height:32" coordorigin="1469,145" coordsize="49,32">
              <v:shape style="position:absolute;left:1469;top:145;width:49;height:32" coordorigin="1469,145" coordsize="49,32" path="m1469,177l1518,145e" filled="false" stroked="true" strokeweight=".75pt" strokecolor="#231f20">
                <v:path arrowok="t"/>
              </v:shape>
            </v:group>
            <v:group style="position:absolute;left:1526;top:145;width:49;height:32" coordorigin="1526,145" coordsize="49,32">
              <v:shape style="position:absolute;left:1526;top:145;width:49;height:32" coordorigin="1526,145" coordsize="49,32" path="m1526,177l1575,145e" filled="false" stroked="true" strokeweight=".75pt" strokecolor="#231f20">
                <v:path arrowok="t"/>
              </v:shape>
            </v:group>
            <v:group style="position:absolute;left:1583;top:145;width:49;height:32" coordorigin="1583,145" coordsize="49,32">
              <v:shape style="position:absolute;left:1583;top:145;width:49;height:32" coordorigin="1583,145" coordsize="49,32" path="m1583,177l1632,145e" filled="false" stroked="true" strokeweight=".75pt" strokecolor="#231f20">
                <v:path arrowok="t"/>
              </v:shape>
            </v:group>
            <v:group style="position:absolute;left:1640;top:145;width:49;height:32" coordorigin="1640,145" coordsize="49,32">
              <v:shape style="position:absolute;left:1640;top:145;width:49;height:32" coordorigin="1640,145" coordsize="49,32" path="m1640,177l1689,145e" filled="false" stroked="true" strokeweight=".75pt" strokecolor="#231f20">
                <v:path arrowok="t"/>
              </v:shape>
            </v:group>
            <v:group style="position:absolute;left:1697;top:145;width:49;height:32" coordorigin="1697,145" coordsize="49,32">
              <v:shape style="position:absolute;left:1697;top:145;width:49;height:32" coordorigin="1697,145" coordsize="49,32" path="m1697,177l1746,145e" filled="false" stroked="true" strokeweight=".75pt" strokecolor="#231f20">
                <v:path arrowok="t"/>
              </v:shape>
            </v:group>
            <v:group style="position:absolute;left:1755;top:145;width:49;height:32" coordorigin="1755,145" coordsize="49,32">
              <v:shape style="position:absolute;left:1755;top:145;width:49;height:32" coordorigin="1755,145" coordsize="49,32" path="m1755,177l1803,145e" filled="false" stroked="true" strokeweight=".75pt" strokecolor="#231f20">
                <v:path arrowok="t"/>
              </v:shape>
            </v:group>
            <v:group style="position:absolute;left:1812;top:145;width:49;height:32" coordorigin="1812,145" coordsize="49,32">
              <v:shape style="position:absolute;left:1812;top:145;width:49;height:32" coordorigin="1812,145" coordsize="49,32" path="m1812,177l1860,145e" filled="false" stroked="true" strokeweight=".75pt" strokecolor="#231f20">
                <v:path arrowok="t"/>
              </v:shape>
            </v:group>
            <v:group style="position:absolute;left:1869;top:145;width:49;height:32" coordorigin="1869,145" coordsize="49,32">
              <v:shape style="position:absolute;left:1869;top:145;width:49;height:32" coordorigin="1869,145" coordsize="49,32" path="m1869,177l1918,145e" filled="false" stroked="true" strokeweight=".75pt" strokecolor="#231f20">
                <v:path arrowok="t"/>
              </v:shape>
            </v:group>
            <v:group style="position:absolute;left:1926;top:145;width:49;height:32" coordorigin="1926,145" coordsize="49,32">
              <v:shape style="position:absolute;left:1926;top:145;width:49;height:32" coordorigin="1926,145" coordsize="49,32" path="m1926,177l1975,145e" filled="false" stroked="true" strokeweight=".75pt" strokecolor="#231f20">
                <v:path arrowok="t"/>
              </v:shape>
            </v:group>
            <v:group style="position:absolute;left:1983;top:145;width:49;height:32" coordorigin="1983,145" coordsize="49,32">
              <v:shape style="position:absolute;left:1983;top:145;width:49;height:32" coordorigin="1983,145" coordsize="49,32" path="m1983,177l2032,145e" filled="false" stroked="true" strokeweight=".75pt" strokecolor="#231f20">
                <v:path arrowok="t"/>
              </v:shape>
            </v:group>
            <v:group style="position:absolute;left:2040;top:145;width:49;height:32" coordorigin="2040,145" coordsize="49,32">
              <v:shape style="position:absolute;left:2040;top:145;width:49;height:32" coordorigin="2040,145" coordsize="49,32" path="m2040,177l2089,145e" filled="false" stroked="true" strokeweight=".75pt" strokecolor="#231f20">
                <v:path arrowok="t"/>
              </v:shape>
            </v:group>
            <v:group style="position:absolute;left:2097;top:145;width:49;height:32" coordorigin="2097,145" coordsize="49,32">
              <v:shape style="position:absolute;left:2097;top:145;width:49;height:32" coordorigin="2097,145" coordsize="49,32" path="m2097,177l2146,145e" filled="false" stroked="true" strokeweight=".75pt" strokecolor="#231f20">
                <v:path arrowok="t"/>
              </v:shape>
            </v:group>
            <v:group style="position:absolute;left:2155;top:145;width:49;height:32" coordorigin="2155,145" coordsize="49,32">
              <v:shape style="position:absolute;left:2155;top:145;width:49;height:32" coordorigin="2155,145" coordsize="49,32" path="m2155,177l2203,145e" filled="false" stroked="true" strokeweight=".75pt" strokecolor="#231f20">
                <v:path arrowok="t"/>
              </v:shape>
            </v:group>
            <v:group style="position:absolute;left:2212;top:145;width:49;height:32" coordorigin="2212,145" coordsize="49,32">
              <v:shape style="position:absolute;left:2212;top:145;width:49;height:32" coordorigin="2212,145" coordsize="49,32" path="m2212,177l2261,145e" filled="false" stroked="true" strokeweight=".75pt" strokecolor="#231f20">
                <v:path arrowok="t"/>
              </v:shape>
            </v:group>
            <v:group style="position:absolute;left:2269;top:145;width:49;height:32" coordorigin="2269,145" coordsize="49,32">
              <v:shape style="position:absolute;left:2269;top:145;width:49;height:32" coordorigin="2269,145" coordsize="49,32" path="m2269,177l2318,145e" filled="false" stroked="true" strokeweight=".75pt" strokecolor="#231f20">
                <v:path arrowok="t"/>
              </v:shape>
            </v:group>
            <v:group style="position:absolute;left:2326;top:145;width:49;height:32" coordorigin="2326,145" coordsize="49,32">
              <v:shape style="position:absolute;left:2326;top:145;width:49;height:32" coordorigin="2326,145" coordsize="49,32" path="m2326,177l2375,145e" filled="false" stroked="true" strokeweight=".75pt" strokecolor="#231f20">
                <v:path arrowok="t"/>
              </v:shape>
            </v:group>
            <v:group style="position:absolute;left:2383;top:145;width:49;height:32" coordorigin="2383,145" coordsize="49,32">
              <v:shape style="position:absolute;left:2383;top:145;width:49;height:32" coordorigin="2383,145" coordsize="49,32" path="m2383,177l2432,145e" filled="false" stroked="true" strokeweight=".75pt" strokecolor="#231f20">
                <v:path arrowok="t"/>
              </v:shape>
            </v:group>
            <v:group style="position:absolute;left:2440;top:145;width:49;height:32" coordorigin="2440,145" coordsize="49,32">
              <v:shape style="position:absolute;left:2440;top:145;width:49;height:32" coordorigin="2440,145" coordsize="49,32" path="m2440,177l2489,145e" filled="false" stroked="true" strokeweight=".75pt" strokecolor="#231f20">
                <v:path arrowok="t"/>
              </v:shape>
            </v:group>
            <v:group style="position:absolute;left:2498;top:145;width:49;height:32" coordorigin="2498,145" coordsize="49,32">
              <v:shape style="position:absolute;left:2498;top:145;width:49;height:32" coordorigin="2498,145" coordsize="49,32" path="m2498,177l2546,145e" filled="false" stroked="true" strokeweight=".75pt" strokecolor="#231f20">
                <v:path arrowok="t"/>
              </v:shape>
            </v:group>
            <v:group style="position:absolute;left:2555;top:145;width:49;height:32" coordorigin="2555,145" coordsize="49,32">
              <v:shape style="position:absolute;left:2555;top:145;width:49;height:32" coordorigin="2555,145" coordsize="49,32" path="m2555,177l2603,145e" filled="false" stroked="true" strokeweight=".75pt" strokecolor="#231f20">
                <v:path arrowok="t"/>
              </v:shape>
            </v:group>
            <v:group style="position:absolute;left:2612;top:145;width:49;height:32" coordorigin="2612,145" coordsize="49,32">
              <v:shape style="position:absolute;left:2612;top:145;width:49;height:32" coordorigin="2612,145" coordsize="49,32" path="m2612,177l2661,145e" filled="false" stroked="true" strokeweight=".75pt" strokecolor="#231f20">
                <v:path arrowok="t"/>
              </v:shape>
            </v:group>
            <v:group style="position:absolute;left:2669;top:145;width:49;height:32" coordorigin="2669,145" coordsize="49,32">
              <v:shape style="position:absolute;left:2669;top:145;width:49;height:32" coordorigin="2669,145" coordsize="49,32" path="m2669,177l2718,145e" filled="false" stroked="true" strokeweight=".75pt" strokecolor="#231f20">
                <v:path arrowok="t"/>
              </v:shape>
            </v:group>
            <v:group style="position:absolute;left:2726;top:145;width:49;height:32" coordorigin="2726,145" coordsize="49,32">
              <v:shape style="position:absolute;left:2726;top:145;width:49;height:32" coordorigin="2726,145" coordsize="49,32" path="m2726,177l2775,145e" filled="false" stroked="true" strokeweight=".75pt" strokecolor="#231f20">
                <v:path arrowok="t"/>
              </v:shape>
            </v:group>
            <v:group style="position:absolute;left:2783;top:145;width:49;height:32" coordorigin="2783,145" coordsize="49,32">
              <v:shape style="position:absolute;left:2783;top:145;width:49;height:32" coordorigin="2783,145" coordsize="49,32" path="m2783,177l2832,145e" filled="false" stroked="true" strokeweight=".75pt" strokecolor="#231f20">
                <v:path arrowok="t"/>
              </v:shape>
            </v:group>
            <v:group style="position:absolute;left:2840;top:145;width:49;height:32" coordorigin="2840,145" coordsize="49,32">
              <v:shape style="position:absolute;left:2840;top:145;width:49;height:32" coordorigin="2840,145" coordsize="49,32" path="m2840,177l2889,145e" filled="false" stroked="true" strokeweight=".75pt" strokecolor="#231f20">
                <v:path arrowok="t"/>
              </v:shape>
            </v:group>
            <v:group style="position:absolute;left:2898;top:145;width:49;height:32" coordorigin="2898,145" coordsize="49,32">
              <v:shape style="position:absolute;left:2898;top:145;width:49;height:32" coordorigin="2898,145" coordsize="49,32" path="m2898,177l2946,145e" filled="false" stroked="true" strokeweight=".75pt" strokecolor="#231f20">
                <v:path arrowok="t"/>
              </v:shape>
            </v:group>
            <v:group style="position:absolute;left:2955;top:145;width:49;height:32" coordorigin="2955,145" coordsize="49,32">
              <v:shape style="position:absolute;left:2955;top:145;width:49;height:32" coordorigin="2955,145" coordsize="49,32" path="m2955,177l3003,145e" filled="false" stroked="true" strokeweight=".75pt" strokecolor="#231f20">
                <v:path arrowok="t"/>
              </v:shape>
            </v:group>
            <v:group style="position:absolute;left:3012;top:145;width:49;height:32" coordorigin="3012,145" coordsize="49,32">
              <v:shape style="position:absolute;left:3012;top:145;width:49;height:32" coordorigin="3012,145" coordsize="49,32" path="m3012,177l3061,145e" filled="false" stroked="true" strokeweight=".75pt" strokecolor="#231f20">
                <v:path arrowok="t"/>
              </v:shape>
            </v:group>
            <v:group style="position:absolute;left:3069;top:145;width:49;height:32" coordorigin="3069,145" coordsize="49,32">
              <v:shape style="position:absolute;left:3069;top:145;width:49;height:32" coordorigin="3069,145" coordsize="49,32" path="m3069,177l3118,145e" filled="false" stroked="true" strokeweight=".75pt" strokecolor="#231f20">
                <v:path arrowok="t"/>
              </v:shape>
            </v:group>
            <v:group style="position:absolute;left:3126;top:145;width:49;height:32" coordorigin="3126,145" coordsize="49,32">
              <v:shape style="position:absolute;left:3126;top:145;width:49;height:32" coordorigin="3126,145" coordsize="49,32" path="m3126,177l3175,145e" filled="false" stroked="true" strokeweight=".75pt" strokecolor="#231f20">
                <v:path arrowok="t"/>
              </v:shape>
            </v:group>
            <v:group style="position:absolute;left:3183;top:145;width:49;height:32" coordorigin="3183,145" coordsize="49,32">
              <v:shape style="position:absolute;left:3183;top:145;width:49;height:32" coordorigin="3183,145" coordsize="49,32" path="m3183,177l3232,145e" filled="false" stroked="true" strokeweight=".75pt" strokecolor="#231f20">
                <v:path arrowok="t"/>
              </v:shape>
            </v:group>
            <v:group style="position:absolute;left:3240;top:145;width:49;height:32" coordorigin="3240,145" coordsize="49,32">
              <v:shape style="position:absolute;left:3240;top:145;width:49;height:32" coordorigin="3240,145" coordsize="49,32" path="m3240,177l3289,145e" filled="false" stroked="true" strokeweight=".75pt" strokecolor="#231f20">
                <v:path arrowok="t"/>
              </v:shape>
            </v:group>
            <v:group style="position:absolute;left:3298;top:145;width:49;height:32" coordorigin="3298,145" coordsize="49,32">
              <v:shape style="position:absolute;left:3298;top:145;width:49;height:32" coordorigin="3298,145" coordsize="49,32" path="m3298,177l3346,145e" filled="false" stroked="true" strokeweight=".75pt" strokecolor="#231f20">
                <v:path arrowok="t"/>
              </v:shape>
            </v:group>
            <v:group style="position:absolute;left:3355;top:145;width:49;height:32" coordorigin="3355,145" coordsize="49,32">
              <v:shape style="position:absolute;left:3355;top:145;width:49;height:32" coordorigin="3355,145" coordsize="49,32" path="m3355,177l3403,145e" filled="false" stroked="true" strokeweight=".75pt" strokecolor="#231f20">
                <v:path arrowok="t"/>
              </v:shape>
            </v:group>
            <v:group style="position:absolute;left:3412;top:145;width:49;height:32" coordorigin="3412,145" coordsize="49,32">
              <v:shape style="position:absolute;left:3412;top:145;width:49;height:32" coordorigin="3412,145" coordsize="49,32" path="m3412,177l3461,145e" filled="false" stroked="true" strokeweight=".75pt" strokecolor="#231f20">
                <v:path arrowok="t"/>
              </v:shape>
            </v:group>
            <v:group style="position:absolute;left:3469;top:145;width:49;height:32" coordorigin="3469,145" coordsize="49,32">
              <v:shape style="position:absolute;left:3469;top:145;width:49;height:32" coordorigin="3469,145" coordsize="49,32" path="m3469,177l3518,145e" filled="false" stroked="true" strokeweight=".75pt" strokecolor="#231f20">
                <v:path arrowok="t"/>
              </v:shape>
            </v:group>
            <v:group style="position:absolute;left:3526;top:145;width:49;height:32" coordorigin="3526,145" coordsize="49,32">
              <v:shape style="position:absolute;left:3526;top:145;width:49;height:32" coordorigin="3526,145" coordsize="49,32" path="m3526,177l3575,145e" filled="false" stroked="true" strokeweight=".75pt" strokecolor="#231f20">
                <v:path arrowok="t"/>
              </v:shape>
            </v:group>
            <v:group style="position:absolute;left:3583;top:145;width:49;height:32" coordorigin="3583,145" coordsize="49,32">
              <v:shape style="position:absolute;left:3583;top:145;width:49;height:32" coordorigin="3583,145" coordsize="49,32" path="m3583,177l3632,145e" filled="false" stroked="true" strokeweight=".75pt" strokecolor="#231f20">
                <v:path arrowok="t"/>
              </v:shape>
            </v:group>
            <v:group style="position:absolute;left:3640;top:145;width:49;height:32" coordorigin="3640,145" coordsize="49,32">
              <v:shape style="position:absolute;left:3640;top:145;width:49;height:32" coordorigin="3640,145" coordsize="49,32" path="m3640,177l3689,145e" filled="false" stroked="true" strokeweight=".75pt" strokecolor="#231f20">
                <v:path arrowok="t"/>
              </v:shape>
            </v:group>
            <v:group style="position:absolute;left:3698;top:145;width:49;height:32" coordorigin="3698,145" coordsize="49,32">
              <v:shape style="position:absolute;left:3698;top:145;width:49;height:32" coordorigin="3698,145" coordsize="49,32" path="m3698,177l3746,145e" filled="false" stroked="true" strokeweight=".75pt" strokecolor="#231f20">
                <v:path arrowok="t"/>
              </v:shape>
            </v:group>
            <v:group style="position:absolute;left:3755;top:145;width:49;height:32" coordorigin="3755,145" coordsize="49,32">
              <v:shape style="position:absolute;left:3755;top:145;width:49;height:32" coordorigin="3755,145" coordsize="49,32" path="m3755,177l3804,145e" filled="false" stroked="true" strokeweight=".75pt" strokecolor="#231f20">
                <v:path arrowok="t"/>
              </v:shape>
            </v:group>
            <v:group style="position:absolute;left:3812;top:145;width:49;height:32" coordorigin="3812,145" coordsize="49,32">
              <v:shape style="position:absolute;left:3812;top:145;width:49;height:32" coordorigin="3812,145" coordsize="49,32" path="m3812,177l3861,145e" filled="false" stroked="true" strokeweight=".75pt" strokecolor="#231f20">
                <v:path arrowok="t"/>
              </v:shape>
            </v:group>
            <v:group style="position:absolute;left:3869;top:145;width:49;height:32" coordorigin="3869,145" coordsize="49,32">
              <v:shape style="position:absolute;left:3869;top:145;width:49;height:32" coordorigin="3869,145" coordsize="49,32" path="m3869,177l3918,145e" filled="false" stroked="true" strokeweight=".75pt" strokecolor="#231f20">
                <v:path arrowok="t"/>
              </v:shape>
            </v:group>
            <v:group style="position:absolute;left:3926;top:145;width:49;height:32" coordorigin="3926,145" coordsize="49,32">
              <v:shape style="position:absolute;left:3926;top:145;width:49;height:32" coordorigin="3926,145" coordsize="49,32" path="m3926,177l3975,145e" filled="false" stroked="true" strokeweight=".75pt" strokecolor="#231f20">
                <v:path arrowok="t"/>
              </v:shape>
            </v:group>
            <v:group style="position:absolute;left:3983;top:145;width:49;height:32" coordorigin="3983,145" coordsize="49,32">
              <v:shape style="position:absolute;left:3983;top:145;width:49;height:32" coordorigin="3983,145" coordsize="49,32" path="m3983,177l4032,145e" filled="false" stroked="true" strokeweight=".75pt" strokecolor="#231f20">
                <v:path arrowok="t"/>
              </v:shape>
            </v:group>
            <v:group style="position:absolute;left:4040;top:145;width:49;height:32" coordorigin="4040,145" coordsize="49,32">
              <v:shape style="position:absolute;left:4040;top:145;width:49;height:32" coordorigin="4040,145" coordsize="49,32" path="m4040,177l4089,145e" filled="false" stroked="true" strokeweight=".75pt" strokecolor="#231f20">
                <v:path arrowok="t"/>
              </v:shape>
            </v:group>
            <v:group style="position:absolute;left:4098;top:145;width:49;height:32" coordorigin="4098,145" coordsize="49,32">
              <v:shape style="position:absolute;left:4098;top:145;width:49;height:32" coordorigin="4098,145" coordsize="49,32" path="m4098,177l4146,145e" filled="false" stroked="true" strokeweight=".75pt" strokecolor="#231f20">
                <v:path arrowok="t"/>
              </v:shape>
            </v:group>
            <v:group style="position:absolute;left:4155;top:145;width:49;height:32" coordorigin="4155,145" coordsize="49,32">
              <v:shape style="position:absolute;left:4155;top:145;width:49;height:32" coordorigin="4155,145" coordsize="49,32" path="m4155,177l4204,145e" filled="false" stroked="true" strokeweight=".75pt" strokecolor="#231f20">
                <v:path arrowok="t"/>
              </v:shape>
            </v:group>
            <v:group style="position:absolute;left:4212;top:145;width:49;height:32" coordorigin="4212,145" coordsize="49,32">
              <v:shape style="position:absolute;left:4212;top:145;width:49;height:32" coordorigin="4212,145" coordsize="49,32" path="m4212,177l4261,145e" filled="false" stroked="true" strokeweight=".75pt" strokecolor="#231f20">
                <v:path arrowok="t"/>
              </v:shape>
            </v:group>
            <v:group style="position:absolute;left:4269;top:145;width:49;height:32" coordorigin="4269,145" coordsize="49,32">
              <v:shape style="position:absolute;left:4269;top:145;width:49;height:32" coordorigin="4269,145" coordsize="49,32" path="m4269,177l4318,145e" filled="false" stroked="true" strokeweight=".75pt" strokecolor="#231f20">
                <v:path arrowok="t"/>
              </v:shape>
            </v:group>
            <v:group style="position:absolute;left:4326;top:145;width:49;height:32" coordorigin="4326,145" coordsize="49,32">
              <v:shape style="position:absolute;left:4326;top:145;width:49;height:32" coordorigin="4326,145" coordsize="49,32" path="m4326,177l4375,145e" filled="false" stroked="true" strokeweight=".75pt" strokecolor="#231f20">
                <v:path arrowok="t"/>
              </v:shape>
            </v:group>
            <v:group style="position:absolute;left:4383;top:145;width:49;height:32" coordorigin="4383,145" coordsize="49,32">
              <v:shape style="position:absolute;left:4383;top:145;width:49;height:32" coordorigin="4383,145" coordsize="49,32" path="m4383,177l4432,145e" filled="false" stroked="true" strokeweight=".75pt" strokecolor="#231f20">
                <v:path arrowok="t"/>
              </v:shape>
            </v:group>
            <v:group style="position:absolute;left:4441;top:145;width:49;height:32" coordorigin="4441,145" coordsize="49,32">
              <v:shape style="position:absolute;left:4441;top:145;width:49;height:32" coordorigin="4441,145" coordsize="49,32" path="m4441,177l4489,145e" filled="false" stroked="true" strokeweight=".75pt" strokecolor="#231f20">
                <v:path arrowok="t"/>
              </v:shape>
            </v:group>
            <v:group style="position:absolute;left:4498;top:145;width:49;height:32" coordorigin="4498,145" coordsize="49,32">
              <v:shape style="position:absolute;left:4498;top:145;width:49;height:32" coordorigin="4498,145" coordsize="49,32" path="m4498,177l4546,145e" filled="false" stroked="true" strokeweight=".75pt" strokecolor="#231f20">
                <v:path arrowok="t"/>
              </v:shape>
            </v:group>
            <v:group style="position:absolute;left:4555;top:145;width:49;height:32" coordorigin="4555,145" coordsize="49,32">
              <v:shape style="position:absolute;left:4555;top:145;width:49;height:32" coordorigin="4555,145" coordsize="49,32" path="m4555,177l4604,145e" filled="false" stroked="true" strokeweight=".75pt" strokecolor="#231f20">
                <v:path arrowok="t"/>
              </v:shape>
            </v:group>
            <v:group style="position:absolute;left:4612;top:145;width:49;height:32" coordorigin="4612,145" coordsize="49,32">
              <v:shape style="position:absolute;left:4612;top:145;width:49;height:32" coordorigin="4612,145" coordsize="49,32" path="m4612,177l4661,145e" filled="false" stroked="true" strokeweight=".75pt" strokecolor="#231f20">
                <v:path arrowok="t"/>
              </v:shape>
            </v:group>
            <v:group style="position:absolute;left:4669;top:145;width:49;height:32" coordorigin="4669,145" coordsize="49,32">
              <v:shape style="position:absolute;left:4669;top:145;width:49;height:32" coordorigin="4669,145" coordsize="49,32" path="m4669,177l4718,145e" filled="false" stroked="true" strokeweight=".75pt" strokecolor="#231f20">
                <v:path arrowok="t"/>
              </v:shape>
            </v:group>
            <v:group style="position:absolute;left:4726;top:145;width:49;height:32" coordorigin="4726,145" coordsize="49,32">
              <v:shape style="position:absolute;left:4726;top:145;width:49;height:32" coordorigin="4726,145" coordsize="49,32" path="m4726,177l4775,145e" filled="false" stroked="true" strokeweight=".75pt" strokecolor="#231f20">
                <v:path arrowok="t"/>
              </v:shape>
            </v:group>
            <v:group style="position:absolute;left:4783;top:145;width:49;height:32" coordorigin="4783,145" coordsize="49,32">
              <v:shape style="position:absolute;left:4783;top:145;width:49;height:32" coordorigin="4783,145" coordsize="49,32" path="m4783,177l4832,145e" filled="false" stroked="true" strokeweight=".75pt" strokecolor="#231f20">
                <v:path arrowok="t"/>
              </v:shape>
            </v:group>
            <v:group style="position:absolute;left:4841;top:145;width:49;height:32" coordorigin="4841,145" coordsize="49,32">
              <v:shape style="position:absolute;left:4841;top:145;width:49;height:32" coordorigin="4841,145" coordsize="49,32" path="m4841,177l4889,145e" filled="false" stroked="true" strokeweight=".75pt" strokecolor="#231f20">
                <v:path arrowok="t"/>
              </v:shape>
            </v:group>
            <v:group style="position:absolute;left:4898;top:145;width:49;height:32" coordorigin="4898,145" coordsize="49,32">
              <v:shape style="position:absolute;left:4898;top:145;width:49;height:32" coordorigin="4898,145" coordsize="49,32" path="m4898,177l4946,145e" filled="false" stroked="true" strokeweight=".75pt" strokecolor="#231f20">
                <v:path arrowok="t"/>
              </v:shape>
            </v:group>
            <v:group style="position:absolute;left:4955;top:145;width:49;height:32" coordorigin="4955,145" coordsize="49,32">
              <v:shape style="position:absolute;left:4955;top:145;width:49;height:32" coordorigin="4955,145" coordsize="49,32" path="m4955,177l5004,145e" filled="false" stroked="true" strokeweight=".75pt" strokecolor="#231f20">
                <v:path arrowok="t"/>
              </v:shape>
            </v:group>
            <v:group style="position:absolute;left:5012;top:145;width:49;height:32" coordorigin="5012,145" coordsize="49,32">
              <v:shape style="position:absolute;left:5012;top:145;width:49;height:32" coordorigin="5012,145" coordsize="49,32" path="m5012,177l5061,145e" filled="false" stroked="true" strokeweight=".75pt" strokecolor="#231f20">
                <v:path arrowok="t"/>
              </v:shape>
            </v:group>
            <v:group style="position:absolute;left:5069;top:145;width:49;height:32" coordorigin="5069,145" coordsize="49,32">
              <v:shape style="position:absolute;left:5069;top:145;width:49;height:32" coordorigin="5069,145" coordsize="49,32" path="m5069,177l5118,145e" filled="false" stroked="true" strokeweight=".75pt" strokecolor="#231f20">
                <v:path arrowok="t"/>
              </v:shape>
            </v:group>
            <v:group style="position:absolute;left:5126;top:145;width:49;height:32" coordorigin="5126,145" coordsize="49,32">
              <v:shape style="position:absolute;left:5126;top:145;width:49;height:32" coordorigin="5126,145" coordsize="49,32" path="m5126,177l5175,145e" filled="false" stroked="true" strokeweight=".75pt" strokecolor="#231f20">
                <v:path arrowok="t"/>
              </v:shape>
            </v:group>
            <v:group style="position:absolute;left:5183;top:145;width:49;height:32" coordorigin="5183,145" coordsize="49,32">
              <v:shape style="position:absolute;left:5183;top:145;width:49;height:32" coordorigin="5183,145" coordsize="49,32" path="m5183,177l5232,145e" filled="false" stroked="true" strokeweight=".75pt" strokecolor="#231f20">
                <v:path arrowok="t"/>
              </v:shape>
            </v:group>
            <v:group style="position:absolute;left:5241;top:145;width:49;height:32" coordorigin="5241,145" coordsize="49,32">
              <v:shape style="position:absolute;left:5241;top:145;width:49;height:32" coordorigin="5241,145" coordsize="49,32" path="m5241,177l5289,145e" filled="false" stroked="true" strokeweight=".75pt" strokecolor="#231f20">
                <v:path arrowok="t"/>
              </v:shape>
            </v:group>
            <v:group style="position:absolute;left:5298;top:145;width:49;height:32" coordorigin="5298,145" coordsize="49,32">
              <v:shape style="position:absolute;left:5298;top:145;width:49;height:32" coordorigin="5298,145" coordsize="49,32" path="m5298,177l5346,145e" filled="false" stroked="true" strokeweight=".75pt" strokecolor="#231f20">
                <v:path arrowok="t"/>
              </v:shape>
            </v:group>
            <v:group style="position:absolute;left:5355;top:145;width:49;height:32" coordorigin="5355,145" coordsize="49,32">
              <v:shape style="position:absolute;left:5355;top:145;width:49;height:32" coordorigin="5355,145" coordsize="49,32" path="m5355,177l5404,145e" filled="false" stroked="true" strokeweight=".75pt" strokecolor="#231f20">
                <v:path arrowok="t"/>
              </v:shape>
            </v:group>
            <v:group style="position:absolute;left:5412;top:145;width:49;height:32" coordorigin="5412,145" coordsize="49,32">
              <v:shape style="position:absolute;left:5412;top:145;width:49;height:32" coordorigin="5412,145" coordsize="49,32" path="m5412,177l5461,145e" filled="false" stroked="true" strokeweight=".75pt" strokecolor="#231f20">
                <v:path arrowok="t"/>
              </v:shape>
            </v:group>
            <v:group style="position:absolute;left:5469;top:145;width:49;height:32" coordorigin="5469,145" coordsize="49,32">
              <v:shape style="position:absolute;left:5469;top:145;width:49;height:32" coordorigin="5469,145" coordsize="49,32" path="m5469,177l5518,145e" filled="false" stroked="true" strokeweight=".75pt" strokecolor="#231f20">
                <v:path arrowok="t"/>
              </v:shape>
            </v:group>
            <v:group style="position:absolute;left:5526;top:145;width:49;height:32" coordorigin="5526,145" coordsize="49,32">
              <v:shape style="position:absolute;left:5526;top:145;width:49;height:32" coordorigin="5526,145" coordsize="49,32" path="m5526,177l5575,145e" filled="false" stroked="true" strokeweight=".75pt" strokecolor="#231f20">
                <v:path arrowok="t"/>
              </v:shape>
            </v:group>
            <v:group style="position:absolute;left:5583;top:145;width:49;height:32" coordorigin="5583,145" coordsize="49,32">
              <v:shape style="position:absolute;left:5583;top:145;width:49;height:32" coordorigin="5583,145" coordsize="49,32" path="m5583,177l5632,145e" filled="false" stroked="true" strokeweight=".75pt" strokecolor="#231f20">
                <v:path arrowok="t"/>
              </v:shape>
            </v:group>
            <v:group style="position:absolute;left:5641;top:145;width:49;height:32" coordorigin="5641,145" coordsize="49,32">
              <v:shape style="position:absolute;left:5641;top:145;width:49;height:32" coordorigin="5641,145" coordsize="49,32" path="m5641,177l5689,145e" filled="false" stroked="true" strokeweight=".75pt" strokecolor="#231f20">
                <v:path arrowok="t"/>
              </v:shape>
            </v:group>
            <v:group style="position:absolute;left:5698;top:145;width:49;height:32" coordorigin="5698,145" coordsize="49,32">
              <v:shape style="position:absolute;left:5698;top:145;width:49;height:32" coordorigin="5698,145" coordsize="49,32" path="m5698,177l5747,145e" filled="false" stroked="true" strokeweight=".75pt" strokecolor="#231f20">
                <v:path arrowok="t"/>
              </v:shape>
            </v:group>
            <v:group style="position:absolute;left:5755;top:145;width:49;height:32" coordorigin="5755,145" coordsize="49,32">
              <v:shape style="position:absolute;left:5755;top:145;width:49;height:32" coordorigin="5755,145" coordsize="49,32" path="m5755,177l5804,145e" filled="false" stroked="true" strokeweight=".75pt" strokecolor="#231f20">
                <v:path arrowok="t"/>
              </v:shape>
            </v:group>
            <v:group style="position:absolute;left:5812;top:145;width:49;height:32" coordorigin="5812,145" coordsize="49,32">
              <v:shape style="position:absolute;left:5812;top:145;width:49;height:32" coordorigin="5812,145" coordsize="49,32" path="m5812,177l5861,145e" filled="false" stroked="true" strokeweight=".75pt" strokecolor="#231f20">
                <v:path arrowok="t"/>
              </v:shape>
            </v:group>
            <v:group style="position:absolute;left:5869;top:145;width:49;height:32" coordorigin="5869,145" coordsize="49,32">
              <v:shape style="position:absolute;left:5869;top:145;width:49;height:32" coordorigin="5869,145" coordsize="49,32" path="m5869,177l5918,145e" filled="false" stroked="true" strokeweight=".75pt" strokecolor="#231f20">
                <v:path arrowok="t"/>
              </v:shape>
            </v:group>
            <v:group style="position:absolute;left:5926;top:145;width:49;height:32" coordorigin="5926,145" coordsize="49,32">
              <v:shape style="position:absolute;left:5926;top:145;width:49;height:32" coordorigin="5926,145" coordsize="49,32" path="m5926,177l5975,145e" filled="false" stroked="true" strokeweight=".75pt" strokecolor="#231f20">
                <v:path arrowok="t"/>
              </v:shape>
            </v:group>
            <v:group style="position:absolute;left:5984;top:153;width:36;height:24" coordorigin="5984,153" coordsize="36,24">
              <v:shape style="position:absolute;left:5984;top:153;width:36;height:24" coordorigin="5984,153" coordsize="36,24" path="m5984,177l6019,153e" filled="false" stroked="true" strokeweight=".7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9"/>
        <w:ind w:left="4396" w:right="339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7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Retractable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lifeline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1"/>
        </w:rPr>
        <w:t>Rope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grab</w:t>
      </w:r>
      <w:r>
        <w:rPr>
          <w:b w:val="0"/>
        </w:rPr>
      </w:r>
    </w:p>
    <w:p>
      <w:pPr>
        <w:pStyle w:val="BodyText"/>
        <w:spacing w:line="272" w:lineRule="auto" w:before="26"/>
        <w:ind w:left="1120" w:right="137" w:firstLine="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rope</w:t>
      </w:r>
      <w:r>
        <w:rPr>
          <w:color w:val="231F20"/>
          <w:spacing w:val="4"/>
        </w:rPr>
        <w:t> </w:t>
      </w:r>
      <w:r>
        <w:rPr>
          <w:color w:val="231F20"/>
        </w:rPr>
        <w:t>grab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connect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lanyard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vertical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lifeline.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rope</w:t>
      </w:r>
      <w:r>
        <w:rPr>
          <w:color w:val="231F20"/>
          <w:spacing w:val="4"/>
        </w:rPr>
        <w:t> </w:t>
      </w:r>
      <w:r>
        <w:rPr>
          <w:color w:val="231F20"/>
        </w:rPr>
        <w:t>grab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travels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along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lifeline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> </w:t>
      </w:r>
      <w:r>
        <w:rPr>
          <w:color w:val="231F20"/>
        </w:rPr>
        <w:t>onto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fall.</w:t>
      </w:r>
      <w:r>
        <w:rPr/>
      </w:r>
    </w:p>
    <w:p>
      <w:pPr>
        <w:spacing w:line="240" w:lineRule="auto" w:before="7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00" w:lineRule="atLeast"/>
        <w:ind w:left="3737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186.95pt;height:267.4pt;mso-position-horizontal-relative:char;mso-position-vertical-relative:line" coordorigin="0,0" coordsize="3739,5348">
            <v:shape style="position:absolute;left:485;top:3402;width:1586;height:1213" type="#_x0000_t75" stroked="false">
              <v:imagedata r:id="rId81" o:title=""/>
            </v:shape>
            <v:group style="position:absolute;left:543;top:3239;width:1507;height:1507" coordorigin="543,3239" coordsize="1507,1507">
              <v:shape style="position:absolute;left:543;top:3239;width:1507;height:1507" coordorigin="543,3239" coordsize="1507,1507" path="m2049,3992l2046,4054,2039,4114,2027,4173,1990,4285,1936,4389,1868,4482,1786,4564,1692,4633,1589,4686,1477,4724,1418,4736,1357,4743,1296,4745,1234,4743,1174,4736,1115,4724,1003,4686,899,4633,806,4564,724,4482,655,4389,602,4285,564,4173,552,4114,545,4054,543,3992,545,3931,552,3870,564,3811,602,3699,655,3596,724,3502,806,3420,899,3352,1003,3298,1115,3261,1174,3249,1234,3242,1296,3239,1357,3242,1418,3249,1477,3261,1589,3298,1692,3352,1786,3420,1868,3502,1936,3596,1990,3699,2027,3811,2039,3870,2046,3931,2049,3992xe" filled="false" stroked="true" strokeweight="1pt" strokecolor="#a7a9ac">
                <v:path arrowok="t"/>
              </v:shape>
            </v:group>
            <v:group style="position:absolute;left:3376;top:10;width:352;height:5328" coordorigin="3376,10" coordsize="352,5328">
              <v:shape style="position:absolute;left:3376;top:10;width:352;height:5328" coordorigin="3376,10" coordsize="352,5328" path="m3728,10l3376,5338e" filled="false" stroked="true" strokeweight="1pt" strokecolor="#030403">
                <v:path arrowok="t"/>
              </v:shape>
            </v:group>
            <v:group style="position:absolute;left:3136;top:10;width:457;height:5328" coordorigin="3136,10" coordsize="457,5328">
              <v:shape style="position:absolute;left:3136;top:10;width:457;height:5328" coordorigin="3136,10" coordsize="457,5328" path="m3592,10l3500,10,3136,5338,3228,5338,3592,10xe" filled="true" fillcolor="#ffffff" stroked="false">
                <v:path arrowok="t"/>
                <v:fill type="solid"/>
              </v:shape>
            </v:group>
            <v:group style="position:absolute;left:3228;top:10;width:365;height:5328" coordorigin="3228,10" coordsize="365,5328">
              <v:shape style="position:absolute;left:3228;top:10;width:365;height:5328" coordorigin="3228,10" coordsize="365,5328" path="m3592,10l3228,5338e" filled="false" stroked="true" strokeweight="1.0pt" strokecolor="#231f20">
                <v:path arrowok="t"/>
              </v:shape>
            </v:group>
            <v:group style="position:absolute;left:3136;top:10;width:365;height:5328" coordorigin="3136,10" coordsize="365,5328">
              <v:shape style="position:absolute;left:3136;top:10;width:365;height:5328" coordorigin="3136,10" coordsize="365,5328" path="m3136,5338l3500,10e" filled="false" stroked="true" strokeweight="1.0pt" strokecolor="#231f20">
                <v:path arrowok="t"/>
              </v:shape>
            </v:group>
            <v:group style="position:absolute;left:3173;top:10;width:365;height:5328" coordorigin="3173,10" coordsize="365,5328">
              <v:shape style="position:absolute;left:3173;top:10;width:365;height:5328" coordorigin="3173,10" coordsize="365,5328" path="m3537,10l3173,5338e" filled="false" stroked="true" strokeweight="1.0pt" strokecolor="#030403">
                <v:path arrowok="t"/>
              </v:shape>
            </v:group>
            <v:group style="position:absolute;left:2978;top:10;width:100;height:1033" coordorigin="2978,10" coordsize="100,1033">
              <v:shape style="position:absolute;left:2978;top:10;width:100;height:1033" coordorigin="2978,10" coordsize="100,1033" path="m3077,10l2978,1042e" filled="false" stroked="true" strokeweight="1.0pt" strokecolor="#030403">
                <v:path arrowok="t"/>
              </v:shape>
            </v:group>
            <v:group style="position:absolute;left:2795;top:1861;width:105;height:1069" coordorigin="2795,1861" coordsize="105,1069">
              <v:shape style="position:absolute;left:2795;top:1861;width:105;height:1069" coordorigin="2795,1861" coordsize="105,1069" path="m2899,1861l2795,2930e" filled="false" stroked="true" strokeweight="1pt" strokecolor="#030403">
                <v:path arrowok="t"/>
              </v:shape>
            </v:group>
            <v:group style="position:absolute;left:2821;top:1866;width:105;height:1081" coordorigin="2821,1866" coordsize="105,1081">
              <v:shape style="position:absolute;left:2821;top:1866;width:105;height:1081" coordorigin="2821,1866" coordsize="105,1081" path="m2926,1866l2821,2946e" filled="false" stroked="true" strokeweight="1pt" strokecolor="#030403">
                <v:path arrowok="t"/>
              </v:shape>
            </v:group>
            <v:group style="position:absolute;left:2922;top:1231;width:38;height:393" coordorigin="2922,1231" coordsize="38,393">
              <v:shape style="position:absolute;left:2922;top:1231;width:38;height:393" coordorigin="2922,1231" coordsize="38,393" path="m2959,1231l2922,1623e" filled="false" stroked="true" strokeweight="1pt" strokecolor="#030403">
                <v:path arrowok="t"/>
              </v:shape>
            </v:group>
            <v:group style="position:absolute;left:2949;top:1152;width:47;height:481" coordorigin="2949,1152" coordsize="47,481">
              <v:shape style="position:absolute;left:2949;top:1152;width:47;height:481" coordorigin="2949,1152" coordsize="47,481" path="m2995,1152l2949,1633e" filled="false" stroked="true" strokeweight="1pt" strokecolor="#030403">
                <v:path arrowok="t"/>
              </v:shape>
            </v:group>
            <v:group style="position:absolute;left:3007;top:10;width:99;height:1019" coordorigin="3007,10" coordsize="99,1019">
              <v:shape style="position:absolute;left:3007;top:10;width:99;height:1019" coordorigin="3007,10" coordsize="99,1019" path="m3105,10l3007,1028e" filled="false" stroked="true" strokeweight="1pt" strokecolor="#030403">
                <v:path arrowok="t"/>
              </v:shape>
            </v:group>
            <v:group style="position:absolute;left:2866;top:1867;width:107;height:1163" coordorigin="2866,1867" coordsize="107,1163">
              <v:shape style="position:absolute;left:2866;top:1867;width:107;height:1163" coordorigin="2866,1867" coordsize="107,1163" path="m2973,1867l2866,3030e" filled="false" stroked="true" strokeweight="1pt" strokecolor="#030403">
                <v:path arrowok="t"/>
              </v:shape>
            </v:group>
            <v:group style="position:absolute;left:2993;top:1095;width:51;height:553" coordorigin="2993,1095" coordsize="51,553">
              <v:shape style="position:absolute;left:2993;top:1095;width:51;height:553" coordorigin="2993,1095" coordsize="51,553" path="m3044,1095l2993,1647e" filled="false" stroked="true" strokeweight="1pt" strokecolor="#030403">
                <v:path arrowok="t"/>
              </v:shape>
            </v:group>
            <v:group style="position:absolute;left:3052;top:10;width:92;height:993" coordorigin="3052,10" coordsize="92,993">
              <v:shape style="position:absolute;left:3052;top:10;width:92;height:993" coordorigin="3052,10" coordsize="92,993" path="m3143,10l3052,1003e" filled="false" stroked="true" strokeweight="1pt" strokecolor="#030403">
                <v:path arrowok="t"/>
              </v:shape>
            </v:group>
            <v:group style="position:absolute;left:3091;top:10;width:168;height:154" coordorigin="3091,10" coordsize="168,154">
              <v:shape style="position:absolute;left:3091;top:10;width:168;height:154" coordorigin="3091,10" coordsize="168,154" path="m3259,10l3171,10,3096,101,3091,161,3132,164,3259,10xe" filled="true" fillcolor="#ffffff" stroked="false">
                <v:path arrowok="t"/>
                <v:fill type="solid"/>
              </v:shape>
            </v:group>
            <v:group style="position:absolute;left:3091;top:10;width:168;height:154" coordorigin="3091,10" coordsize="168,154">
              <v:shape style="position:absolute;left:3091;top:10;width:168;height:154" coordorigin="3091,10" coordsize="168,154" path="m3171,10l3096,101,3091,161,3132,164,3259,10e" filled="false" stroked="true" strokeweight="1pt" strokecolor="#231f20">
                <v:path arrowok="t"/>
              </v:shape>
            </v:group>
            <v:group style="position:absolute;left:3095;top:10;width:121;height:148" coordorigin="3095,10" coordsize="121,148">
              <v:shape style="position:absolute;left:3095;top:10;width:121;height:148" coordorigin="3095,10" coordsize="121,148" path="m3216,10l3095,157e" filled="false" stroked="true" strokeweight="1pt" strokecolor="#231f20">
                <v:path arrowok="t"/>
              </v:shape>
            </v:group>
            <v:group style="position:absolute;left:3041;top:61;width:456;height:613" coordorigin="3041,61" coordsize="456,613">
              <v:shape style="position:absolute;left:3041;top:61;width:456;height:613" coordorigin="3041,61" coordsize="456,613" path="m3496,61l3046,611,3041,671,3082,674,3486,190,3496,61xe" filled="true" fillcolor="#ffffff" stroked="false">
                <v:path arrowok="t"/>
                <v:fill type="solid"/>
              </v:shape>
            </v:group>
            <v:group style="position:absolute;left:3041;top:61;width:456;height:613" coordorigin="3041,61" coordsize="456,613">
              <v:shape style="position:absolute;left:3041;top:61;width:456;height:613" coordorigin="3041,61" coordsize="456,613" path="m3496,61l3046,611,3041,671,3082,674,3486,190,3496,61xe" filled="false" stroked="true" strokeweight="1pt" strokecolor="#231f20">
                <v:path arrowok="t"/>
              </v:shape>
            </v:group>
            <v:group style="position:absolute;left:3045;top:128;width:447;height:540" coordorigin="3045,128" coordsize="447,540">
              <v:shape style="position:absolute;left:3045;top:128;width:447;height:540" coordorigin="3045,128" coordsize="447,540" path="m3491,128l3045,667e" filled="false" stroked="true" strokeweight="1pt" strokecolor="#231f20">
                <v:path arrowok="t"/>
              </v:shape>
            </v:group>
            <v:group style="position:absolute;left:2992;top:611;width:467;height:603" coordorigin="2992,611" coordsize="467,603">
              <v:shape style="position:absolute;left:2992;top:611;width:467;height:603" coordorigin="2992,611" coordsize="467,603" path="m3458,611l2997,1151,2992,1211,3033,1214,3451,728,3458,611xe" filled="true" fillcolor="#ffffff" stroked="false">
                <v:path arrowok="t"/>
                <v:fill type="solid"/>
              </v:shape>
            </v:group>
            <v:group style="position:absolute;left:2992;top:611;width:467;height:603" coordorigin="2992,611" coordsize="467,603">
              <v:shape style="position:absolute;left:2992;top:611;width:467;height:603" coordorigin="2992,611" coordsize="467,603" path="m3458,611l2997,1151,2992,1211,3033,1214,3451,728,3458,611xe" filled="false" stroked="true" strokeweight="1pt" strokecolor="#231f20">
                <v:path arrowok="t"/>
              </v:shape>
            </v:group>
            <v:group style="position:absolute;left:2996;top:667;width:462;height:541" coordorigin="2996,667" coordsize="462,541">
              <v:shape style="position:absolute;left:2996;top:667;width:462;height:541" coordorigin="2996,667" coordsize="462,541" path="m3457,667l2996,1208e" filled="false" stroked="true" strokeweight="1pt" strokecolor="#231f20">
                <v:path arrowok="t"/>
              </v:shape>
            </v:group>
            <v:group style="position:absolute;left:3015;top:1221;width:401;height:472" coordorigin="3015,1221" coordsize="401,472">
              <v:shape style="position:absolute;left:3015;top:1221;width:401;height:472" coordorigin="3015,1221" coordsize="401,472" path="m3415,1221l3015,1657,3077,1692,3408,1338,3415,1221xe" filled="true" fillcolor="#ffffff" stroked="false">
                <v:path arrowok="t"/>
                <v:fill type="solid"/>
              </v:shape>
            </v:group>
            <v:group style="position:absolute;left:3015;top:1221;width:401;height:472" coordorigin="3015,1221" coordsize="401,472">
              <v:shape style="position:absolute;left:3015;top:1221;width:401;height:472" coordorigin="3015,1221" coordsize="401,472" path="m3077,1692l3408,1338,3415,1221,3015,1657e" filled="false" stroked="true" strokeweight="1pt" strokecolor="#231f20">
                <v:path arrowok="t"/>
              </v:shape>
            </v:group>
            <v:group style="position:absolute;left:3047;top:1277;width:367;height:400" coordorigin="3047,1277" coordsize="367,400">
              <v:shape style="position:absolute;left:3047;top:1277;width:367;height:400" coordorigin="3047,1277" coordsize="367,400" path="m3415,1277l3047,1676e" filled="false" stroked="true" strokeweight="1pt" strokecolor="#231f20">
                <v:path arrowok="t"/>
              </v:shape>
            </v:group>
            <v:group style="position:absolute;left:2834;top:2525;width:493;height:502" coordorigin="2834,2525" coordsize="493,502">
              <v:shape style="position:absolute;left:2834;top:2525;width:493;height:502" coordorigin="2834,2525" coordsize="493,502" path="m3326,2525l2834,2960,2866,3026,3319,2642,3326,2525xe" filled="true" fillcolor="#ffffff" stroked="false">
                <v:path arrowok="t"/>
                <v:fill type="solid"/>
              </v:shape>
            </v:group>
            <v:group style="position:absolute;left:2834;top:2525;width:493;height:502" coordorigin="2834,2525" coordsize="493,502">
              <v:shape style="position:absolute;left:2834;top:2525;width:493;height:502" coordorigin="2834,2525" coordsize="493,502" path="m2866,3026l3319,2642,3326,2525,2834,2960e" filled="false" stroked="true" strokeweight="1pt" strokecolor="#231f20">
                <v:path arrowok="t"/>
              </v:shape>
            </v:group>
            <v:group style="position:absolute;left:2853;top:2581;width:473;height:418" coordorigin="2853,2581" coordsize="473,418">
              <v:shape style="position:absolute;left:2853;top:2581;width:473;height:418" coordorigin="2853,2581" coordsize="473,418" path="m3325,2581l2853,2998e" filled="false" stroked="true" strokeweight="1pt" strokecolor="#231f20">
                <v:path arrowok="t"/>
              </v:shape>
            </v:group>
            <v:group style="position:absolute;left:2872;top:1840;width:504;height:576" coordorigin="2872,1840" coordsize="504,576">
              <v:shape style="position:absolute;left:2872;top:1840;width:504;height:576" coordorigin="2872,1840" coordsize="504,576" path="m3376,1840l2877,2353,2872,2412,2914,2415,3369,1957,3376,1840xe" filled="true" fillcolor="#ffffff" stroked="false">
                <v:path arrowok="t"/>
                <v:fill type="solid"/>
              </v:shape>
            </v:group>
            <v:group style="position:absolute;left:2872;top:1840;width:504;height:576" coordorigin="2872,1840" coordsize="504,576">
              <v:shape style="position:absolute;left:2872;top:1840;width:504;height:576" coordorigin="2872,1840" coordsize="504,576" path="m3376,1840l2877,2353,2872,2412,2914,2415,3369,1957,3376,1840xe" filled="false" stroked="true" strokeweight="1pt" strokecolor="#231f20">
                <v:path arrowok="t"/>
              </v:shape>
            </v:group>
            <v:group style="position:absolute;left:2876;top:1896;width:499;height:514" coordorigin="2876,1896" coordsize="499,514">
              <v:shape style="position:absolute;left:2876;top:1896;width:499;height:514" coordorigin="2876,1896" coordsize="499,514" path="m3375,1896l2876,2409e" filled="false" stroked="true" strokeweight="1pt" strokecolor="#231f20">
                <v:path arrowok="t"/>
              </v:shape>
            </v:group>
            <v:group style="position:absolute;left:2812;top:3222;width:465;height:491" coordorigin="2812,3222" coordsize="465,491">
              <v:shape style="position:absolute;left:2812;top:3222;width:465;height:491" coordorigin="2812,3222" coordsize="465,491" path="m3277,3222l2833,3601,2812,3713,3270,3339,3277,3222xe" filled="true" fillcolor="#ffffff" stroked="false">
                <v:path arrowok="t"/>
                <v:fill type="solid"/>
              </v:shape>
            </v:group>
            <v:group style="position:absolute;left:2812;top:3222;width:465;height:491" coordorigin="2812,3222" coordsize="465,491">
              <v:shape style="position:absolute;left:2812;top:3222;width:465;height:491" coordorigin="2812,3222" coordsize="465,491" path="m2812,3713l3270,3339,3277,3222,2833,3601e" filled="false" stroked="true" strokeweight="1pt" strokecolor="#231f20">
                <v:path arrowok="t"/>
              </v:shape>
            </v:group>
            <v:group style="position:absolute;left:2826;top:3278;width:451;height:385" coordorigin="2826,3278" coordsize="451,385">
              <v:shape style="position:absolute;left:2826;top:3278;width:451;height:385" coordorigin="2826,3278" coordsize="451,385" path="m3276,3278l2826,3662e" filled="false" stroked="true" strokeweight="1pt" strokecolor="#231f20">
                <v:path arrowok="t"/>
              </v:shape>
            </v:group>
            <v:group style="position:absolute;left:2713;top:4003;width:512;height:428" coordorigin="2713,4003" coordsize="512,428">
              <v:shape style="position:absolute;left:2713;top:4003;width:512;height:428" coordorigin="2713,4003" coordsize="512,428" path="m3225,4003l2713,4336,2751,4430,3218,4120,3225,4003xe" filled="true" fillcolor="#ffffff" stroked="false">
                <v:path arrowok="t"/>
                <v:fill type="solid"/>
              </v:shape>
            </v:group>
            <v:group style="position:absolute;left:2713;top:4003;width:512;height:428" coordorigin="2713,4003" coordsize="512,428">
              <v:shape style="position:absolute;left:2713;top:4003;width:512;height:428" coordorigin="2713,4003" coordsize="512,428" path="m2751,4430l3218,4120,3225,4003,2713,4336e" filled="false" stroked="true" strokeweight="1pt" strokecolor="#231f20">
                <v:path arrowok="t"/>
              </v:shape>
            </v:group>
            <v:group style="position:absolute;left:2731;top:4058;width:493;height:340" coordorigin="2731,4058" coordsize="493,340">
              <v:shape style="position:absolute;left:2731;top:4058;width:493;height:340" coordorigin="2731,4058" coordsize="493,340" path="m3224,4058l2731,4398e" filled="false" stroked="true" strokeweight="1pt" strokecolor="#231f20">
                <v:path arrowok="t"/>
              </v:shape>
            </v:group>
            <v:group style="position:absolute;left:2563;top:5144;width:19;height:195" coordorigin="2563,5144" coordsize="19,195">
              <v:shape style="position:absolute;left:2563;top:5144;width:19;height:195" coordorigin="2563,5144" coordsize="19,195" path="m2581,5144l2563,5338e" filled="false" stroked="true" strokeweight="1pt" strokecolor="#030403">
                <v:path arrowok="t"/>
              </v:shape>
            </v:group>
            <v:group style="position:absolute;left:2590;top:5138;width:20;height:201" coordorigin="2590,5138" coordsize="20,201">
              <v:shape style="position:absolute;left:2590;top:5138;width:20;height:201" coordorigin="2590,5138" coordsize="20,201" path="m2610,5138l2590,5338e" filled="false" stroked="true" strokeweight="1pt" strokecolor="#030403">
                <v:path arrowok="t"/>
              </v:shape>
            </v:group>
            <v:group style="position:absolute;left:2654;top:5197;width:13;height:142" coordorigin="2654,5197" coordsize="13,142">
              <v:shape style="position:absolute;left:2654;top:5197;width:13;height:142" coordorigin="2654,5197" coordsize="13,142" path="m2667,5197l2654,5338e" filled="false" stroked="true" strokeweight="1pt" strokecolor="#030403">
                <v:path arrowok="t"/>
              </v:shape>
            </v:group>
            <v:group style="position:absolute;left:2605;top:4789;width:568;height:411" coordorigin="2605,4789" coordsize="568,411">
              <v:shape style="position:absolute;left:2605;top:4789;width:568;height:411" coordorigin="2605,4789" coordsize="568,411" path="m3173,4789l2802,5004,2611,5132,2605,5199,2667,5198,3166,4906,3173,4789xe" filled="true" fillcolor="#ffffff" stroked="false">
                <v:path arrowok="t"/>
                <v:fill type="solid"/>
              </v:shape>
            </v:group>
            <v:group style="position:absolute;left:2605;top:4789;width:568;height:411" coordorigin="2605,4789" coordsize="568,411">
              <v:shape style="position:absolute;left:2605;top:4789;width:568;height:411" coordorigin="2605,4789" coordsize="568,411" path="m2611,5132l2605,5199,2667,5198,3166,4906,3173,4789,2802,5004e" filled="false" stroked="true" strokeweight="1pt" strokecolor="#231f20">
                <v:path arrowok="t"/>
              </v:shape>
            </v:group>
            <v:group style="position:absolute;left:2609;top:4844;width:563;height:348" coordorigin="2609,4844" coordsize="563,348">
              <v:shape style="position:absolute;left:2609;top:4844;width:563;height:348" coordorigin="2609,4844" coordsize="563,348" path="m3172,4844l2609,5192e" filled="false" stroked="true" strokeweight="1pt" strokecolor="#231f20">
                <v:path arrowok="t"/>
              </v:shape>
            </v:group>
            <v:group style="position:absolute;left:309;top:10;width:2;height:654" coordorigin="309,10" coordsize="2,654">
              <v:shape style="position:absolute;left:309;top:10;width:2;height:654" coordorigin="309,10" coordsize="0,654" path="m309,664l309,10e" filled="false" stroked="true" strokeweight="1pt" strokecolor="#231f20">
                <v:path arrowok="t"/>
              </v:shape>
            </v:group>
            <v:group style="position:absolute;left:355;top:10;width:2;height:657" coordorigin="355,10" coordsize="2,657">
              <v:shape style="position:absolute;left:355;top:10;width:2;height:657" coordorigin="355,10" coordsize="0,657" path="m355,10l355,667e" filled="false" stroked="true" strokeweight="1pt" strokecolor="#231f20">
                <v:path arrowok="t"/>
              </v:shape>
            </v:group>
            <v:group style="position:absolute;left:329;top:842;width:2;height:4496" coordorigin="329,842" coordsize="2,4496">
              <v:shape style="position:absolute;left:329;top:842;width:2;height:4496" coordorigin="329,842" coordsize="0,4496" path="m329,842l329,5338e" filled="false" stroked="true" strokeweight="1pt" strokecolor="#231f20">
                <v:path arrowok="t"/>
              </v:shape>
            </v:group>
            <v:group style="position:absolute;left:283;top:832;width:2;height:4507" coordorigin="283,832" coordsize="2,4507">
              <v:shape style="position:absolute;left:283;top:832;width:2;height:4507" coordorigin="283,832" coordsize="0,4507" path="m283,5338l283,832e" filled="false" stroked="true" strokeweight="1pt" strokecolor="#231f20">
                <v:path arrowok="t"/>
              </v:shape>
              <v:shape style="position:absolute;left:0;top:0;width:3382;height:5331" type="#_x0000_t75" stroked="false">
                <v:imagedata r:id="rId82" o:title="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39"/>
        <w:ind w:left="4396" w:right="339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8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Using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a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rope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grab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center"/>
        <w:rPr>
          <w:rFonts w:ascii="Myriad Pro" w:hAnsi="Myriad Pro" w:cs="Myriad Pro" w:eastAsia="Myriad Pro"/>
          <w:sz w:val="18"/>
          <w:szCs w:val="18"/>
        </w:rPr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6"/>
        <w:spacing w:line="240" w:lineRule="auto" w:before="60"/>
        <w:ind w:left="140" w:right="0"/>
        <w:jc w:val="left"/>
        <w:rPr>
          <w:b w:val="0"/>
          <w:bCs w:val="0"/>
        </w:rPr>
      </w:pPr>
      <w:r>
        <w:rPr>
          <w:color w:val="231F20"/>
          <w:spacing w:val="1"/>
        </w:rPr>
        <w:t>Snap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hook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carabiner</w:t>
      </w:r>
      <w:r>
        <w:rPr>
          <w:b w:val="0"/>
        </w:rPr>
      </w:r>
    </w:p>
    <w:p>
      <w:pPr>
        <w:pStyle w:val="BodyText"/>
        <w:spacing w:line="272" w:lineRule="auto" w:before="26"/>
        <w:ind w:left="140" w:right="1147" w:firstLine="0"/>
        <w:jc w:val="both"/>
      </w:pPr>
      <w:r>
        <w:rPr>
          <w:color w:val="231F20"/>
          <w:spacing w:val="1"/>
        </w:rPr>
        <w:t>Snap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hooks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connect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lanyards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rope</w:t>
      </w:r>
      <w:r>
        <w:rPr>
          <w:color w:val="231F20"/>
          <w:spacing w:val="4"/>
        </w:rPr>
        <w:t> </w:t>
      </w:r>
      <w:r>
        <w:rPr>
          <w:color w:val="231F20"/>
        </w:rPr>
        <w:t>grabs,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harnesses,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horizontal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lifelines.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Snap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hooks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self-locking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hook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can’t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unless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depress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separate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locking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mechanism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keeper.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2944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2158020" cy="1426463"/>
            <wp:effectExtent l="0" t="0" r="0" b="0"/>
            <wp:docPr id="43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020" cy="14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4"/>
        <w:ind w:left="0" w:right="977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9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Locking snap hook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pStyle w:val="BodyText"/>
        <w:spacing w:line="272" w:lineRule="auto"/>
        <w:ind w:left="140" w:right="1331" w:firstLine="0"/>
        <w:jc w:val="left"/>
      </w:pP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carabiner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oblong-shaped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connecting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attach</w:t>
      </w:r>
      <w:r>
        <w:rPr>
          <w:color w:val="231F20"/>
          <w:spacing w:val="4"/>
        </w:rPr>
        <w:t> </w:t>
      </w:r>
      <w:r>
        <w:rPr>
          <w:color w:val="231F20"/>
        </w:rPr>
        <w:t>different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components</w:t>
      </w:r>
      <w:r>
        <w:rPr>
          <w:color w:val="231F20"/>
          <w:spacing w:val="10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carabiner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self-closing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self-locking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strength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22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(5000</w:t>
      </w:r>
      <w:r>
        <w:rPr>
          <w:color w:val="231F20"/>
          <w:spacing w:val="4"/>
        </w:rPr>
        <w:t> </w:t>
      </w:r>
      <w:r>
        <w:rPr>
          <w:color w:val="231F20"/>
        </w:rPr>
        <w:t>lb.).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manufacturer’s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capacity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marked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3172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1867607" cy="1039368"/>
            <wp:effectExtent l="0" t="0" r="0" b="0"/>
            <wp:docPr id="45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607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6"/>
        <w:ind w:left="0" w:right="979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10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Carabiner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4"/>
        <w:spacing w:line="240" w:lineRule="auto"/>
        <w:ind w:left="140" w:right="0"/>
        <w:jc w:val="left"/>
        <w:rPr>
          <w:b w:val="0"/>
          <w:bCs w:val="0"/>
        </w:rPr>
      </w:pPr>
      <w:r>
        <w:rPr>
          <w:color w:val="231F20"/>
        </w:rPr>
        <w:t>Inspection, </w:t>
      </w:r>
      <w:r>
        <w:rPr>
          <w:color w:val="231F20"/>
          <w:spacing w:val="-2"/>
        </w:rPr>
        <w:t>storage,</w:t>
      </w:r>
      <w:r>
        <w:rPr>
          <w:color w:val="231F20"/>
        </w:rPr>
        <w:t> and </w:t>
      </w:r>
      <w:r>
        <w:rPr>
          <w:color w:val="231F20"/>
          <w:spacing w:val="-1"/>
        </w:rPr>
        <w:t>maintenance</w:t>
      </w:r>
      <w:r>
        <w:rPr>
          <w:b w:val="0"/>
        </w:rPr>
      </w:r>
    </w:p>
    <w:p>
      <w:pPr>
        <w:pStyle w:val="BodyText"/>
        <w:tabs>
          <w:tab w:pos="6615" w:val="left" w:leader="none"/>
        </w:tabs>
        <w:spacing w:line="272" w:lineRule="auto" w:before="16"/>
        <w:ind w:left="140" w:right="1476" w:firstLine="0"/>
        <w:jc w:val="left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service</w:t>
      </w:r>
      <w:r>
        <w:rPr>
          <w:color w:val="231F20"/>
          <w:spacing w:val="4"/>
        </w:rPr>
        <w:t> </w:t>
      </w:r>
      <w:r>
        <w:rPr>
          <w:color w:val="231F20"/>
        </w:rPr>
        <w:t>life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performance,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inspected</w:t>
      </w:r>
      <w:r>
        <w:rPr>
          <w:color w:val="231F20"/>
          <w:spacing w:val="82"/>
        </w:rPr>
        <w:t> </w:t>
      </w:r>
      <w:r>
        <w:rPr>
          <w:color w:val="231F20"/>
        </w:rPr>
        <w:t>frequently.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hardening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excessive</w:t>
      </w:r>
      <w:r>
        <w:rPr>
          <w:color w:val="231F20"/>
          <w:spacing w:val="90"/>
        </w:rPr>
        <w:t> </w:t>
      </w:r>
      <w:r>
        <w:rPr>
          <w:color w:val="231F20"/>
          <w:spacing w:val="-2"/>
        </w:rPr>
        <w:t>wear.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inspected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qualifi</w:t>
        <w:tab/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replaced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</w:t>
      </w:r>
      <w:r>
        <w:rPr/>
      </w:r>
    </w:p>
    <w:p>
      <w:pPr>
        <w:pStyle w:val="BodyText"/>
        <w:spacing w:line="272" w:lineRule="auto" w:before="6"/>
        <w:ind w:left="140" w:right="831" w:firstLine="0"/>
        <w:jc w:val="left"/>
      </w:pPr>
      <w:r>
        <w:rPr>
          <w:color w:val="231F20"/>
          <w:spacing w:val="1"/>
        </w:rPr>
        <w:t>recertified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found.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3"/>
        </w:rPr>
        <w:t> </w:t>
      </w:r>
      <w:r>
        <w:rPr>
          <w:color w:val="231F20"/>
        </w:rPr>
        <w:t>store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> </w:t>
      </w:r>
      <w:r>
        <w:rPr>
          <w:color w:val="231F20"/>
        </w:rPr>
        <w:t>away</w:t>
      </w:r>
      <w:r>
        <w:rPr>
          <w:color w:val="231F20"/>
          <w:spacing w:val="98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substances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deterioration.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17"/>
          <w:szCs w:val="17"/>
        </w:rPr>
      </w:pPr>
    </w:p>
    <w:p>
      <w:pPr>
        <w:pStyle w:val="Heading8"/>
        <w:spacing w:line="240" w:lineRule="auto" w:before="66"/>
        <w:ind w:left="860" w:right="0"/>
        <w:jc w:val="left"/>
        <w:rPr>
          <w:b w:val="0"/>
          <w:bCs w:val="0"/>
        </w:rPr>
      </w:pPr>
      <w:r>
        <w:rPr/>
        <w:pict>
          <v:group style="position:absolute;margin-left:79.900002pt;margin-top:-2.133383pt;width:28.5pt;height:22.9pt;mso-position-horizontal-relative:page;mso-position-vertical-relative:paragraph;z-index:1864" coordorigin="1598,-43" coordsize="570,458">
            <v:group style="position:absolute;left:1620;top:393;width:457;height:2" coordorigin="1620,393" coordsize="457,2">
              <v:shape style="position:absolute;left:1620;top:393;width:457;height:2" coordorigin="1620,393" coordsize="457,0" path="m1620,393l2076,393e" filled="false" stroked="true" strokeweight="2.2pt" strokecolor="#231f20">
                <v:path arrowok="t"/>
              </v:shape>
            </v:group>
            <v:group style="position:absolute;left:1641;top:0;width:2;height:372" coordorigin="1641,0" coordsize="2,372">
              <v:shape style="position:absolute;left:1641;top:0;width:2;height:372" coordorigin="1641,0" coordsize="0,372" path="m1641,0l1641,372e" filled="false" stroked="true" strokeweight="2.192pt" strokecolor="#231f20">
                <v:path arrowok="t"/>
              </v:shape>
            </v:group>
            <v:group style="position:absolute;left:1620;top:-21;width:457;height:2" coordorigin="1620,-21" coordsize="457,2">
              <v:shape style="position:absolute;left:1620;top:-21;width:457;height:2" coordorigin="1620,-21" coordsize="457,0" path="m1620,-21l2076,-21e" filled="false" stroked="true" strokeweight="2.2pt" strokecolor="#231f20">
                <v:path arrowok="t"/>
              </v:shape>
            </v:group>
            <v:group style="position:absolute;left:2055;top:1;width:2;height:373" coordorigin="2055,1" coordsize="2,373">
              <v:shape style="position:absolute;left:2055;top:1;width:2;height:373" coordorigin="2055,1" coordsize="0,373" path="m2055,1l2055,373e" filled="false" stroked="true" strokeweight="2.19pt" strokecolor="#231f20">
                <v:path arrowok="t"/>
              </v:shape>
            </v:group>
            <v:group style="position:absolute;left:1678;top:-9;width:490;height:358" coordorigin="1678,-9" coordsize="490,358">
              <v:shape style="position:absolute;left:1678;top:-9;width:490;height:358" coordorigin="1678,-9" coordsize="490,358" path="m1766,124l1678,192,1693,198,1712,205,1764,238,1795,290,1823,349,1839,311,1853,278,1866,248,1878,222,1879,220,1838,220,1809,158,1785,137,1766,124xe" filled="true" fillcolor="#231f20" stroked="false">
                <v:path arrowok="t"/>
                <v:fill type="solid"/>
              </v:shape>
              <v:shape style="position:absolute;left:1678;top:-9;width:490;height:358" coordorigin="1678,-9" coordsize="490,358" path="m2110,-9l2034,15,1965,44,1919,83,1876,147,1838,220,1879,220,1890,198,1901,178,1948,125,2010,107,2160,107,2110,-9xe" filled="true" fillcolor="#231f20" stroked="false">
                <v:path arrowok="t"/>
                <v:fill type="solid"/>
              </v:shape>
              <v:shape style="position:absolute;left:1678;top:-9;width:490;height:358" coordorigin="1678,-9" coordsize="490,358" path="m2160,107l2030,107,2052,108,2076,111,2103,114,2167,124,2160,10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Self-Test.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480" w:right="500"/>
        </w:sectPr>
      </w:pP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Myriad Pro Semibold" w:hAnsi="Myriad Pro Semibold" w:cs="Myriad Pro Semibold" w:eastAsia="Myriad Pro Semibold"/>
          <w:b/>
          <w:bCs/>
          <w:sz w:val="19"/>
          <w:szCs w:val="19"/>
        </w:rPr>
      </w:pPr>
    </w:p>
    <w:p>
      <w:pPr>
        <w:spacing w:before="50"/>
        <w:ind w:left="1120" w:right="0" w:firstLine="0"/>
        <w:jc w:val="left"/>
        <w:rPr>
          <w:rFonts w:ascii="Myriad Pro Semibold" w:hAnsi="Myriad Pro Semibold" w:cs="Myriad Pro Semibold" w:eastAsia="Myriad Pro Semibold"/>
          <w:sz w:val="32"/>
          <w:szCs w:val="32"/>
        </w:rPr>
      </w:pPr>
      <w:bookmarkStart w:name="_bookmark11" w:id="12"/>
      <w:bookmarkEnd w:id="12"/>
      <w:r>
        <w:rPr/>
      </w:r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2</w:t>
      </w:r>
      <w:r>
        <w:rPr>
          <w:rFonts w:ascii="Myriad Pro Semibold"/>
          <w:sz w:val="32"/>
        </w:rPr>
      </w:r>
    </w:p>
    <w:p>
      <w:pPr>
        <w:pStyle w:val="BodyText"/>
        <w:numPr>
          <w:ilvl w:val="2"/>
          <w:numId w:val="7"/>
        </w:numPr>
        <w:tabs>
          <w:tab w:pos="1480" w:val="left" w:leader="none"/>
        </w:tabs>
        <w:spacing w:line="240" w:lineRule="auto" w:before="271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describes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combination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fall?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Full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harness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arrest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restraint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2"/>
          <w:numId w:val="7"/>
        </w:numPr>
        <w:tabs>
          <w:tab w:pos="1480" w:val="left" w:leader="none"/>
        </w:tabs>
        <w:spacing w:line="263" w:lineRule="auto" w:before="0" w:after="0"/>
        <w:ind w:left="1480" w:right="446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component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connects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harness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anchor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point?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04" w:after="0"/>
        <w:ind w:left="1840" w:right="0" w:hanging="360"/>
        <w:jc w:val="left"/>
      </w:pPr>
      <w:r>
        <w:rPr>
          <w:color w:val="231F20"/>
        </w:rPr>
        <w:t>Lanyard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Lifeline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Rope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grab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Carabiner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2"/>
          <w:numId w:val="7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component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system?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arrest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restraint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Confined</w:t>
      </w:r>
      <w:r>
        <w:rPr>
          <w:color w:val="231F20"/>
        </w:rPr>
        <w:t> </w:t>
      </w:r>
      <w:r>
        <w:rPr>
          <w:color w:val="231F20"/>
          <w:spacing w:val="1"/>
        </w:rPr>
        <w:t>space</w:t>
      </w:r>
      <w:r>
        <w:rPr>
          <w:color w:val="231F20"/>
        </w:rPr>
        <w:t> </w:t>
      </w:r>
      <w:r>
        <w:rPr>
          <w:color w:val="231F20"/>
          <w:spacing w:val="1"/>
        </w:rPr>
        <w:t>system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approved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2"/>
          <w:numId w:val="7"/>
        </w:numPr>
        <w:tabs>
          <w:tab w:pos="1480" w:val="left" w:leader="none"/>
        </w:tabs>
        <w:spacing w:line="263" w:lineRule="auto" w:before="0" w:after="0"/>
        <w:ind w:left="1480" w:right="916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fall</w:t>
      </w:r>
      <w:r>
        <w:rPr>
          <w:color w:val="231F20"/>
          <w:spacing w:val="50"/>
        </w:rPr>
        <w:t> </w:t>
      </w:r>
      <w:r>
        <w:rPr>
          <w:color w:val="231F20"/>
          <w:spacing w:val="2"/>
        </w:rPr>
        <w:t>happens?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04" w:after="0"/>
        <w:ind w:left="1840" w:right="0" w:hanging="360"/>
        <w:jc w:val="left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net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Rope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grabs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Carabiners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Deceleration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2"/>
          <w:numId w:val="7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self-locking?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Lifeline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Carabiner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Snap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hook</w:t>
      </w:r>
      <w:r>
        <w:rPr/>
      </w:r>
    </w:p>
    <w:p>
      <w:pPr>
        <w:pStyle w:val="BodyText"/>
        <w:numPr>
          <w:ilvl w:val="3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Rope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grab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2"/>
          <w:numId w:val="7"/>
        </w:numPr>
        <w:tabs>
          <w:tab w:pos="480" w:val="left" w:leader="none"/>
        </w:tabs>
        <w:spacing w:line="263" w:lineRule="auto" w:before="65" w:after="0"/>
        <w:ind w:left="480" w:right="1586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absorber</w:t>
      </w:r>
      <w:r>
        <w:rPr>
          <w:color w:val="231F20"/>
          <w:spacing w:val="4"/>
        </w:rPr>
        <w:t> </w:t>
      </w:r>
      <w:r>
        <w:rPr>
          <w:color w:val="231F20"/>
        </w:rPr>
        <w:t>lanyard,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accounted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design?</w:t>
      </w:r>
      <w:r>
        <w:rPr/>
      </w:r>
    </w:p>
    <w:p>
      <w:pPr>
        <w:pStyle w:val="BodyText"/>
        <w:numPr>
          <w:ilvl w:val="3"/>
          <w:numId w:val="7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-3"/>
        </w:rPr>
        <w:t>Your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harness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adjusted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> </w:t>
      </w:r>
      <w:r>
        <w:rPr>
          <w:color w:val="231F20"/>
        </w:rPr>
        <w:t>loosely.</w:t>
      </w:r>
      <w:r>
        <w:rPr/>
      </w:r>
    </w:p>
    <w:p>
      <w:pPr>
        <w:pStyle w:val="BodyText"/>
        <w:numPr>
          <w:ilvl w:val="3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Lanyard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increase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1.2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(4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fall.</w:t>
      </w:r>
      <w:r>
        <w:rPr/>
      </w:r>
    </w:p>
    <w:p>
      <w:pPr>
        <w:pStyle w:val="BodyText"/>
        <w:numPr>
          <w:ilvl w:val="3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Lanyard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decrease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1.2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(4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fall.</w:t>
      </w:r>
      <w:r>
        <w:rPr/>
      </w:r>
    </w:p>
    <w:p>
      <w:pPr>
        <w:pStyle w:val="BodyText"/>
        <w:numPr>
          <w:ilvl w:val="3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lanyard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connected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harness.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even" r:id="rId85"/>
          <w:footerReference w:type="even" r:id="rId86"/>
          <w:footerReference w:type="default" r:id="rId87"/>
          <w:pgSz w:w="12240" w:h="15840"/>
          <w:pgMar w:header="0" w:footer="464" w:top="1500" w:bottom="660" w:left="500" w:right="1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1"/>
        <w:ind w:left="122" w:right="0" w:firstLine="0"/>
        <w:jc w:val="left"/>
        <w:rPr>
          <w:rFonts w:ascii="Myriad Pro" w:hAnsi="Myriad Pro" w:cs="Myriad Pro" w:eastAsia="Myriad Pro"/>
          <w:sz w:val="26"/>
          <w:szCs w:val="26"/>
        </w:rPr>
      </w:pPr>
      <w:bookmarkStart w:name="_bookmark12" w:id="13"/>
      <w:bookmarkEnd w:id="13"/>
      <w:r>
        <w:rPr/>
      </w: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> </w:t>
      </w:r>
      <w:r>
        <w:rPr>
          <w:rFonts w:ascii="Myriad Pro"/>
          <w:color w:val="231F20"/>
          <w:sz w:val="26"/>
        </w:rPr>
        <w:t>3</w:t>
      </w:r>
      <w:r>
        <w:rPr>
          <w:rFonts w:ascii="Myriad Pro"/>
          <w:sz w:val="26"/>
        </w:rPr>
      </w:r>
    </w:p>
    <w:p>
      <w:pPr>
        <w:spacing w:line="240" w:lineRule="auto" w:before="3"/>
        <w:rPr>
          <w:rFonts w:ascii="Myriad Pro" w:hAnsi="Myriad Pro" w:cs="Myriad Pro" w:eastAsia="Myriad Pro"/>
          <w:sz w:val="6"/>
          <w:szCs w:val="6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10"/>
        <w:ind w:left="120" w:right="0" w:firstLine="0"/>
        <w:jc w:val="left"/>
        <w:rPr>
          <w:rFonts w:ascii="Myriad Pro Semibold" w:hAnsi="Myriad Pro Semibold" w:cs="Myriad Pro Semibold" w:eastAsia="Myriad Pro Semibold"/>
          <w:sz w:val="40"/>
          <w:szCs w:val="40"/>
        </w:rPr>
      </w:pPr>
      <w:r>
        <w:rPr>
          <w:rFonts w:ascii="Myriad Pro Semibold"/>
          <w:b/>
          <w:color w:val="231F20"/>
          <w:spacing w:val="-4"/>
          <w:sz w:val="40"/>
        </w:rPr>
        <w:t>Lift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9"/>
          <w:sz w:val="40"/>
        </w:rPr>
        <w:t>move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objects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safely</w:t>
      </w:r>
      <w:r>
        <w:rPr>
          <w:rFonts w:ascii="Myriad Pro Semibold"/>
          <w:sz w:val="40"/>
        </w:rPr>
      </w:r>
    </w:p>
    <w:p>
      <w:pPr>
        <w:pStyle w:val="BodyText"/>
        <w:spacing w:line="272" w:lineRule="auto" w:before="351"/>
        <w:ind w:left="120" w:right="1837" w:firstLine="0"/>
        <w:jc w:val="both"/>
      </w:pPr>
      <w:r>
        <w:rPr>
          <w:color w:val="231F20"/>
        </w:rPr>
        <w:t>Preventing</w:t>
      </w:r>
      <w:r>
        <w:rPr>
          <w:color w:val="231F20"/>
          <w:spacing w:val="4"/>
        </w:rPr>
        <w:t> </w:t>
      </w:r>
      <w:r>
        <w:rPr>
          <w:color w:val="231F20"/>
        </w:rPr>
        <w:t>lower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particularly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back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healthy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paying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attention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ergonomics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relationship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environment)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carrying.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405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human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especially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susceptible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is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respect;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strengths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limitations.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percentage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all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> </w:t>
      </w:r>
      <w:r>
        <w:rPr>
          <w:color w:val="231F20"/>
        </w:rPr>
        <w:t>involve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back.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easy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</w:t>
      </w:r>
      <w:r>
        <w:rPr>
          <w:color w:val="231F20"/>
          <w:spacing w:val="9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greatly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chances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serious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injury.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General</w:t>
      </w:r>
      <w:r>
        <w:rPr>
          <w:color w:val="231F20"/>
        </w:rPr>
        <w:t> rules </w:t>
      </w:r>
      <w:r>
        <w:rPr>
          <w:color w:val="231F20"/>
          <w:spacing w:val="-2"/>
        </w:rPr>
        <w:t>for</w:t>
      </w:r>
      <w:r>
        <w:rPr>
          <w:color w:val="231F20"/>
        </w:rPr>
        <w:t> lifting and </w:t>
      </w:r>
      <w:r>
        <w:rPr>
          <w:color w:val="231F20"/>
          <w:spacing w:val="-1"/>
        </w:rPr>
        <w:t>moving</w:t>
      </w:r>
      <w:r>
        <w:rPr>
          <w:color w:val="231F20"/>
        </w:rPr>
        <w:t> objects</w:t>
      </w:r>
      <w:r>
        <w:rPr>
          <w:b w:val="0"/>
        </w:rPr>
      </w:r>
    </w:p>
    <w:p>
      <w:pPr>
        <w:pStyle w:val="BodyText"/>
        <w:spacing w:line="240" w:lineRule="auto" w:before="1"/>
        <w:ind w:left="120" w:right="0" w:firstLine="0"/>
        <w:jc w:val="left"/>
      </w:pP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</w:rPr>
        <w:t>follow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rules,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light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objects:</w:t>
      </w:r>
      <w:r>
        <w:rPr/>
      </w:r>
    </w:p>
    <w:p>
      <w:pPr>
        <w:pStyle w:val="BodyText"/>
        <w:numPr>
          <w:ilvl w:val="0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apart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balance.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8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knees.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8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Hold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8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smoothly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slowly.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8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</w:rPr>
        <w:t>Pivot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feet;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twist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back.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8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</w:rPr>
        <w:t>Push,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load.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8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Share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load;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partner.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8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assistance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loads.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72" w:lineRule="auto"/>
        <w:ind w:left="120" w:right="797" w:firstLine="0"/>
        <w:jc w:val="left"/>
      </w:pPr>
      <w:r>
        <w:rPr>
          <w:color w:val="231F20"/>
          <w:spacing w:val="1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awkward,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beams,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planks,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plywood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panel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wheelbarrows.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lifting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recommended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tasks.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3"/>
        </w:rPr>
        <w:t>Feet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spaced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apart,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behind,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normal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position.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Back</w:t>
      </w:r>
      <w:r>
        <w:rPr>
          <w:b w:val="0"/>
        </w:rPr>
      </w:r>
    </w:p>
    <w:p>
      <w:pPr>
        <w:pStyle w:val="BodyText"/>
        <w:spacing w:line="240" w:lineRule="auto" w:before="16"/>
        <w:ind w:left="120" w:right="0" w:firstLine="0"/>
        <w:jc w:val="left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straight,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bent.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arched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twisted,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injure</w:t>
      </w:r>
      <w:r>
        <w:rPr>
          <w:color w:val="231F20"/>
          <w:spacing w:val="4"/>
        </w:rPr>
        <w:t> </w:t>
      </w:r>
      <w:r>
        <w:rPr>
          <w:color w:val="231F20"/>
        </w:rPr>
        <w:t>yourself.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31"/>
          <w:szCs w:val="3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Chin</w:t>
      </w:r>
      <w:r>
        <w:rPr>
          <w:b w:val="0"/>
        </w:rPr>
      </w:r>
    </w:p>
    <w:p>
      <w:pPr>
        <w:pStyle w:val="BodyText"/>
        <w:spacing w:line="240" w:lineRule="auto" w:before="16"/>
        <w:ind w:left="120" w:right="0" w:firstLine="0"/>
        <w:jc w:val="left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toward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chest.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straight.</w:t>
      </w:r>
      <w:r>
        <w:rPr/>
      </w:r>
    </w:p>
    <w:p>
      <w:pPr>
        <w:spacing w:after="0" w:line="240" w:lineRule="auto"/>
        <w:jc w:val="left"/>
        <w:sectPr>
          <w:headerReference w:type="default" r:id="rId88"/>
          <w:headerReference w:type="even" r:id="rId89"/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4"/>
        <w:spacing w:line="240" w:lineRule="auto" w:before="53"/>
        <w:ind w:left="1120" w:right="0"/>
        <w:jc w:val="both"/>
        <w:rPr>
          <w:b w:val="0"/>
          <w:bCs w:val="0"/>
        </w:rPr>
      </w:pPr>
      <w:bookmarkStart w:name="_bookmark13" w:id="14"/>
      <w:bookmarkEnd w:id="14"/>
      <w:r>
        <w:rPr>
          <w:b w:val="0"/>
        </w:rPr>
      </w:r>
      <w:r>
        <w:rPr>
          <w:color w:val="231F20"/>
          <w:spacing w:val="-2"/>
        </w:rPr>
        <w:t>Palm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7" w:firstLine="0"/>
        <w:jc w:val="left"/>
      </w:pPr>
      <w:r>
        <w:rPr>
          <w:color w:val="231F20"/>
        </w:rPr>
        <w:t>Use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palm</w:t>
      </w:r>
      <w:r>
        <w:rPr>
          <w:color w:val="231F20"/>
          <w:spacing w:val="3"/>
        </w:rPr>
        <w:t> </w:t>
      </w:r>
      <w:r>
        <w:rPr>
          <w:color w:val="231F20"/>
        </w:rPr>
        <w:t>grip.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Your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fingers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close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palm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fingers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lifting.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Your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palm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twice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strong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fingers.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left="1120" w:right="0"/>
        <w:jc w:val="both"/>
        <w:rPr>
          <w:b w:val="0"/>
          <w:bCs w:val="0"/>
        </w:rPr>
      </w:pPr>
      <w:r>
        <w:rPr>
          <w:color w:val="231F20"/>
        </w:rPr>
        <w:t>Body </w:t>
      </w:r>
      <w:r>
        <w:rPr>
          <w:color w:val="231F20"/>
          <w:spacing w:val="-1"/>
        </w:rPr>
        <w:t>weight</w:t>
      </w:r>
      <w:r>
        <w:rPr>
          <w:b w:val="0"/>
        </w:rPr>
      </w:r>
    </w:p>
    <w:p>
      <w:pPr>
        <w:pStyle w:val="BodyText"/>
        <w:spacing w:line="240" w:lineRule="auto" w:before="16"/>
        <w:ind w:left="1120" w:right="0" w:firstLine="0"/>
        <w:jc w:val="both"/>
      </w:pP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balance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distribute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evenly</w:t>
      </w:r>
      <w:r>
        <w:rPr>
          <w:color w:val="231F20"/>
          <w:spacing w:val="4"/>
        </w:rPr>
        <w:t> </w:t>
      </w:r>
      <w:r>
        <w:rPr>
          <w:color w:val="231F20"/>
        </w:rPr>
        <w:t>over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> </w:t>
      </w:r>
      <w:r>
        <w:rPr>
          <w:color w:val="231F20"/>
        </w:rPr>
        <w:t>feet.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31"/>
          <w:szCs w:val="31"/>
        </w:rPr>
      </w:pPr>
    </w:p>
    <w:p>
      <w:pPr>
        <w:pStyle w:val="Heading4"/>
        <w:spacing w:line="240" w:lineRule="auto"/>
        <w:ind w:left="1120" w:right="0"/>
        <w:jc w:val="both"/>
        <w:rPr>
          <w:b w:val="0"/>
          <w:bCs w:val="0"/>
        </w:rPr>
      </w:pPr>
      <w:r>
        <w:rPr>
          <w:color w:val="231F20"/>
          <w:spacing w:val="-1"/>
        </w:rPr>
        <w:t>Arms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7" w:firstLine="0"/>
        <w:jc w:val="left"/>
      </w:pPr>
      <w:r>
        <w:rPr>
          <w:color w:val="231F20"/>
          <w:spacing w:val="-1"/>
        </w:rPr>
        <w:t>Tuck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arms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sides.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chance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injuring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item</w:t>
      </w:r>
      <w:r>
        <w:rPr>
          <w:color w:val="231F20"/>
          <w:spacing w:val="4"/>
        </w:rPr>
        <w:t> </w:t>
      </w:r>
      <w:r>
        <w:rPr>
          <w:color w:val="231F20"/>
        </w:rPr>
        <w:t>away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body.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color w:val="231F20"/>
          <w:spacing w:val="-2"/>
        </w:rPr>
        <w:t>Procedures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lifting</w:t>
      </w:r>
      <w:r>
        <w:rPr>
          <w:color w:val="231F20"/>
          <w:spacing w:val="-3"/>
        </w:rPr>
        <w:t> </w:t>
      </w:r>
      <w:r>
        <w:rPr>
          <w:color w:val="231F20"/>
        </w:rPr>
        <w:t>specific</w:t>
      </w:r>
      <w:r>
        <w:rPr>
          <w:color w:val="231F20"/>
          <w:spacing w:val="-3"/>
        </w:rPr>
        <w:t> </w:t>
      </w:r>
      <w:r>
        <w:rPr>
          <w:color w:val="231F20"/>
        </w:rPr>
        <w:t>objects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289" w:firstLine="0"/>
        <w:jc w:val="both"/>
      </w:pP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anything,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obstacles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there’s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put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vision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blocked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side.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you’re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going.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17"/>
          <w:szCs w:val="17"/>
        </w:rPr>
      </w:pPr>
    </w:p>
    <w:p>
      <w:pPr>
        <w:pStyle w:val="Heading8"/>
        <w:spacing w:line="272" w:lineRule="auto" w:before="66"/>
        <w:ind w:left="1840" w:right="137"/>
        <w:jc w:val="left"/>
        <w:rPr>
          <w:b w:val="0"/>
          <w:bCs w:val="0"/>
        </w:rPr>
      </w:pPr>
      <w:r>
        <w:rPr/>
        <w:pict>
          <v:group style="position:absolute;margin-left:79.947998pt;margin-top:1.210306pt;width:27.25pt;height:27.45pt;mso-position-horizontal-relative:page;mso-position-vertical-relative:paragraph;z-index:1984" coordorigin="1599,24" coordsize="545,549">
            <v:group style="position:absolute;left:1645;top:141;width:408;height:409" coordorigin="1645,141" coordsize="408,409">
              <v:shape style="position:absolute;left:1645;top:141;width:408;height:409" coordorigin="1645,141" coordsize="408,409" path="m2053,550l1645,550,1645,141,2053,141,2053,550xe" filled="false" stroked="true" strokeweight=".419pt" strokecolor="#231f20">
                <v:path arrowok="t"/>
              </v:shape>
            </v:group>
            <v:group style="position:absolute;left:1621;top:551;width:453;height:2" coordorigin="1621,551" coordsize="453,2">
              <v:shape style="position:absolute;left:1621;top:551;width:453;height:2" coordorigin="1621,551" coordsize="453,0" path="m1621,551l2073,551e" filled="false" stroked="true" strokeweight="2.2pt" strokecolor="#231f20">
                <v:path arrowok="t"/>
              </v:shape>
            </v:group>
            <v:group style="position:absolute;left:1642;top:162;width:2;height:368" coordorigin="1642,162" coordsize="2,368">
              <v:shape style="position:absolute;left:1642;top:162;width:2;height:368" coordorigin="1642,162" coordsize="0,368" path="m1642,162l1642,530e" filled="false" stroked="true" strokeweight="2.174pt" strokecolor="#231f20">
                <v:path arrowok="t"/>
              </v:shape>
            </v:group>
            <v:group style="position:absolute;left:1621;top:141;width:453;height:2" coordorigin="1621,141" coordsize="453,2">
              <v:shape style="position:absolute;left:1621;top:141;width:453;height:2" coordorigin="1621,141" coordsize="453,0" path="m1621,141l2073,141e" filled="false" stroked="true" strokeweight="2.2pt" strokecolor="#231f20">
                <v:path arrowok="t"/>
              </v:shape>
            </v:group>
            <v:group style="position:absolute;left:2053;top:161;width:2;height:370" coordorigin="2053,161" coordsize="2,370">
              <v:shape style="position:absolute;left:2053;top:161;width:2;height:370" coordorigin="2053,161" coordsize="0,370" path="m2053,161l2053,531e" filled="false" stroked="true" strokeweight="2.174pt" strokecolor="#231f20">
                <v:path arrowok="t"/>
              </v:shape>
            </v:group>
            <v:group style="position:absolute;left:1735;top:24;width:408;height:450" coordorigin="1735,24" coordsize="408,450">
              <v:shape style="position:absolute;left:1735;top:24;width:408;height:450" coordorigin="1735,24" coordsize="408,450" path="m1811,341l1751,365,1735,400,1737,419,1775,468,1811,474,1833,469,1847,460,1861,446,1875,423,1877,405,1874,383,1865,368,1851,355,1828,343,1811,341xe" filled="true" fillcolor="#231f20" stroked="false">
                <v:path arrowok="t"/>
                <v:fill type="solid"/>
              </v:shape>
              <v:shape style="position:absolute;left:1735;top:24;width:408;height:450" coordorigin="1735,24" coordsize="408,450" path="m2018,24l1964,54,1920,116,1879,181,1850,235,1821,294,1826,310,1841,321,1850,326,1859,330,1870,336,1888,340,1905,335,1921,322,1930,312,1943,298,1998,243,2043,203,2091,164,2108,151,2121,140,2139,123,2143,112,2142,100,2078,41,2036,26,2018,2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  <w:spacing w:val="-1"/>
        </w:rPr>
        <w:t>Watch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overhead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pipes,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objects.</w:t>
      </w:r>
      <w:r>
        <w:rPr>
          <w:b w:val="0"/>
        </w:rPr>
      </w:r>
    </w:p>
    <w:p>
      <w:pPr>
        <w:spacing w:line="240" w:lineRule="auto" w:before="2"/>
        <w:rPr>
          <w:rFonts w:ascii="Myriad Pro Semibold" w:hAnsi="Myriad Pro Semibold" w:cs="Myriad Pro Semibold" w:eastAsia="Myriad Pro Semibold"/>
          <w:b/>
          <w:bCs/>
          <w:sz w:val="29"/>
          <w:szCs w:val="29"/>
        </w:rPr>
      </w:pPr>
    </w:p>
    <w:p>
      <w:pPr>
        <w:spacing w:before="0"/>
        <w:ind w:left="1120" w:right="0" w:firstLine="0"/>
        <w:jc w:val="left"/>
        <w:rPr>
          <w:rFonts w:ascii="Myriad Pro Semibold" w:hAnsi="Myriad Pro Semibold" w:cs="Myriad Pro Semibold" w:eastAsia="Myriad Pro Semibold"/>
          <w:sz w:val="30"/>
          <w:szCs w:val="30"/>
        </w:rPr>
      </w:pPr>
      <w:r>
        <w:rPr>
          <w:rFonts w:ascii="Myriad Pro Semibold"/>
          <w:b/>
          <w:color w:val="231F20"/>
          <w:spacing w:val="-1"/>
          <w:sz w:val="30"/>
        </w:rPr>
        <w:t>Plywood</w:t>
      </w:r>
      <w:r>
        <w:rPr>
          <w:rFonts w:ascii="Myriad Pro Semibold"/>
          <w:sz w:val="30"/>
        </w:rPr>
      </w:r>
    </w:p>
    <w:p>
      <w:pPr>
        <w:pStyle w:val="BodyText"/>
        <w:spacing w:line="240" w:lineRule="auto" w:before="16"/>
        <w:ind w:left="1120" w:right="0" w:firstLine="0"/>
        <w:jc w:val="left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plywood,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procedure:</w:t>
      </w:r>
      <w:r>
        <w:rPr/>
      </w:r>
    </w:p>
    <w:p>
      <w:pPr>
        <w:pStyle w:val="BodyText"/>
        <w:numPr>
          <w:ilvl w:val="4"/>
          <w:numId w:val="7"/>
        </w:numPr>
        <w:tabs>
          <w:tab w:pos="1480" w:val="left" w:leader="none"/>
        </w:tabs>
        <w:spacing w:line="263" w:lineRule="auto" w:before="116" w:after="0"/>
        <w:ind w:left="1480" w:right="464" w:hanging="360"/>
        <w:jc w:val="left"/>
      </w:pPr>
      <w:r>
        <w:rPr>
          <w:color w:val="231F20"/>
          <w:spacing w:val="1"/>
        </w:rPr>
        <w:t>Stand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plywood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narrow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vertical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position.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plywood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lying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flat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ground,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narrow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edge,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walk</w:t>
      </w:r>
      <w:r>
        <w:rPr>
          <w:color w:val="231F20"/>
          <w:spacing w:val="4"/>
        </w:rPr>
        <w:t> </w:t>
      </w:r>
      <w:r>
        <w:rPr>
          <w:color w:val="231F20"/>
        </w:rPr>
        <w:t>toward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plywood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vertically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narrow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edge.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method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half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plywood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ground.</w:t>
      </w:r>
      <w:r>
        <w:rPr/>
      </w:r>
    </w:p>
    <w:p>
      <w:pPr>
        <w:pStyle w:val="BodyText"/>
        <w:numPr>
          <w:ilvl w:val="4"/>
          <w:numId w:val="7"/>
        </w:numPr>
        <w:tabs>
          <w:tab w:pos="1480" w:val="left" w:leader="none"/>
        </w:tabs>
        <w:spacing w:line="263" w:lineRule="auto" w:before="184" w:after="0"/>
        <w:ind w:left="1480" w:right="553" w:hanging="360"/>
        <w:jc w:val="left"/>
      </w:pP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hands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midpoints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edges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plywood.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> </w:t>
      </w:r>
      <w:r>
        <w:rPr>
          <w:color w:val="231F20"/>
        </w:rPr>
        <w:t>onto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balanced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avoids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straining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dropping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end.</w:t>
      </w:r>
      <w:r>
        <w:rPr/>
      </w:r>
    </w:p>
    <w:p>
      <w:pPr>
        <w:pStyle w:val="BodyText"/>
        <w:numPr>
          <w:ilvl w:val="4"/>
          <w:numId w:val="7"/>
        </w:numPr>
        <w:tabs>
          <w:tab w:pos="1480" w:val="left" w:leader="none"/>
        </w:tabs>
        <w:spacing w:line="263" w:lineRule="auto" w:before="184" w:after="0"/>
        <w:ind w:left="1480" w:right="164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grip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feels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uncomfortable,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put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sheet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down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narrow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edge,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take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new</w:t>
      </w:r>
      <w:r>
        <w:rPr>
          <w:color w:val="231F20"/>
          <w:spacing w:val="-6"/>
        </w:rPr>
        <w:t> </w:t>
      </w:r>
      <w:r>
        <w:rPr>
          <w:color w:val="231F20"/>
        </w:rPr>
        <w:t>grip.</w:t>
      </w:r>
      <w:r>
        <w:rPr>
          <w:color w:val="231F20"/>
          <w:spacing w:val="46"/>
          <w:w w:val="98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lean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sheet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plywood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shoulder,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weight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transfer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62"/>
          <w:w w:val="98"/>
        </w:rPr>
        <w:t> </w:t>
      </w:r>
      <w:r>
        <w:rPr>
          <w:color w:val="231F20"/>
          <w:spacing w:val="1"/>
        </w:rPr>
        <w:t>hand.</w:t>
      </w:r>
      <w:r>
        <w:rPr>
          <w:color w:val="231F20"/>
          <w:spacing w:val="-7"/>
        </w:rPr>
        <w:t> </w:t>
      </w:r>
      <w:r>
        <w:rPr>
          <w:color w:val="231F20"/>
        </w:rPr>
        <w:t>Figure</w:t>
      </w:r>
      <w:r>
        <w:rPr>
          <w:color w:val="231F20"/>
          <w:spacing w:val="-8"/>
        </w:rPr>
        <w:t> </w:t>
      </w:r>
      <w:r>
        <w:rPr>
          <w:color w:val="231F20"/>
        </w:rPr>
        <w:t>1</w:t>
      </w:r>
      <w:r>
        <w:rPr>
          <w:color w:val="231F20"/>
          <w:spacing w:val="-7"/>
        </w:rPr>
        <w:t> </w:t>
      </w:r>
      <w:r>
        <w:rPr>
          <w:color w:val="231F20"/>
        </w:rPr>
        <w:t>shows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correct</w:t>
      </w:r>
      <w:r>
        <w:rPr>
          <w:color w:val="231F20"/>
          <w:spacing w:val="-7"/>
        </w:rPr>
        <w:t> </w:t>
      </w:r>
      <w:r>
        <w:rPr>
          <w:color w:val="231F20"/>
        </w:rPr>
        <w:t>way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hold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2"/>
        </w:rPr>
        <w:t>carry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large,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lightweight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panel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product.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"/>
        <w:rPr>
          <w:rFonts w:ascii="Myriad Pro" w:hAnsi="Myriad Pro" w:cs="Myriad Pro" w:eastAsia="Myriad Pro"/>
          <w:sz w:val="25"/>
          <w:szCs w:val="25"/>
        </w:rPr>
      </w:pPr>
    </w:p>
    <w:p>
      <w:pPr>
        <w:spacing w:line="20" w:lineRule="atLeast"/>
        <w:ind w:left="102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after="0" w:line="20" w:lineRule="atLeast"/>
        <w:rPr>
          <w:rFonts w:ascii="Myriad Pro" w:hAnsi="Myriad Pro" w:cs="Myriad Pro" w:eastAsia="Myriad Pro"/>
          <w:sz w:val="2"/>
          <w:szCs w:val="2"/>
        </w:rPr>
        <w:sectPr>
          <w:footerReference w:type="even" r:id="rId90"/>
          <w:footerReference w:type="default" r:id="rId91"/>
          <w:pgSz w:w="12240" w:h="15840"/>
          <w:pgMar w:footer="464" w:header="647" w:top="840" w:bottom="66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6"/>
        <w:rPr>
          <w:rFonts w:ascii="Myriad Pro" w:hAnsi="Myriad Pro" w:cs="Myriad Pro" w:eastAsia="Myriad Pro"/>
          <w:sz w:val="13"/>
          <w:szCs w:val="13"/>
        </w:rPr>
      </w:pPr>
    </w:p>
    <w:p>
      <w:pPr>
        <w:spacing w:line="200" w:lineRule="atLeast"/>
        <w:ind w:left="3254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1763328" cy="2366962"/>
            <wp:effectExtent l="0" t="0" r="0" b="0"/>
            <wp:docPr id="4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328" cy="236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61"/>
        <w:ind w:left="2671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Carrying a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large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sheet of a panel product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pStyle w:val="BodyText"/>
        <w:tabs>
          <w:tab w:pos="4592" w:val="left" w:leader="none"/>
        </w:tabs>
        <w:spacing w:line="272" w:lineRule="auto"/>
        <w:ind w:left="120" w:right="1337" w:firstLine="0"/>
        <w:jc w:val="left"/>
      </w:pP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obstacles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negotiate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around,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get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sheet.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end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sheet.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windy,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diffi</w:t>
        <w:tab/>
        <w:t>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sheets,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help.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spacing w:before="0"/>
        <w:ind w:left="120" w:right="0" w:firstLine="0"/>
        <w:jc w:val="left"/>
        <w:rPr>
          <w:rFonts w:ascii="Myriad Pro Semibold" w:hAnsi="Myriad Pro Semibold" w:cs="Myriad Pro Semibold" w:eastAsia="Myriad Pro Semibold"/>
          <w:sz w:val="30"/>
          <w:szCs w:val="30"/>
        </w:rPr>
      </w:pPr>
      <w:r>
        <w:rPr>
          <w:rFonts w:ascii="Myriad Pro Semibold"/>
          <w:b/>
          <w:color w:val="231F20"/>
          <w:spacing w:val="-1"/>
          <w:sz w:val="30"/>
        </w:rPr>
        <w:t>Planks</w:t>
      </w:r>
      <w:r>
        <w:rPr>
          <w:rFonts w:ascii="Myriad Pro Semibold"/>
          <w:b/>
          <w:color w:val="231F20"/>
          <w:sz w:val="30"/>
        </w:rPr>
        <w:t> and beams</w:t>
      </w:r>
      <w:r>
        <w:rPr>
          <w:rFonts w:ascii="Myriad Pro Semibold"/>
          <w:sz w:val="30"/>
        </w:rPr>
      </w:r>
    </w:p>
    <w:p>
      <w:pPr>
        <w:pStyle w:val="BodyText"/>
        <w:spacing w:line="272" w:lineRule="auto" w:before="16"/>
        <w:ind w:left="120" w:right="1216" w:firstLine="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too</w:t>
      </w:r>
      <w:r>
        <w:rPr>
          <w:color w:val="231F20"/>
          <w:spacing w:val="4"/>
        </w:rPr>
        <w:t> </w:t>
      </w:r>
      <w:r>
        <w:rPr>
          <w:color w:val="231F20"/>
        </w:rPr>
        <w:t>heavy,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beams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carried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shoulder.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plank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too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carry,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assistance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hoist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</w:t>
      </w:r>
      <w:r>
        <w:rPr>
          <w:color w:val="231F20"/>
          <w:spacing w:val="70"/>
        </w:rPr>
        <w:t> </w:t>
      </w:r>
      <w:r>
        <w:rPr>
          <w:color w:val="231F20"/>
          <w:spacing w:val="2"/>
        </w:rPr>
        <w:t>forklift.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floor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blocking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hands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blocking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beam,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edge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crowbar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up.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beam:</w:t>
      </w:r>
      <w:r>
        <w:rPr/>
      </w: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63" w:lineRule="auto" w:before="116" w:after="0"/>
        <w:ind w:left="480" w:right="1216" w:hanging="360"/>
        <w:jc w:val="left"/>
      </w:pP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apart,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direction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move.</w:t>
      </w:r>
      <w:r>
        <w:rPr/>
      </w: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63" w:lineRule="auto" w:before="184" w:after="0"/>
        <w:ind w:left="480" w:right="1118" w:hanging="360"/>
        <w:jc w:val="left"/>
      </w:pP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middle,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forward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behind.</w:t>
      </w:r>
      <w:r>
        <w:rPr/>
      </w: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63" w:lineRule="auto" w:before="184" w:after="0"/>
        <w:ind w:left="480" w:right="1472" w:hanging="360"/>
        <w:jc w:val="left"/>
      </w:pP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balance,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relocate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balance.</w:t>
      </w:r>
      <w:r>
        <w:rPr/>
      </w: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40" w:lineRule="auto" w:before="184" w:after="0"/>
        <w:ind w:left="480" w:right="0" w:hanging="360"/>
        <w:jc w:val="left"/>
      </w:pP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</w:rPr>
        <w:t>slowly,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muscles.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Hold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hip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weight.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72" w:lineRule="auto"/>
        <w:ind w:left="120" w:right="1216" w:firstLine="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shoulder,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walk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46"/>
        </w:rPr>
        <w:t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toward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shoulder.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shoulder,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adjust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balance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behind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front.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</w:rPr>
        <w:t>way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plank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balance.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120" w:right="137" w:firstLine="0"/>
        <w:jc w:val="left"/>
      </w:pP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beam,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beams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blocking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directly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building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structure.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238" w:firstLine="0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twist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weights,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</w:t>
      </w:r>
      <w:r>
        <w:rPr>
          <w:color w:val="231F20"/>
          <w:spacing w:val="58"/>
        </w:rPr>
        <w:t> </w:t>
      </w:r>
      <w:r>
        <w:rPr>
          <w:color w:val="231F20"/>
        </w:rPr>
        <w:t>travel.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comfortably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</w:t>
      </w:r>
      <w:r>
        <w:rPr>
          <w:color w:val="231F20"/>
          <w:spacing w:val="72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forced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co-worker.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Steel</w:t>
      </w:r>
      <w:r>
        <w:rPr>
          <w:color w:val="231F20"/>
        </w:rPr>
        <w:t> pipe and </w:t>
      </w:r>
      <w:r>
        <w:rPr>
          <w:color w:val="231F20"/>
          <w:spacing w:val="-1"/>
        </w:rPr>
        <w:t>rebar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7" w:firstLine="0"/>
        <w:jc w:val="left"/>
      </w:pP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carried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manner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beams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planks.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one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pipe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bundle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middle.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60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pipe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will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want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different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directions.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</w:rPr>
        <w:t>Ladders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627" w:firstLine="0"/>
        <w:jc w:val="both"/>
      </w:pPr>
      <w:r>
        <w:rPr>
          <w:color w:val="231F20"/>
          <w:spacing w:val="1"/>
        </w:rPr>
        <w:t>Extension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various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lengths,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ladder,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heavier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is.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Most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5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(16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themselves.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ladders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people.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7" w:firstLine="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carried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shoulder,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other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balance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picked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manner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beams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planks.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1941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4675128" cy="2487168"/>
            <wp:effectExtent l="0" t="0" r="0" b="0"/>
            <wp:docPr id="49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128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6"/>
        <w:ind w:left="4396" w:right="339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2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Lifting a ladder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pStyle w:val="BodyText"/>
        <w:spacing w:line="272" w:lineRule="auto"/>
        <w:ind w:left="1120" w:right="137" w:firstLine="0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anything.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ladder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unsafe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anyone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use.</w:t>
      </w:r>
      <w:r>
        <w:rPr/>
      </w:r>
    </w:p>
    <w:p>
      <w:pPr>
        <w:spacing w:after="0" w:line="272" w:lineRule="auto"/>
        <w:jc w:val="left"/>
        <w:sectPr>
          <w:footerReference w:type="even" r:id="rId93"/>
          <w:footerReference w:type="default" r:id="rId94"/>
          <w:pgSz w:w="12240" w:h="15840"/>
          <w:pgMar w:footer="618" w:header="647" w:top="840" w:bottom="800" w:left="500" w:right="1500"/>
          <w:pgNumType w:start="42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4"/>
        <w:spacing w:line="240" w:lineRule="auto" w:before="53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Wheelbarrows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337" w:firstLine="0"/>
        <w:jc w:val="left"/>
      </w:pPr>
      <w:r>
        <w:rPr>
          <w:color w:val="231F20"/>
          <w:spacing w:val="1"/>
          <w:w w:val="105"/>
        </w:rPr>
        <w:t>One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worker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can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2"/>
          <w:w w:val="105"/>
        </w:rPr>
        <w:t>carry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2"/>
          <w:w w:val="105"/>
        </w:rPr>
        <w:t>very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heavy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load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(up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300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kg)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wheelbarrow.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Before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using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64"/>
          <w:w w:val="103"/>
        </w:rPr>
        <w:t> </w:t>
      </w:r>
      <w:r>
        <w:rPr>
          <w:color w:val="231F20"/>
          <w:w w:val="105"/>
        </w:rPr>
        <w:t>wheelbarrow,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check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ensure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wheel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barrow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properly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infl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ted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centred</w:t>
      </w:r>
      <w:r>
        <w:rPr>
          <w:color w:val="231F20"/>
          <w:spacing w:val="68"/>
          <w:w w:val="103"/>
        </w:rPr>
        <w:t> 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axle.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wheelbarrow,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balance.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bulk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wheelbarrow</w:t>
      </w:r>
      <w:r>
        <w:rPr>
          <w:color w:val="231F20"/>
          <w:spacing w:val="3"/>
        </w:rPr>
        <w:t> </w:t>
      </w:r>
      <w:r>
        <w:rPr>
          <w:color w:val="231F20"/>
        </w:rPr>
        <w:t>toward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front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greater</w:t>
      </w:r>
      <w:r>
        <w:rPr>
          <w:color w:val="231F20"/>
          <w:spacing w:val="4"/>
        </w:rPr>
        <w:t> </w:t>
      </w:r>
      <w:r>
        <w:rPr>
          <w:color w:val="231F20"/>
        </w:rPr>
        <w:t>control,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it’s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overfilled.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corner,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barrow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tilt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bicycle—</w:t>
      </w:r>
      <w:r>
        <w:rPr>
          <w:color w:val="231F20"/>
          <w:spacing w:val="88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too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sharply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load.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downhill,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barrow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losing</w:t>
      </w:r>
      <w:r>
        <w:rPr>
          <w:color w:val="231F20"/>
          <w:spacing w:val="4"/>
        </w:rPr>
        <w:t> </w:t>
      </w:r>
      <w:r>
        <w:rPr>
          <w:color w:val="231F20"/>
        </w:rPr>
        <w:t>control.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258" w:firstLine="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industry,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wheelbarrows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primarily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concrete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gravel.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narrow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spout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concrete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forms,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extension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handrails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wheel.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barrow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tipped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dumped.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surfaces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chip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coming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handrail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extensions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pouring.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wheelbarrow,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technique:</w:t>
      </w:r>
      <w:r>
        <w:rPr/>
      </w:r>
    </w:p>
    <w:p>
      <w:pPr>
        <w:pStyle w:val="BodyText"/>
        <w:numPr>
          <w:ilvl w:val="0"/>
          <w:numId w:val="10"/>
        </w:numPr>
        <w:tabs>
          <w:tab w:pos="480" w:val="left" w:leader="none"/>
        </w:tabs>
        <w:spacing w:line="240" w:lineRule="auto" w:before="116" w:after="0"/>
        <w:ind w:left="480" w:right="0" w:hanging="360"/>
        <w:jc w:val="left"/>
      </w:pP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knees,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straight,</w:t>
      </w:r>
      <w:r>
        <w:rPr>
          <w:color w:val="231F20"/>
          <w:spacing w:val="4"/>
        </w:rPr>
        <w:t> </w:t>
      </w:r>
      <w:r>
        <w:rPr>
          <w:color w:val="231F20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apart.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0"/>
        </w:numPr>
        <w:tabs>
          <w:tab w:pos="480" w:val="left" w:leader="none"/>
        </w:tabs>
        <w:spacing w:line="263" w:lineRule="auto" w:before="0" w:after="0"/>
        <w:ind w:left="480" w:right="1616" w:hanging="360"/>
        <w:jc w:val="left"/>
      </w:pP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smooth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push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barrow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go,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tilting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barrow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turns.</w:t>
      </w:r>
      <w:r>
        <w:rPr/>
      </w:r>
    </w:p>
    <w:p>
      <w:pPr>
        <w:pStyle w:val="BodyText"/>
        <w:numPr>
          <w:ilvl w:val="0"/>
          <w:numId w:val="10"/>
        </w:numPr>
        <w:tabs>
          <w:tab w:pos="480" w:val="left" w:leader="none"/>
        </w:tabs>
        <w:spacing w:line="263" w:lineRule="auto" w:before="184" w:after="0"/>
        <w:ind w:left="480" w:right="1258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wheelbarrow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ramp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barrow,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one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pushing.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hook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barrow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ramp.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push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barrow,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balance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contents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spill.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Shovelling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337" w:firstLine="0"/>
        <w:jc w:val="left"/>
      </w:pPr>
      <w:r>
        <w:rPr>
          <w:color w:val="231F20"/>
          <w:spacing w:val="1"/>
        </w:rPr>
        <w:t>Shovelling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simple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couldn’t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harm</w:t>
      </w:r>
      <w:r>
        <w:rPr>
          <w:color w:val="231F20"/>
          <w:spacing w:val="4"/>
        </w:rPr>
        <w:t> </w:t>
      </w:r>
      <w:r>
        <w:rPr>
          <w:color w:val="231F20"/>
        </w:rPr>
        <w:t>you,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shovel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wrong</w:t>
      </w:r>
      <w:r>
        <w:rPr>
          <w:color w:val="231F20"/>
          <w:spacing w:val="4"/>
        </w:rPr>
        <w:t> </w:t>
      </w:r>
      <w:r>
        <w:rPr>
          <w:color w:val="231F20"/>
        </w:rPr>
        <w:t>manner,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subject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injury.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shovel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comfortably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safely:</w:t>
      </w:r>
      <w:r>
        <w:rPr/>
      </w:r>
    </w:p>
    <w:p>
      <w:pPr>
        <w:pStyle w:val="BodyText"/>
        <w:numPr>
          <w:ilvl w:val="0"/>
          <w:numId w:val="11"/>
        </w:numPr>
        <w:tabs>
          <w:tab w:pos="480" w:val="left" w:leader="none"/>
        </w:tabs>
        <w:spacing w:line="240" w:lineRule="auto" w:before="86" w:after="0"/>
        <w:ind w:left="1480" w:right="0" w:hanging="1360"/>
        <w:jc w:val="left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1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apart,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other.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11"/>
        </w:numPr>
        <w:tabs>
          <w:tab w:pos="1480" w:val="left" w:leader="none"/>
        </w:tabs>
        <w:spacing w:line="263" w:lineRule="auto" w:before="65" w:after="0"/>
        <w:ind w:left="1480" w:right="177" w:hanging="360"/>
        <w:jc w:val="left"/>
      </w:pPr>
      <w:r>
        <w:rPr>
          <w:color w:val="231F20"/>
          <w:spacing w:val="1"/>
        </w:rPr>
        <w:t>Place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comfortable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cleared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68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long-handled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shovel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easiest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leverage,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far.</w:t>
      </w:r>
      <w:r>
        <w:rPr/>
      </w:r>
    </w:p>
    <w:p>
      <w:pPr>
        <w:pStyle w:val="BodyText"/>
        <w:numPr>
          <w:ilvl w:val="0"/>
          <w:numId w:val="11"/>
        </w:numPr>
        <w:tabs>
          <w:tab w:pos="1480" w:val="left" w:leader="none"/>
        </w:tabs>
        <w:spacing w:line="263" w:lineRule="auto" w:before="184" w:after="0"/>
        <w:ind w:left="1480" w:right="416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right-handed,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grip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shovel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> </w:t>
      </w:r>
      <w:r>
        <w:rPr>
          <w:color w:val="231F20"/>
        </w:rPr>
        <w:t>above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ferrule,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top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shovel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handle.</w:t>
      </w:r>
      <w:r>
        <w:rPr/>
      </w:r>
    </w:p>
    <w:p>
      <w:pPr>
        <w:pStyle w:val="BodyText"/>
        <w:numPr>
          <w:ilvl w:val="0"/>
          <w:numId w:val="11"/>
        </w:numPr>
        <w:tabs>
          <w:tab w:pos="1480" w:val="left" w:leader="none"/>
        </w:tabs>
        <w:spacing w:line="240" w:lineRule="auto" w:before="184" w:after="0"/>
        <w:ind w:left="1480" w:right="0" w:hanging="360"/>
        <w:jc w:val="left"/>
      </w:pPr>
      <w:r>
        <w:rPr>
          <w:color w:val="231F20"/>
          <w:spacing w:val="1"/>
        </w:rPr>
        <w:t>Slide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push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shovel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1"/>
        </w:numPr>
        <w:tabs>
          <w:tab w:pos="1480" w:val="left" w:leader="none"/>
        </w:tabs>
        <w:spacing w:line="263" w:lineRule="auto" w:before="0" w:after="0"/>
        <w:ind w:left="1480" w:right="300" w:hanging="360"/>
        <w:jc w:val="left"/>
      </w:pP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shovel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catch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</w:rPr>
        <w:t>draw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shovel</w:t>
      </w:r>
      <w:r>
        <w:rPr>
          <w:color w:val="231F20"/>
          <w:spacing w:val="4"/>
        </w:rPr>
        <w:t> </w:t>
      </w:r>
      <w:r>
        <w:rPr>
          <w:color w:val="231F20"/>
        </w:rPr>
        <w:t>toward</w:t>
      </w:r>
      <w:r>
        <w:rPr>
          <w:color w:val="231F20"/>
          <w:spacing w:val="4"/>
        </w:rPr>
        <w:t> </w:t>
      </w:r>
      <w:r>
        <w:rPr>
          <w:color w:val="231F20"/>
        </w:rPr>
        <w:t>you,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allowing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ground.</w:t>
      </w:r>
      <w:r>
        <w:rPr/>
      </w:r>
    </w:p>
    <w:p>
      <w:pPr>
        <w:pStyle w:val="BodyText"/>
        <w:numPr>
          <w:ilvl w:val="0"/>
          <w:numId w:val="11"/>
        </w:numPr>
        <w:tabs>
          <w:tab w:pos="1480" w:val="left" w:leader="none"/>
        </w:tabs>
        <w:spacing w:line="263" w:lineRule="auto" w:before="184" w:after="0"/>
        <w:ind w:left="1480" w:right="117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shovel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</w:rPr>
        <w:t>you,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steady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hand</w:t>
      </w:r>
      <w:r>
        <w:rPr>
          <w:color w:val="231F20"/>
          <w:spacing w:val="4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tossing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side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behind</w:t>
      </w:r>
      <w:r>
        <w:rPr>
          <w:color w:val="231F20"/>
          <w:spacing w:val="4"/>
        </w:rPr>
        <w:t> </w:t>
      </w:r>
      <w:r>
        <w:rPr>
          <w:color w:val="231F20"/>
        </w:rPr>
        <w:t>you.</w:t>
      </w:r>
      <w:r>
        <w:rPr/>
      </w:r>
    </w:p>
    <w:p>
      <w:pPr>
        <w:pStyle w:val="BodyText"/>
        <w:spacing w:line="272" w:lineRule="auto" w:before="194"/>
        <w:ind w:left="1120" w:right="238" w:firstLine="0"/>
        <w:jc w:val="left"/>
      </w:pPr>
      <w:r>
        <w:rPr>
          <w:color w:val="231F20"/>
          <w:spacing w:val="-6"/>
          <w:w w:val="105"/>
        </w:rPr>
        <w:t>You </w:t>
      </w:r>
      <w:r>
        <w:rPr>
          <w:color w:val="231F20"/>
          <w:spacing w:val="1"/>
          <w:w w:val="105"/>
        </w:rPr>
        <w:t>can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use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your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2"/>
          <w:w w:val="105"/>
        </w:rPr>
        <w:t>knee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leverage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help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2"/>
          <w:w w:val="105"/>
        </w:rPr>
        <w:t>lift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up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shovel.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motion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using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2"/>
          <w:w w:val="105"/>
        </w:rPr>
        <w:t>the</w:t>
      </w:r>
      <w:r>
        <w:rPr>
          <w:color w:val="231F20"/>
          <w:spacing w:val="60"/>
          <w:w w:val="103"/>
        </w:rPr>
        <w:t> </w:t>
      </w:r>
      <w:r>
        <w:rPr>
          <w:color w:val="231F20"/>
          <w:spacing w:val="1"/>
          <w:w w:val="105"/>
        </w:rPr>
        <w:t>shovel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should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feel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comfortable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without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strain.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2"/>
          <w:w w:val="105"/>
        </w:rPr>
        <w:t>If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load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shovel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heavy,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2"/>
          <w:w w:val="105"/>
        </w:rPr>
        <w:t>take</w:t>
      </w:r>
      <w:r>
        <w:rPr>
          <w:color w:val="231F20"/>
          <w:spacing w:val="70"/>
          <w:w w:val="103"/>
        </w:rPr>
        <w:t> </w:t>
      </w:r>
      <w:r>
        <w:rPr>
          <w:color w:val="231F20"/>
          <w:spacing w:val="1"/>
          <w:w w:val="105"/>
        </w:rPr>
        <w:t>smaller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1"/>
          <w:w w:val="105"/>
        </w:rPr>
        <w:t>loads.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7" w:firstLine="0"/>
        <w:jc w:val="left"/>
      </w:pPr>
      <w:r>
        <w:rPr>
          <w:color w:val="231F20"/>
          <w:spacing w:val="1"/>
        </w:rPr>
        <w:t>Learn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pace</w:t>
      </w:r>
      <w:r>
        <w:rPr>
          <w:color w:val="231F20"/>
          <w:spacing w:val="4"/>
        </w:rPr>
        <w:t> </w:t>
      </w:r>
      <w:r>
        <w:rPr>
          <w:color w:val="231F20"/>
        </w:rPr>
        <w:t>yourself.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> </w:t>
      </w:r>
      <w:r>
        <w:rPr>
          <w:color w:val="231F20"/>
        </w:rPr>
        <w:t>too</w:t>
      </w:r>
      <w:r>
        <w:rPr>
          <w:color w:val="231F20"/>
          <w:spacing w:val="4"/>
        </w:rPr>
        <w:t> </w:t>
      </w:r>
      <w:r>
        <w:rPr>
          <w:color w:val="231F20"/>
        </w:rPr>
        <w:t>vigorously,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maintain</w:t>
      </w:r>
      <w:r>
        <w:rPr>
          <w:color w:val="231F20"/>
          <w:spacing w:val="82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steady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</w:rPr>
        <w:t>pace.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238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shovelling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method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depends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moved.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gravel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should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picked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bottom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middle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top.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picked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pile.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7" w:firstLine="0"/>
        <w:jc w:val="left"/>
      </w:pPr>
      <w:r>
        <w:rPr>
          <w:color w:val="231F20"/>
          <w:spacing w:val="1"/>
        </w:rPr>
        <w:t>Soil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dumped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truck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bottom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pile.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dug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loosened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maddock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easily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picked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up.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Barrels</w:t>
      </w:r>
      <w:r>
        <w:rPr>
          <w:color w:val="231F20"/>
        </w:rPr>
        <w:t> and drums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7" w:firstLine="0"/>
        <w:jc w:val="left"/>
      </w:pP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barrels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drums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moved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rolling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rims.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barrel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lying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side,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upright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procedure:</w:t>
      </w:r>
      <w:r>
        <w:rPr/>
      </w:r>
    </w:p>
    <w:p>
      <w:pPr>
        <w:pStyle w:val="BodyText"/>
        <w:numPr>
          <w:ilvl w:val="0"/>
          <w:numId w:val="12"/>
        </w:numPr>
        <w:tabs>
          <w:tab w:pos="1480" w:val="left" w:leader="none"/>
        </w:tabs>
        <w:spacing w:line="263" w:lineRule="auto" w:before="86" w:after="0"/>
        <w:ind w:left="1480" w:right="361" w:hanging="360"/>
        <w:jc w:val="left"/>
      </w:pP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top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barrel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straight)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56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grip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bottom.</w:t>
      </w:r>
      <w:r>
        <w:rPr/>
      </w:r>
    </w:p>
    <w:p>
      <w:pPr>
        <w:pStyle w:val="BodyText"/>
        <w:numPr>
          <w:ilvl w:val="0"/>
          <w:numId w:val="12"/>
        </w:numPr>
        <w:tabs>
          <w:tab w:pos="1480" w:val="left" w:leader="none"/>
        </w:tabs>
        <w:spacing w:line="263" w:lineRule="auto" w:before="184" w:after="0"/>
        <w:ind w:left="1480" w:right="361" w:hanging="360"/>
        <w:jc w:val="left"/>
      </w:pP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barrel</w:t>
      </w:r>
      <w:r>
        <w:rPr>
          <w:color w:val="231F20"/>
          <w:spacing w:val="4"/>
        </w:rPr>
        <w:t> </w:t>
      </w:r>
      <w:r>
        <w:rPr>
          <w:color w:val="231F20"/>
        </w:rPr>
        <w:t>toward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upright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reaches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balance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ready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grip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barrel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dropping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end.</w:t>
      </w:r>
      <w:r>
        <w:rPr/>
      </w:r>
    </w:p>
    <w:p>
      <w:pPr>
        <w:pStyle w:val="BodyText"/>
        <w:spacing w:line="272" w:lineRule="auto" w:before="194"/>
        <w:ind w:left="1120" w:right="137" w:firstLine="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barrel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full,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second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barrel</w:t>
      </w:r>
      <w:r>
        <w:rPr>
          <w:color w:val="231F20"/>
          <w:spacing w:val="4"/>
        </w:rPr>
        <w:t> </w:t>
      </w:r>
      <w:r>
        <w:rPr>
          <w:color w:val="231F20"/>
        </w:rPr>
        <w:t>dolly,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is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barrels.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</w:rPr>
        <w:t>Small pails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7" w:firstLine="0"/>
        <w:jc w:val="left"/>
      </w:pP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(20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5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6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gal.)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paints,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adhesives,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coatings,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quite</w:t>
      </w:r>
      <w:r>
        <w:rPr>
          <w:color w:val="231F20"/>
          <w:spacing w:val="46"/>
        </w:rPr>
        <w:t> </w:t>
      </w:r>
      <w:r>
        <w:rPr>
          <w:color w:val="231F20"/>
        </w:rPr>
        <w:t>heavy,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careful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them.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20" w:right="1337" w:firstLine="0"/>
        <w:jc w:val="left"/>
      </w:pP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inserted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holders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sides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containers.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slips,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foot.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</w:rPr>
        <w:t>container,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legs,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straight.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grip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location.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balance,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easier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pails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Containers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moved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scaffold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platform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raised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rope-and-pulley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system.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> </w:t>
      </w:r>
      <w:r>
        <w:rPr>
          <w:color w:val="231F20"/>
        </w:rPr>
        <w:t>too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pulled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rope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only.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3"/>
        </w:rPr>
        <w:t>Boxes</w:t>
      </w:r>
      <w:r>
        <w:rPr>
          <w:b w:val="0"/>
        </w:rPr>
      </w:r>
    </w:p>
    <w:p>
      <w:pPr>
        <w:pStyle w:val="BodyText"/>
        <w:spacing w:line="240" w:lineRule="auto" w:before="16"/>
        <w:ind w:left="120" w:right="0" w:firstLine="0"/>
        <w:jc w:val="left"/>
      </w:pPr>
      <w:r>
        <w:rPr>
          <w:color w:val="231F20"/>
          <w:spacing w:val="1"/>
        </w:rPr>
        <w:t>Many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</w:rPr>
        <w:t>boxes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sacks.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pick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</w:rPr>
        <w:t>boxes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floor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safely:</w:t>
      </w:r>
      <w:r>
        <w:rPr/>
      </w:r>
    </w:p>
    <w:p>
      <w:pPr>
        <w:pStyle w:val="BodyText"/>
        <w:numPr>
          <w:ilvl w:val="0"/>
          <w:numId w:val="13"/>
        </w:numPr>
        <w:tabs>
          <w:tab w:pos="480" w:val="left" w:leader="none"/>
        </w:tabs>
        <w:spacing w:line="263" w:lineRule="auto" w:before="116" w:after="0"/>
        <w:ind w:left="480" w:right="1287" w:hanging="360"/>
        <w:jc w:val="left"/>
      </w:pP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legs,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apart,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</w:rPr>
        <w:t>foot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behind.</w:t>
      </w:r>
      <w:r>
        <w:rPr/>
      </w:r>
    </w:p>
    <w:p>
      <w:pPr>
        <w:pStyle w:val="BodyText"/>
        <w:numPr>
          <w:ilvl w:val="0"/>
          <w:numId w:val="13"/>
        </w:numPr>
        <w:tabs>
          <w:tab w:pos="480" w:val="left" w:leader="none"/>
        </w:tabs>
        <w:spacing w:line="263" w:lineRule="auto" w:before="184" w:after="0"/>
        <w:ind w:left="480" w:right="1337" w:hanging="360"/>
        <w:jc w:val="left"/>
      </w:pP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box.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top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corner</w:t>
      </w:r>
      <w:r>
        <w:rPr>
          <w:color w:val="231F20"/>
          <w:spacing w:val="4"/>
        </w:rPr>
        <w:t> </w:t>
      </w:r>
      <w:r>
        <w:rPr>
          <w:color w:val="231F20"/>
        </w:rPr>
        <w:t>away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lower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corner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you.</w:t>
      </w:r>
      <w:r>
        <w:rPr/>
      </w:r>
    </w:p>
    <w:p>
      <w:pPr>
        <w:pStyle w:val="BodyText"/>
        <w:numPr>
          <w:ilvl w:val="0"/>
          <w:numId w:val="13"/>
        </w:numPr>
        <w:tabs>
          <w:tab w:pos="480" w:val="left" w:leader="none"/>
        </w:tabs>
        <w:spacing w:line="263" w:lineRule="auto" w:before="184" w:after="0"/>
        <w:ind w:left="480" w:right="1363" w:hanging="360"/>
        <w:jc w:val="left"/>
      </w:pPr>
      <w:r>
        <w:rPr>
          <w:color w:val="231F20"/>
        </w:rPr>
        <w:t>Tilt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>
          <w:color w:val="231F20"/>
          <w:spacing w:val="4"/>
        </w:rPr>
        <w:t> </w:t>
      </w:r>
      <w:r>
        <w:rPr>
          <w:color w:val="231F20"/>
        </w:rPr>
        <w:t>away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> </w:t>
      </w:r>
      <w:r>
        <w:rPr>
          <w:color w:val="231F20"/>
        </w:rPr>
        <w:t>you,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weight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floor.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box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judge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weight.</w:t>
      </w:r>
      <w:r>
        <w:rPr/>
      </w:r>
    </w:p>
    <w:p>
      <w:pPr>
        <w:pStyle w:val="BodyText"/>
        <w:numPr>
          <w:ilvl w:val="0"/>
          <w:numId w:val="13"/>
        </w:numPr>
        <w:tabs>
          <w:tab w:pos="480" w:val="left" w:leader="none"/>
        </w:tabs>
        <w:spacing w:line="263" w:lineRule="auto" w:before="184" w:after="0"/>
        <w:ind w:left="480" w:right="1233" w:hanging="360"/>
        <w:jc w:val="left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palm</w:t>
      </w:r>
      <w:r>
        <w:rPr>
          <w:color w:val="231F20"/>
          <w:spacing w:val="4"/>
        </w:rPr>
        <w:t> </w:t>
      </w:r>
      <w:r>
        <w:rPr>
          <w:color w:val="231F20"/>
        </w:rPr>
        <w:t>grip,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grasp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bottom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edges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>
          <w:color w:val="231F20"/>
          <w:spacing w:val="4"/>
        </w:rPr>
        <w:t> </w:t>
      </w:r>
      <w:r>
        <w:rPr>
          <w:color w:val="231F20"/>
        </w:rPr>
        <w:t>(Figure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3)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muscles</w:t>
      </w:r>
      <w:r>
        <w:rPr>
          <w:color w:val="231F20"/>
          <w:spacing w:val="42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up.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move.</w:t>
      </w:r>
      <w:r>
        <w:rPr/>
      </w:r>
    </w:p>
    <w:p>
      <w:pPr>
        <w:pStyle w:val="BodyText"/>
        <w:numPr>
          <w:ilvl w:val="0"/>
          <w:numId w:val="13"/>
        </w:numPr>
        <w:tabs>
          <w:tab w:pos="480" w:val="left" w:leader="none"/>
        </w:tabs>
        <w:spacing w:line="240" w:lineRule="auto" w:before="184" w:after="0"/>
        <w:ind w:left="48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twist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direction.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285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2059558" cy="3224212"/>
            <wp:effectExtent l="0" t="0" r="0" b="0"/>
            <wp:docPr id="5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558" cy="322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53"/>
        <w:ind w:left="3267" w:right="4266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3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Lifting a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box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center"/>
        <w:rPr>
          <w:rFonts w:ascii="Myriad Pro" w:hAnsi="Myriad Pro" w:cs="Myriad Pro" w:eastAsia="Myriad Pro"/>
          <w:sz w:val="18"/>
          <w:szCs w:val="18"/>
        </w:rPr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120" w:right="224" w:firstLine="0"/>
        <w:jc w:val="left"/>
      </w:pPr>
      <w:bookmarkStart w:name="_bookmark14" w:id="15"/>
      <w:bookmarkEnd w:id="15"/>
      <w:r>
        <w:rPr/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instructions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lowering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reverse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directions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lifting.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is</w:t>
      </w:r>
      <w:r>
        <w:rPr>
          <w:color w:val="231F20"/>
          <w:spacing w:val="2"/>
        </w:rPr>
        <w:t> </w:t>
      </w:r>
      <w:r>
        <w:rPr>
          <w:color w:val="231F20"/>
          <w:spacing w:val="62"/>
        </w:rPr>
        <w:t> </w:t>
      </w:r>
      <w:r>
        <w:rPr>
          <w:color w:val="231F20"/>
        </w:rPr>
        <w:t>too</w:t>
      </w:r>
      <w:r>
        <w:rPr>
          <w:color w:val="231F20"/>
          <w:spacing w:val="4"/>
        </w:rPr>
        <w:t> </w:t>
      </w:r>
      <w:r>
        <w:rPr>
          <w:color w:val="231F20"/>
        </w:rPr>
        <w:t>heavy,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> </w:t>
      </w:r>
      <w:r>
        <w:rPr>
          <w:color w:val="231F20"/>
        </w:rPr>
        <w:t>you.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too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lift,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forklift.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Back </w:t>
      </w:r>
      <w:r>
        <w:rPr>
          <w:color w:val="231F20"/>
          <w:spacing w:val="-1"/>
        </w:rPr>
        <w:t>maintenance</w:t>
      </w:r>
      <w:r>
        <w:rPr>
          <w:b w:val="0"/>
        </w:rPr>
      </w:r>
    </w:p>
    <w:p>
      <w:pPr>
        <w:pStyle w:val="BodyText"/>
        <w:tabs>
          <w:tab w:pos="5987" w:val="left" w:leader="none"/>
        </w:tabs>
        <w:spacing w:line="272" w:lineRule="auto" w:before="1"/>
        <w:ind w:left="1120" w:right="478" w:firstLine="0"/>
        <w:jc w:val="left"/>
      </w:pPr>
      <w:r>
        <w:rPr>
          <w:color w:val="231F20"/>
        </w:rPr>
        <w:t>Strong,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flexible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muscles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essential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healthy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back.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support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spinal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column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posture,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back.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muscles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tight,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back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injuries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likely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recovery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</w:rPr>
        <w:t>diffi</w:t>
        <w:tab/>
        <w:t>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2"/>
        </w:rPr>
        <w:t>Exercise</w:t>
      </w:r>
      <w:r>
        <w:rPr>
          <w:color w:val="231F20"/>
        </w:rPr>
        <w:t> and </w:t>
      </w:r>
      <w:r>
        <w:rPr>
          <w:color w:val="231F20"/>
          <w:spacing w:val="-1"/>
        </w:rPr>
        <w:t>your</w:t>
      </w:r>
      <w:r>
        <w:rPr>
          <w:color w:val="231F20"/>
        </w:rPr>
        <w:t> back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7" w:firstLine="0"/>
        <w:jc w:val="left"/>
      </w:pPr>
      <w:r>
        <w:rPr>
          <w:color w:val="231F20"/>
        </w:rPr>
        <w:t>Stay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exercising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maintain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balance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flexibility,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strength,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endurance.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receiving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professional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</w:rPr>
        <w:t>care,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exercises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been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instructed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Stretching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238" w:firstLine="0"/>
        <w:jc w:val="left"/>
      </w:pPr>
      <w:r>
        <w:rPr>
          <w:color w:val="231F20"/>
          <w:spacing w:val="1"/>
        </w:rPr>
        <w:t>Athletes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stretching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exercises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practices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events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joints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flowing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muscles.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principles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lifting.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stretching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warming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up,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techniques,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chances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serious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greatly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reduced.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64.05pt;mso-position-horizontal-relative:char;mso-position-vertical-relative:line" coordorigin="0,0" coordsize="9000,1281">
            <v:group style="position:absolute;left:0;top:0;width:9000;height:1281" coordorigin="0,0" coordsize="9000,1281">
              <v:shape style="position:absolute;left:0;top:0;width:9000;height:1281" coordorigin="0,0" coordsize="9000,1281" path="m0,0l9000,0,9000,1281,0,1281,0,0xe" filled="true" fillcolor="#d1d3d4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true" fillcolor="#ffffff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false" stroked="true" strokeweight=".422pt" strokecolor="#231f20">
                <v:path arrowok="t"/>
              </v:shape>
            </v:group>
            <v:group style="position:absolute;left:270;top:694;width:456;height:2" coordorigin="270,694" coordsize="456,2">
              <v:shape style="position:absolute;left:270;top:694;width:456;height:2" coordorigin="270,694" coordsize="456,0" path="m270,694l726,694e" filled="false" stroked="true" strokeweight="2.1pt" strokecolor="#231f20">
                <v:path arrowok="t"/>
              </v:shape>
            </v:group>
            <v:group style="position:absolute;left:291;top:300;width:2;height:374" coordorigin="291,300" coordsize="2,374">
              <v:shape style="position:absolute;left:291;top:300;width:2;height:374" coordorigin="291,300" coordsize="0,374" path="m291,300l291,674e" filled="false" stroked="true" strokeweight="2.191pt" strokecolor="#231f20">
                <v:path arrowok="t"/>
              </v:shape>
            </v:group>
            <v:group style="position:absolute;left:270;top:279;width:456;height:2" coordorigin="270,279" coordsize="456,2">
              <v:shape style="position:absolute;left:270;top:279;width:456;height:2" coordorigin="270,279" coordsize="456,0" path="m270,279l726,279e" filled="false" stroked="true" strokeweight="2.2pt" strokecolor="#231f20">
                <v:path arrowok="t"/>
              </v:shape>
            </v:group>
            <v:group style="position:absolute;left:705;top:301;width:2;height:373" coordorigin="705,301" coordsize="2,373">
              <v:shape style="position:absolute;left:705;top:301;width:2;height:373" coordorigin="705,301" coordsize="0,373" path="m705,301l705,674e" filled="false" stroked="true" strokeweight="2.187pt" strokecolor="#231f20">
                <v:path arrowok="t"/>
              </v:shape>
            </v:group>
            <v:group style="position:absolute;left:379;top:327;width:268;height:317" coordorigin="379,327" coordsize="268,317">
              <v:shape style="position:absolute;left:379;top:327;width:268;height:317" coordorigin="379,327" coordsize="268,317" path="m594,517l496,517,549,644,647,634,594,51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500,327l379,327,379,639,472,639,472,517,594,517,584,496,601,483,614,468,614,466,472,466,472,382,624,382,618,370,567,333,525,328,500,32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624,382l508,382,520,384,527,389,537,395,542,406,542,437,538,448,528,457,512,464,489,466,614,466,623,451,628,430,630,406,626,387,624,382xe" filled="true" fillcolor="#231f20" stroked="false">
                <v:path arrowok="t"/>
                <v:fill type="solid"/>
              </v:shape>
              <v:shape style="position:absolute;left:0;top:0;width:9000;height:1281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Myriad Pro" w:hAnsi="Myriad Pro" w:cs="Myriad Pro" w:eastAsia="Myriad Pro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281" w:lineRule="auto" w:before="0"/>
                        <w:ind w:left="1080" w:right="261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Go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WorkSafeBC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website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find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additional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information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back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care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and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5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maintenance.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05E9E"/>
                          <w:spacing w:val="4"/>
                          <w:sz w:val="20"/>
                        </w:rPr>
                      </w:r>
                      <w:hyperlink r:id="rId97"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20"/>
                            <w:u w:val="single" w:color="205E9E"/>
                          </w:rPr>
                          <w:t>http://www.worksafebc.com/publications/health_and_safety/by_topic/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</w:hyperlink>
                      <w:r>
                        <w:rPr>
                          <w:rFonts w:ascii="Myriad Pro Semibold"/>
                          <w:b/>
                          <w:color w:val="205E9E"/>
                          <w:spacing w:val="2"/>
                          <w:sz w:val="20"/>
                        </w:rPr>
                        <w:t> </w:t>
                      </w:r>
                      <w:hyperlink r:id="rId97"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  <w:t>  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  <w:u w:val="single" w:color="205E9E"/>
                          </w:rPr>
                          <w:t>assets/pdf/back_talk.pdf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4"/>
        <w:rPr>
          <w:rFonts w:ascii="Myriad Pro" w:hAnsi="Myriad Pro" w:cs="Myriad Pro" w:eastAsia="Myriad Pro"/>
          <w:sz w:val="23"/>
          <w:szCs w:val="23"/>
        </w:rPr>
      </w:pPr>
    </w:p>
    <w:p>
      <w:pPr>
        <w:pStyle w:val="Heading8"/>
        <w:spacing w:line="240" w:lineRule="auto" w:before="66"/>
        <w:ind w:left="1840" w:right="0"/>
        <w:jc w:val="left"/>
        <w:rPr>
          <w:b w:val="0"/>
          <w:bCs w:val="0"/>
        </w:rPr>
      </w:pPr>
      <w:r>
        <w:rPr/>
        <w:pict>
          <v:group style="position:absolute;margin-left:79.900002pt;margin-top:-2.149979pt;width:28.5pt;height:23pt;mso-position-horizontal-relative:page;mso-position-vertical-relative:paragraph;z-index:2056" coordorigin="1598,-43" coordsize="570,460">
            <v:group style="position:absolute;left:1620;top:395;width:457;height:2" coordorigin="1620,395" coordsize="457,2">
              <v:shape style="position:absolute;left:1620;top:395;width:457;height:2" coordorigin="1620,395" coordsize="457,0" path="m1620,395l2076,395e" filled="false" stroked="true" strokeweight="2.2pt" strokecolor="#231f20">
                <v:path arrowok="t"/>
              </v:shape>
            </v:group>
            <v:group style="position:absolute;left:1641;top:0;width:2;height:374" coordorigin="1641,0" coordsize="2,374">
              <v:shape style="position:absolute;left:1641;top:0;width:2;height:374" coordorigin="1641,0" coordsize="0,374" path="m1641,0l1641,374e" filled="false" stroked="true" strokeweight="2.192pt" strokecolor="#231f20">
                <v:path arrowok="t"/>
              </v:shape>
            </v:group>
            <v:group style="position:absolute;left:1620;top:-21;width:457;height:2" coordorigin="1620,-21" coordsize="457,2">
              <v:shape style="position:absolute;left:1620;top:-21;width:457;height:2" coordorigin="1620,-21" coordsize="457,0" path="m1620,-21l2076,-21e" filled="false" stroked="true" strokeweight="2.2pt" strokecolor="#231f20">
                <v:path arrowok="t"/>
              </v:shape>
            </v:group>
            <v:group style="position:absolute;left:2055;top:1;width:2;height:373" coordorigin="2055,1" coordsize="2,373">
              <v:shape style="position:absolute;left:2055;top:1;width:2;height:373" coordorigin="2055,1" coordsize="0,373" path="m2055,1l2055,373e" filled="false" stroked="true" strokeweight="2.19pt" strokecolor="#231f20">
                <v:path arrowok="t"/>
              </v:shape>
            </v:group>
            <v:group style="position:absolute;left:1678;top:-9;width:490;height:358" coordorigin="1678,-9" coordsize="490,358">
              <v:shape style="position:absolute;left:1678;top:-9;width:490;height:358" coordorigin="1678,-9" coordsize="490,358" path="m1766,124l1678,192,1693,198,1712,205,1764,238,1795,290,1823,349,1839,311,1853,278,1866,248,1878,222,1879,220,1838,220,1809,158,1785,137,1766,124xe" filled="true" fillcolor="#231f20" stroked="false">
                <v:path arrowok="t"/>
                <v:fill type="solid"/>
              </v:shape>
              <v:shape style="position:absolute;left:1678;top:-9;width:490;height:358" coordorigin="1678,-9" coordsize="490,358" path="m2110,-9l2034,15,1965,44,1919,83,1876,147,1838,220,1879,220,1890,198,1901,178,1948,125,2010,107,2160,107,2110,-9xe" filled="true" fillcolor="#231f20" stroked="false">
                <v:path arrowok="t"/>
                <v:fill type="solid"/>
              </v:shape>
              <v:shape style="position:absolute;left:1678;top:-9;width:490;height:358" coordorigin="1678,-9" coordsize="490,358" path="m2160,107l2030,107,2052,108,2076,111,2103,114,2167,124,2160,10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Self-Test.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Myriad Pro Semibold" w:hAnsi="Myriad Pro Semibold" w:cs="Myriad Pro Semibold" w:eastAsia="Myriad Pro Semibold"/>
          <w:b/>
          <w:bCs/>
          <w:sz w:val="19"/>
          <w:szCs w:val="19"/>
        </w:rPr>
      </w:pPr>
    </w:p>
    <w:p>
      <w:pPr>
        <w:spacing w:before="50"/>
        <w:ind w:left="120" w:right="0" w:firstLine="0"/>
        <w:jc w:val="left"/>
        <w:rPr>
          <w:rFonts w:ascii="Myriad Pro Semibold" w:hAnsi="Myriad Pro Semibold" w:cs="Myriad Pro Semibold" w:eastAsia="Myriad Pro Semibold"/>
          <w:sz w:val="32"/>
          <w:szCs w:val="32"/>
        </w:rPr>
      </w:pPr>
      <w:bookmarkStart w:name="_bookmark15" w:id="16"/>
      <w:bookmarkEnd w:id="16"/>
      <w:r>
        <w:rPr/>
      </w:r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3</w:t>
      </w:r>
      <w:r>
        <w:rPr>
          <w:rFonts w:ascii="Myriad Pro Semibold"/>
          <w:sz w:val="32"/>
        </w:rPr>
      </w:r>
    </w:p>
    <w:p>
      <w:pPr>
        <w:pStyle w:val="BodyText"/>
        <w:numPr>
          <w:ilvl w:val="0"/>
          <w:numId w:val="14"/>
        </w:numPr>
        <w:tabs>
          <w:tab w:pos="480" w:val="left" w:leader="none"/>
        </w:tabs>
        <w:spacing w:line="240" w:lineRule="auto" w:before="271" w:after="0"/>
        <w:ind w:left="480" w:right="0" w:hanging="360"/>
        <w:jc w:val="left"/>
      </w:pP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lifting?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6"/>
        </w:rPr>
        <w:t>F</w:t>
      </w:r>
      <w:r>
        <w:rPr>
          <w:color w:val="231F20"/>
          <w:spacing w:val="2"/>
        </w:rPr>
        <w:t>ull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</w:t>
      </w:r>
      <w:r>
        <w:rPr>
          <w:color w:val="231F20"/>
          <w:spacing w:val="5"/>
        </w:rPr>
        <w:t>x</w:t>
      </w:r>
      <w:r>
        <w:rPr>
          <w:color w:val="231F20"/>
        </w:rPr>
        <w:t>t</w:t>
      </w:r>
      <w:r>
        <w:rPr>
          <w:color w:val="231F20"/>
          <w:spacing w:val="2"/>
        </w:rPr>
        <w:t>ended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possible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Does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3"/>
        </w:rPr>
        <w:t> </w:t>
      </w:r>
      <w:r>
        <w:rPr>
          <w:color w:val="231F20"/>
        </w:rPr>
        <w:t>difference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30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(1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shoulder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preparing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object,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feet?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Wider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width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Foot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other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heels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touch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setting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lifted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done?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load.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Shift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back.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back.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knees.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direction?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twist.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feet.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Twist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feet.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Clear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twist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positioned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lifting?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ou</w:t>
      </w:r>
      <w:r>
        <w:rPr>
          <w:color w:val="231F20"/>
        </w:rPr>
        <w:t>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elb</w:t>
      </w:r>
      <w:r>
        <w:rPr>
          <w:color w:val="231F20"/>
        </w:rPr>
        <w:t>ows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Below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knees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body</w:t>
      </w:r>
      <w:r>
        <w:rPr/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2"/>
        </w:rPr>
        <w:t>Far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body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14"/>
        </w:numPr>
        <w:tabs>
          <w:tab w:pos="1480" w:val="left" w:leader="none"/>
        </w:tabs>
        <w:spacing w:line="240" w:lineRule="auto" w:before="65" w:after="0"/>
        <w:ind w:left="1480" w:right="0" w:hanging="360"/>
        <w:jc w:val="left"/>
      </w:pP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primarily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the: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Legs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Arms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Back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Shoulders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lifting,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be: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Straight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Immobile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bent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Perfectly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horizontal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lifting?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close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4"/>
        </w:rPr>
        <w:t>Arm’s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apart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Shoulder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width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apart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1½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width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apart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of: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Incorrect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posture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Sitting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soft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chairs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Failure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support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Improper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techniques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standing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periods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position,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reduced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by: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Leaning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forward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Leaning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backward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Resting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</w:rPr>
        <w:t>foot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(8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in.)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high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Resting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</w:rPr>
        <w:t>foot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50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(20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in.)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high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3"/>
        <w:spacing w:line="240" w:lineRule="auto"/>
        <w:ind w:left="160" w:right="0"/>
        <w:jc w:val="left"/>
        <w:rPr>
          <w:b w:val="0"/>
          <w:bCs w:val="0"/>
        </w:rPr>
      </w:pPr>
      <w:bookmarkStart w:name="_bookmark16" w:id="17"/>
      <w:bookmarkEnd w:id="17"/>
      <w:r>
        <w:rPr>
          <w:b w:val="0"/>
        </w:rPr>
      </w:r>
      <w:r>
        <w:rPr>
          <w:color w:val="231F20"/>
          <w:spacing w:val="-2"/>
        </w:rPr>
        <w:t>Answer</w:t>
      </w:r>
      <w:r>
        <w:rPr>
          <w:color w:val="231F20"/>
        </w:rPr>
        <w:t> </w:t>
      </w:r>
      <w:r>
        <w:rPr>
          <w:color w:val="231F20"/>
          <w:spacing w:val="-2"/>
        </w:rPr>
        <w:t>Key</w:t>
      </w:r>
      <w:r>
        <w:rPr>
          <w:b w:val="0"/>
        </w:rPr>
      </w:r>
    </w:p>
    <w:p>
      <w:pPr>
        <w:pStyle w:val="Heading6"/>
        <w:spacing w:line="240" w:lineRule="auto" w:before="165"/>
        <w:ind w:left="160" w:right="0"/>
        <w:jc w:val="left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> </w:t>
      </w:r>
      <w:r>
        <w:rPr>
          <w:color w:val="231F20"/>
        </w:rPr>
        <w:t>1</w:t>
      </w:r>
      <w:r>
        <w:rPr>
          <w:b w:val="0"/>
        </w:rPr>
      </w:r>
    </w:p>
    <w:p>
      <w:pPr>
        <w:pStyle w:val="BodyText"/>
        <w:numPr>
          <w:ilvl w:val="0"/>
          <w:numId w:val="15"/>
        </w:numPr>
        <w:tabs>
          <w:tab w:pos="520" w:val="left" w:leader="none"/>
          <w:tab w:pos="879" w:val="left" w:leader="none"/>
        </w:tabs>
        <w:spacing w:line="240" w:lineRule="auto" w:before="16" w:after="0"/>
        <w:ind w:left="52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1"/>
        </w:rPr>
        <w:t>True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-2"/>
        </w:rPr>
        <w:t>b.</w:t>
      </w:r>
      <w:r>
        <w:rPr>
          <w:color w:val="231F20"/>
        </w:rPr>
        <w:t>   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machinery.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  <w:tab w:pos="879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1"/>
        </w:rPr>
        <w:t>True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-2"/>
        </w:rPr>
        <w:t>b.</w:t>
      </w:r>
      <w:r>
        <w:rPr>
          <w:color w:val="231F20"/>
        </w:rPr>
        <w:t>   </w:t>
      </w:r>
      <w:r>
        <w:rPr>
          <w:color w:val="231F20"/>
          <w:spacing w:val="5"/>
        </w:rPr>
        <w:t> </w:t>
      </w:r>
      <w:r>
        <w:rPr>
          <w:color w:val="231F20"/>
        </w:rPr>
        <w:t>Gloves,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</w:rPr>
        <w:t>headgear,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footwear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  <w:tab w:pos="879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1"/>
        </w:rPr>
        <w:t>Steel-toed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boots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  <w:tab w:pos="879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1"/>
        </w:rPr>
        <w:t>True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1"/>
        </w:rPr>
        <w:t> Whenever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flying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falling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exists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</w:rPr>
        <w:t>Eye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  <w:tab w:pos="879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-1"/>
        </w:rPr>
        <w:t>Full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shield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  <w:tab w:pos="879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1"/>
        </w:rPr>
        <w:t>Spills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splashes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</w:rPr>
        <w:t>d.  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Custom-fitted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earplugs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  <w:tab w:pos="879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1"/>
        </w:rPr>
        <w:t>True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3"/>
          <w:szCs w:val="23"/>
        </w:rPr>
      </w:pPr>
    </w:p>
    <w:p>
      <w:pPr>
        <w:pStyle w:val="Heading6"/>
        <w:spacing w:line="240" w:lineRule="auto"/>
        <w:ind w:left="160" w:right="0"/>
        <w:jc w:val="left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> </w:t>
      </w:r>
      <w:r>
        <w:rPr>
          <w:color w:val="231F20"/>
        </w:rPr>
        <w:t>2</w:t>
      </w:r>
      <w:r>
        <w:rPr>
          <w:b w:val="0"/>
        </w:rPr>
      </w:r>
    </w:p>
    <w:p>
      <w:pPr>
        <w:spacing w:line="240" w:lineRule="auto" w:before="4"/>
        <w:rPr>
          <w:rFonts w:ascii="Myriad Pro Semibold" w:hAnsi="Myriad Pro Semibold" w:cs="Myriad Pro Semibold" w:eastAsia="Myriad Pro Semibold"/>
          <w:b/>
          <w:bCs/>
          <w:sz w:val="2"/>
          <w:szCs w:val="2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"/>
        <w:gridCol w:w="363"/>
        <w:gridCol w:w="5959"/>
      </w:tblGrid>
      <w:tr>
        <w:trPr>
          <w:trHeight w:val="368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1.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2"/>
                <w:sz w:val="22"/>
              </w:rPr>
              <w:t>b.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5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1"/>
                <w:sz w:val="22"/>
              </w:rPr>
              <w:t>Fall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arrest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system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2.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a.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5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Lanyard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3.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2"/>
                <w:sz w:val="22"/>
              </w:rPr>
              <w:t>b.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5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1"/>
                <w:sz w:val="22"/>
              </w:rPr>
              <w:t>Fall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restraint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system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4.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d.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5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Deceleration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device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5.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c.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5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Snap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hook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45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6.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2"/>
                <w:sz w:val="22"/>
              </w:rPr>
              <w:t>b.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5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Lanyard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length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may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increase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by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up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to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1.2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m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(4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ft.)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during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a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fall.</w:t>
            </w:r>
            <w:r>
              <w:rPr>
                <w:rFonts w:ascii="Myriad Pro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Myriad Pro" w:hAnsi="Myriad Pro" w:cs="Myriad Pro" w:eastAsia="Myriad Pro"/>
          <w:sz w:val="22"/>
          <w:szCs w:val="22"/>
        </w:rPr>
        <w:sectPr>
          <w:headerReference w:type="default" r:id="rId98"/>
          <w:headerReference w:type="even" r:id="rId99"/>
          <w:pgSz w:w="12240" w:h="15840"/>
          <w:pgMar w:header="646" w:footer="618" w:top="840" w:bottom="800" w:left="1460" w:right="500"/>
        </w:sectPr>
      </w:pP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pStyle w:val="Heading6"/>
        <w:spacing w:line="240" w:lineRule="auto" w:before="60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> </w:t>
      </w:r>
      <w:r>
        <w:rPr>
          <w:color w:val="231F20"/>
        </w:rPr>
        <w:t>3</w:t>
      </w:r>
      <w:r>
        <w:rPr>
          <w:b w:val="0"/>
        </w:rPr>
      </w:r>
    </w:p>
    <w:p>
      <w:pPr>
        <w:pStyle w:val="BodyText"/>
        <w:numPr>
          <w:ilvl w:val="1"/>
          <w:numId w:val="15"/>
        </w:numPr>
        <w:tabs>
          <w:tab w:pos="1480" w:val="left" w:leader="none"/>
        </w:tabs>
        <w:spacing w:line="240" w:lineRule="auto" w:before="16" w:after="0"/>
        <w:ind w:left="1480" w:right="0" w:hanging="360"/>
        <w:jc w:val="left"/>
      </w:pPr>
      <w:r>
        <w:rPr>
          <w:color w:val="231F20"/>
          <w:spacing w:val="-2"/>
        </w:rPr>
        <w:t>b.</w:t>
      </w:r>
      <w:r>
        <w:rPr>
          <w:color w:val="231F20"/>
        </w:rPr>
        <w:t>   </w:t>
      </w:r>
      <w:r>
        <w:rPr>
          <w:color w:val="231F20"/>
          <w:spacing w:val="5"/>
        </w:rPr>
        <w:t> </w:t>
      </w:r>
      <w:r>
        <w:rPr>
          <w:color w:val="231F20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possible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5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other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knees.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2"/>
        </w:rPr>
        <w:t>b.</w:t>
      </w:r>
      <w:r>
        <w:rPr>
          <w:color w:val="231F20"/>
        </w:rPr>
        <w:t>   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feet.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5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body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5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a.</w:t>
        <w:tab/>
        <w:t>Legs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5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a.</w:t>
        <w:tab/>
        <w:t>Straight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5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1"/>
        </w:rPr>
        <w:t>Shoulder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width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apart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Improper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techniques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5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1"/>
        </w:rPr>
        <w:t>Resting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</w:rPr>
        <w:t>foot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(8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in.)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high</w:t>
      </w:r>
      <w:r>
        <w:rPr/>
      </w:r>
    </w:p>
    <w:p>
      <w:pPr>
        <w:spacing w:after="0" w:line="240" w:lineRule="auto"/>
        <w:jc w:val="left"/>
        <w:sectPr>
          <w:footerReference w:type="even" r:id="rId100"/>
          <w:footerReference w:type="default" r:id="rId101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02"/>
          <w:pgSz w:w="12240" w:h="15840"/>
          <w:pgMar w:header="0" w:footer="464" w:top="1500" w:bottom="660" w:left="1500" w:right="5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03"/>
          <w:footerReference w:type="even" r:id="rId104"/>
          <w:pgSz w:w="12240" w:h="15840"/>
          <w:pgMar w:header="0" w:footer="0" w:top="1500" w:bottom="280" w:left="1720" w:right="17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105"/>
          <w:footerReference w:type="default" r:id="rId106"/>
          <w:pgSz w:w="12240" w:h="15840"/>
          <w:pgMar w:header="0" w:footer="0" w:top="1500" w:bottom="280" w:left="1720" w:right="1720"/>
        </w:sectPr>
      </w:pPr>
    </w:p>
    <w:p>
      <w:pPr>
        <w:spacing w:before="37"/>
        <w:ind w:left="107" w:right="0" w:firstLine="0"/>
        <w:jc w:val="left"/>
        <w:rPr>
          <w:rFonts w:ascii="Helvetica Neue" w:hAnsi="Helvetica Neue" w:cs="Helvetica Neue" w:eastAsia="Helvetica Neue"/>
          <w:sz w:val="18"/>
          <w:szCs w:val="18"/>
        </w:rPr>
      </w:pPr>
      <w:r>
        <w:rPr>
          <w:rFonts w:ascii="Helvetica Neue"/>
          <w:b/>
          <w:color w:val="00A4E4"/>
          <w:spacing w:val="2"/>
          <w:sz w:val="18"/>
        </w:rPr>
        <w:t>The</w:t>
      </w:r>
      <w:r>
        <w:rPr>
          <w:rFonts w:ascii="Helvetica Neue"/>
          <w:b/>
          <w:color w:val="00A4E4"/>
          <w:sz w:val="18"/>
        </w:rPr>
        <w:t> </w:t>
      </w:r>
      <w:r>
        <w:rPr>
          <w:rFonts w:ascii="Helvetica Neue"/>
          <w:b/>
          <w:color w:val="00A4E4"/>
          <w:spacing w:val="2"/>
          <w:sz w:val="18"/>
        </w:rPr>
        <w:t>British</w:t>
      </w:r>
      <w:r>
        <w:rPr>
          <w:rFonts w:ascii="Helvetica Neue"/>
          <w:b/>
          <w:color w:val="00A4E4"/>
          <w:sz w:val="18"/>
        </w:rPr>
        <w:t> </w:t>
      </w:r>
      <w:r>
        <w:rPr>
          <w:rFonts w:ascii="Helvetica Neue"/>
          <w:b/>
          <w:color w:val="00A4E4"/>
          <w:spacing w:val="2"/>
          <w:sz w:val="18"/>
        </w:rPr>
        <w:t>Columbia</w:t>
      </w:r>
      <w:r>
        <w:rPr>
          <w:rFonts w:ascii="Helvetica Neue"/>
          <w:b/>
          <w:color w:val="00A4E4"/>
          <w:sz w:val="18"/>
        </w:rPr>
        <w:t> </w:t>
      </w:r>
      <w:r>
        <w:rPr>
          <w:rFonts w:ascii="Helvetica Neue"/>
          <w:b/>
          <w:color w:val="00A4E4"/>
          <w:spacing w:val="2"/>
          <w:sz w:val="18"/>
        </w:rPr>
        <w:t>Open</w:t>
      </w:r>
      <w:r>
        <w:rPr>
          <w:rFonts w:ascii="Helvetica Neue"/>
          <w:b/>
          <w:color w:val="00A4E4"/>
          <w:sz w:val="18"/>
        </w:rPr>
        <w:t> Textbook </w:t>
      </w:r>
      <w:r>
        <w:rPr>
          <w:rFonts w:ascii="Helvetica Neue"/>
          <w:b/>
          <w:color w:val="00A4E4"/>
          <w:spacing w:val="2"/>
          <w:sz w:val="18"/>
        </w:rPr>
        <w:t>Project</w:t>
      </w:r>
      <w:r>
        <w:rPr>
          <w:rFonts w:ascii="Helvetica Neue"/>
          <w:sz w:val="18"/>
        </w:rPr>
      </w:r>
    </w:p>
    <w:p>
      <w:pPr>
        <w:spacing w:line="262" w:lineRule="auto" w:before="100"/>
        <w:ind w:left="107" w:right="429" w:firstLine="0"/>
        <w:jc w:val="left"/>
        <w:rPr>
          <w:rFonts w:ascii="Helvetica Neue Medium" w:hAnsi="Helvetica Neue Medium" w:cs="Helvetica Neue Medium" w:eastAsia="Helvetica Neue Medium"/>
          <w:sz w:val="18"/>
          <w:szCs w:val="18"/>
        </w:rPr>
      </w:pP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British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Columbia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is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funded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2"/>
          <w:sz w:val="18"/>
        </w:rPr>
        <w:t>Ministry</w:t>
      </w:r>
      <w:r>
        <w:rPr>
          <w:rFonts w:ascii="Helvetica Neue Medium"/>
          <w:color w:val="231F20"/>
          <w:sz w:val="18"/>
        </w:rPr>
        <w:t> of </w:t>
      </w:r>
      <w:r>
        <w:rPr>
          <w:rFonts w:ascii="Helvetica Neue Medium"/>
          <w:color w:val="231F20"/>
          <w:spacing w:val="1"/>
          <w:sz w:val="18"/>
        </w:rPr>
        <w:t>Advanced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Education,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and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2"/>
          <w:sz w:val="18"/>
        </w:rPr>
        <w:t>managed</w:t>
      </w:r>
      <w:r>
        <w:rPr>
          <w:rFonts w:ascii="Helvetica Neue Medium"/>
          <w:color w:val="231F20"/>
          <w:spacing w:val="88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BCcampus,</w:t>
      </w:r>
      <w:r>
        <w:rPr>
          <w:rFonts w:ascii="Helvetica Neue Medium"/>
          <w:color w:val="231F20"/>
          <w:sz w:val="18"/>
        </w:rPr>
        <w:t> a </w:t>
      </w:r>
      <w:r>
        <w:rPr>
          <w:rFonts w:ascii="Helvetica Neue Medium"/>
          <w:color w:val="231F20"/>
          <w:spacing w:val="1"/>
          <w:sz w:val="18"/>
        </w:rPr>
        <w:t>publicly-funded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organization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that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uses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information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technology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2"/>
          <w:sz w:val="18"/>
        </w:rPr>
        <w:t>connect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2"/>
          <w:sz w:val="18"/>
        </w:rPr>
        <w:t>post-secondary</w:t>
      </w:r>
      <w:r>
        <w:rPr>
          <w:rFonts w:ascii="Helvetica Neue Medium"/>
          <w:color w:val="231F20"/>
          <w:spacing w:val="77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institutions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under</w:t>
      </w:r>
      <w:r>
        <w:rPr>
          <w:rFonts w:ascii="Helvetica Neue Medium"/>
          <w:color w:val="231F20"/>
          <w:sz w:val="18"/>
        </w:rPr>
        <w:t> a </w:t>
      </w:r>
      <w:r>
        <w:rPr>
          <w:rFonts w:ascii="Helvetica Neue Medium"/>
          <w:color w:val="231F20"/>
          <w:spacing w:val="1"/>
          <w:sz w:val="18"/>
        </w:rPr>
        <w:t>collaborative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2"/>
          <w:sz w:val="18"/>
        </w:rPr>
        <w:t>service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delivery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framework.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aims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> make </w:t>
      </w:r>
      <w:r>
        <w:rPr>
          <w:rFonts w:ascii="Helvetica Neue Medium"/>
          <w:color w:val="231F20"/>
          <w:spacing w:val="1"/>
          <w:sz w:val="18"/>
        </w:rPr>
        <w:t>available</w:t>
      </w:r>
      <w:r>
        <w:rPr>
          <w:rFonts w:ascii="Helvetica Neue Medium"/>
          <w:sz w:val="18"/>
        </w:rPr>
      </w:r>
    </w:p>
    <w:p>
      <w:pPr>
        <w:spacing w:before="0"/>
        <w:ind w:left="107" w:right="0" w:firstLine="0"/>
        <w:jc w:val="left"/>
        <w:rPr>
          <w:rFonts w:ascii="Helvetica Neue Medium" w:hAnsi="Helvetica Neue Medium" w:cs="Helvetica Neue Medium" w:eastAsia="Helvetica Neue Medium"/>
          <w:sz w:val="18"/>
          <w:szCs w:val="18"/>
        </w:rPr>
      </w:pP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openly-licensed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textbooks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in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the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province’s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high-impact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subject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2"/>
          <w:sz w:val="18"/>
          <w:szCs w:val="18"/>
        </w:rPr>
        <w:t>areas.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Visit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open.bccampus.ca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for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more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information.</w:t>
      </w:r>
      <w:r>
        <w:rPr>
          <w:rFonts w:ascii="Helvetica Neue Medium" w:hAnsi="Helvetica Neue Medium" w:cs="Helvetica Neue Medium" w:eastAsia="Helvetica Neue Medium"/>
          <w:sz w:val="18"/>
          <w:szCs w:val="18"/>
        </w:rPr>
      </w: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3"/>
        <w:rPr>
          <w:rFonts w:ascii="Helvetica Neue Medium" w:hAnsi="Helvetica Neue Medium" w:cs="Helvetica Neue Medium" w:eastAsia="Helvetica Neue Medium"/>
          <w:sz w:val="15"/>
          <w:szCs w:val="15"/>
        </w:rPr>
      </w:pPr>
    </w:p>
    <w:p>
      <w:pPr>
        <w:spacing w:line="200" w:lineRule="atLeast"/>
        <w:ind w:left="7289" w:right="0" w:firstLine="0"/>
        <w:rPr>
          <w:rFonts w:ascii="Helvetica Neue Medium" w:hAnsi="Helvetica Neue Medium" w:cs="Helvetica Neue Medium" w:eastAsia="Helvetica Neue Medium"/>
          <w:sz w:val="20"/>
          <w:szCs w:val="20"/>
        </w:rPr>
      </w:pPr>
      <w:r>
        <w:rPr>
          <w:rFonts w:ascii="Helvetica Neue Medium" w:hAnsi="Helvetica Neue Medium" w:cs="Helvetica Neue Medium" w:eastAsia="Helvetica Neue Medium"/>
          <w:sz w:val="20"/>
          <w:szCs w:val="20"/>
        </w:rPr>
        <w:drawing>
          <wp:inline distT="0" distB="0" distL="0" distR="0">
            <wp:extent cx="1462608" cy="385762"/>
            <wp:effectExtent l="0" t="0" r="0" b="0"/>
            <wp:docPr id="5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0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 Medium" w:hAnsi="Helvetica Neue Medium" w:cs="Helvetica Neue Medium" w:eastAsia="Helvetica Neue Medium"/>
          <w:sz w:val="20"/>
          <w:szCs w:val="20"/>
        </w:rPr>
      </w: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2"/>
        <w:rPr>
          <w:rFonts w:ascii="Helvetica Neue Medium" w:hAnsi="Helvetica Neue Medium" w:cs="Helvetica Neue Medium" w:eastAsia="Helvetica Neue Medium"/>
          <w:sz w:val="25"/>
          <w:szCs w:val="25"/>
        </w:rPr>
      </w:pPr>
    </w:p>
    <w:p>
      <w:pPr>
        <w:tabs>
          <w:tab w:pos="7009" w:val="left" w:leader="none"/>
        </w:tabs>
        <w:spacing w:line="200" w:lineRule="atLeast"/>
        <w:ind w:left="262" w:right="0" w:firstLine="0"/>
        <w:rPr>
          <w:rFonts w:ascii="Helvetica Neue Medium" w:hAnsi="Helvetica Neue Medium" w:cs="Helvetica Neue Medium" w:eastAsia="Helvetica Neue Medium"/>
          <w:sz w:val="20"/>
          <w:szCs w:val="20"/>
        </w:rPr>
      </w:pPr>
      <w:r>
        <w:rPr>
          <w:rFonts w:ascii="Helvetica Neue Medium"/>
          <w:position w:val="32"/>
          <w:sz w:val="20"/>
        </w:rPr>
        <w:pict>
          <v:group style="width:137.65pt;height:50.9pt;mso-position-horizontal-relative:char;mso-position-vertical-relative:line" coordorigin="0,0" coordsize="2753,1018">
            <v:group style="position:absolute;left:8;top:23;width:2;height:778" coordorigin="8,23" coordsize="2,778">
              <v:shape style="position:absolute;left:8;top:23;width:2;height:778" coordorigin="8,23" coordsize="0,778" path="m8,23l8,800e" filled="false" stroked="true" strokeweight=".82pt" strokecolor="#231f20">
                <v:path arrowok="t"/>
              </v:shape>
            </v:group>
            <v:group style="position:absolute;left:66;top:23;width:2;height:778" coordorigin="66,23" coordsize="2,778">
              <v:shape style="position:absolute;left:66;top:23;width:2;height:778" coordorigin="66,23" coordsize="0,778" path="m66,23l66,800e" filled="false" stroked="true" strokeweight=".82pt" strokecolor="#231f20">
                <v:path arrowok="t"/>
              </v:shape>
            </v:group>
            <v:group style="position:absolute;left:109;top:23;width:2;height:778" coordorigin="109,23" coordsize="2,778">
              <v:shape style="position:absolute;left:109;top:23;width:2;height:778" coordorigin="109,23" coordsize="0,778" path="m109,23l109,800e" filled="false" stroked="true" strokeweight="2.260pt" strokecolor="#231f20">
                <v:path arrowok="t"/>
              </v:shape>
            </v:group>
            <v:group style="position:absolute;left:167;top:23;width:2;height:778" coordorigin="167,23" coordsize="2,778">
              <v:shape style="position:absolute;left:167;top:23;width:2;height:778" coordorigin="167,23" coordsize="0,778" path="m167,23l167,800e" filled="false" stroked="true" strokeweight="2.260pt" strokecolor="#231f20">
                <v:path arrowok="t"/>
              </v:shape>
            </v:group>
            <v:group style="position:absolute;left:210;top:23;width:2;height:778" coordorigin="210,23" coordsize="2,778">
              <v:shape style="position:absolute;left:210;top:23;width:2;height:778" coordorigin="210,23" coordsize="0,778" path="m210,23l210,800e" filled="false" stroked="true" strokeweight=".82pt" strokecolor="#231f20">
                <v:path arrowok="t"/>
              </v:shape>
            </v:group>
            <v:group style="position:absolute;left:239;top:23;width:2;height:778" coordorigin="239,23" coordsize="2,778">
              <v:shape style="position:absolute;left:239;top:23;width:2;height:778" coordorigin="239,23" coordsize="0,778" path="m239,23l239,800e" filled="false" stroked="true" strokeweight=".82pt" strokecolor="#231f20">
                <v:path arrowok="t"/>
              </v:shape>
            </v:group>
            <v:group style="position:absolute;left:267;top:23;width:2;height:778" coordorigin="267,23" coordsize="2,778">
              <v:shape style="position:absolute;left:267;top:23;width:2;height:778" coordorigin="267,23" coordsize="0,778" path="m267,23l267,800e" filled="false" stroked="true" strokeweight=".82pt" strokecolor="#231f20">
                <v:path arrowok="t"/>
              </v:shape>
            </v:group>
            <v:group style="position:absolute;left:325;top:23;width:2;height:778" coordorigin="325,23" coordsize="2,778">
              <v:shape style="position:absolute;left:325;top:23;width:2;height:778" coordorigin="325,23" coordsize="0,778" path="m325,23l325,800e" filled="false" stroked="true" strokeweight=".82pt" strokecolor="#231f20">
                <v:path arrowok="t"/>
              </v:shape>
            </v:group>
            <v:group style="position:absolute;left:368;top:23;width:2;height:778" coordorigin="368,23" coordsize="2,778">
              <v:shape style="position:absolute;left:368;top:23;width:2;height:778" coordorigin="368,23" coordsize="0,778" path="m368,23l368,800e" filled="false" stroked="true" strokeweight="2.260pt" strokecolor="#231f20">
                <v:path arrowok="t"/>
              </v:shape>
            </v:group>
            <v:group style="position:absolute;left:426;top:23;width:2;height:778" coordorigin="426,23" coordsize="2,778">
              <v:shape style="position:absolute;left:426;top:23;width:2;height:778" coordorigin="426,23" coordsize="0,778" path="m426,23l426,800e" filled="false" stroked="true" strokeweight="2.260pt" strokecolor="#231f20">
                <v:path arrowok="t"/>
              </v:shape>
            </v:group>
            <v:group style="position:absolute;left:469;top:23;width:2;height:778" coordorigin="469,23" coordsize="2,778">
              <v:shape style="position:absolute;left:469;top:23;width:2;height:778" coordorigin="469,23" coordsize="0,778" path="m469,23l469,800e" filled="false" stroked="true" strokeweight=".82pt" strokecolor="#231f20">
                <v:path arrowok="t"/>
              </v:shape>
            </v:group>
            <v:group style="position:absolute;left:512;top:23;width:2;height:778" coordorigin="512,23" coordsize="2,778">
              <v:shape style="position:absolute;left:512;top:23;width:2;height:778" coordorigin="512,23" coordsize="0,778" path="m512,23l512,800e" filled="false" stroked="true" strokeweight="2.260pt" strokecolor="#231f20">
                <v:path arrowok="t"/>
              </v:shape>
            </v:group>
            <v:group style="position:absolute;left:584;top:23;width:2;height:778" coordorigin="584,23" coordsize="2,778">
              <v:shape style="position:absolute;left:584;top:23;width:2;height:778" coordorigin="584,23" coordsize="0,778" path="m584,23l584,800e" filled="false" stroked="true" strokeweight=".82pt" strokecolor="#231f20">
                <v:path arrowok="t"/>
              </v:shape>
            </v:group>
            <v:group style="position:absolute;left:627;top:23;width:2;height:778" coordorigin="627,23" coordsize="2,778">
              <v:shape style="position:absolute;left:627;top:23;width:2;height:778" coordorigin="627,23" coordsize="0,778" path="m627,23l627,800e" filled="false" stroked="true" strokeweight="2.260pt" strokecolor="#231f20">
                <v:path arrowok="t"/>
              </v:shape>
            </v:group>
            <v:group style="position:absolute;left:671;top:23;width:2;height:778" coordorigin="671,23" coordsize="2,778">
              <v:shape style="position:absolute;left:671;top:23;width:2;height:778" coordorigin="671,23" coordsize="0,778" path="m671,23l671,800e" filled="false" stroked="true" strokeweight=".82pt" strokecolor="#231f20">
                <v:path arrowok="t"/>
              </v:shape>
            </v:group>
            <v:group style="position:absolute;left:699;top:23;width:2;height:778" coordorigin="699,23" coordsize="2,778">
              <v:shape style="position:absolute;left:699;top:23;width:2;height:778" coordorigin="699,23" coordsize="0,778" path="m699,23l699,800e" filled="false" stroked="true" strokeweight=".82pt" strokecolor="#231f20">
                <v:path arrowok="t"/>
              </v:shape>
            </v:group>
            <v:group style="position:absolute;left:743;top:23;width:2;height:778" coordorigin="743,23" coordsize="2,778">
              <v:shape style="position:absolute;left:743;top:23;width:2;height:778" coordorigin="743,23" coordsize="0,778" path="m743,23l743,800e" filled="false" stroked="true" strokeweight="2.260pt" strokecolor="#231f20">
                <v:path arrowok="t"/>
              </v:shape>
            </v:group>
            <v:group style="position:absolute;left:829;top:23;width:2;height:778" coordorigin="829,23" coordsize="2,778">
              <v:shape style="position:absolute;left:829;top:23;width:2;height:778" coordorigin="829,23" coordsize="0,778" path="m829,23l829,800e" filled="false" stroked="true" strokeweight="2.260pt" strokecolor="#231f20">
                <v:path arrowok="t"/>
              </v:shape>
            </v:group>
            <v:group style="position:absolute;left:872;top:23;width:2;height:778" coordorigin="872,23" coordsize="2,778">
              <v:shape style="position:absolute;left:872;top:23;width:2;height:778" coordorigin="872,23" coordsize="0,778" path="m872,23l872,800e" filled="false" stroked="true" strokeweight=".82pt" strokecolor="#231f20">
                <v:path arrowok="t"/>
              </v:shape>
            </v:group>
            <v:group style="position:absolute;left:901;top:23;width:2;height:778" coordorigin="901,23" coordsize="2,778">
              <v:shape style="position:absolute;left:901;top:23;width:2;height:778" coordorigin="901,23" coordsize="0,778" path="m901,23l901,800e" filled="false" stroked="true" strokeweight=".82pt" strokecolor="#231f20">
                <v:path arrowok="t"/>
              </v:shape>
            </v:group>
            <v:group style="position:absolute;left:930;top:23;width:2;height:778" coordorigin="930,23" coordsize="2,778">
              <v:shape style="position:absolute;left:930;top:23;width:2;height:778" coordorigin="930,23" coordsize="0,778" path="m930,23l930,800e" filled="false" stroked="true" strokeweight=".82pt" strokecolor="#231f20">
                <v:path arrowok="t"/>
              </v:shape>
            </v:group>
            <v:group style="position:absolute;left:959;top:23;width:2;height:778" coordorigin="959,23" coordsize="2,778">
              <v:shape style="position:absolute;left:959;top:23;width:2;height:778" coordorigin="959,23" coordsize="0,778" path="m959,23l959,800e" filled="false" stroked="true" strokeweight=".82pt" strokecolor="#231f20">
                <v:path arrowok="t"/>
              </v:shape>
            </v:group>
            <v:group style="position:absolute;left:1031;top:23;width:2;height:778" coordorigin="1031,23" coordsize="2,778">
              <v:shape style="position:absolute;left:1031;top:23;width:2;height:778" coordorigin="1031,23" coordsize="0,778" path="m1031,23l1031,800e" filled="false" stroked="true" strokeweight="2.260pt" strokecolor="#231f20">
                <v:path arrowok="t"/>
              </v:shape>
            </v:group>
            <v:group style="position:absolute;left:1088;top:23;width:2;height:778" coordorigin="1088,23" coordsize="2,778">
              <v:shape style="position:absolute;left:1088;top:23;width:2;height:778" coordorigin="1088,23" coordsize="0,778" path="m1088,23l1088,800e" filled="false" stroked="true" strokeweight="2.260pt" strokecolor="#231f20">
                <v:path arrowok="t"/>
              </v:shape>
            </v:group>
            <v:group style="position:absolute;left:1131;top:23;width:2;height:778" coordorigin="1131,23" coordsize="2,778">
              <v:shape style="position:absolute;left:1131;top:23;width:2;height:778" coordorigin="1131,23" coordsize="0,778" path="m1131,23l1131,800e" filled="false" stroked="true" strokeweight=".82pt" strokecolor="#231f20">
                <v:path arrowok="t"/>
              </v:shape>
            </v:group>
            <v:group style="position:absolute;left:1160;top:23;width:2;height:778" coordorigin="1160,23" coordsize="2,778">
              <v:shape style="position:absolute;left:1160;top:23;width:2;height:778" coordorigin="1160,23" coordsize="0,778" path="m1160,23l1160,800e" filled="false" stroked="true" strokeweight=".82pt" strokecolor="#231f20">
                <v:path arrowok="t"/>
              </v:shape>
            </v:group>
            <v:group style="position:absolute;left:1189;top:23;width:2;height:778" coordorigin="1189,23" coordsize="2,778">
              <v:shape style="position:absolute;left:1189;top:23;width:2;height:778" coordorigin="1189,23" coordsize="0,778" path="m1189,23l1189,800e" filled="false" stroked="true" strokeweight=".82pt" strokecolor="#231f20">
                <v:path arrowok="t"/>
              </v:shape>
            </v:group>
            <v:group style="position:absolute;left:1261;top:23;width:2;height:778" coordorigin="1261,23" coordsize="2,778">
              <v:shape style="position:absolute;left:1261;top:23;width:2;height:778" coordorigin="1261,23" coordsize="0,778" path="m1261,23l1261,800e" filled="false" stroked="true" strokeweight="2.260pt" strokecolor="#231f20">
                <v:path arrowok="t"/>
              </v:shape>
            </v:group>
            <v:group style="position:absolute;left:1319;top:23;width:2;height:778" coordorigin="1319,23" coordsize="2,778">
              <v:shape style="position:absolute;left:1319;top:23;width:2;height:778" coordorigin="1319,23" coordsize="0,778" path="m1319,23l1319,800e" filled="false" stroked="true" strokeweight="2.260pt" strokecolor="#231f20">
                <v:path arrowok="t"/>
              </v:shape>
            </v:group>
            <v:group style="position:absolute;left:1362;top:23;width:2;height:778" coordorigin="1362,23" coordsize="2,778">
              <v:shape style="position:absolute;left:1362;top:23;width:2;height:778" coordorigin="1362,23" coordsize="0,778" path="m1362,23l1362,800e" filled="false" stroked="true" strokeweight=".82pt" strokecolor="#231f20">
                <v:path arrowok="t"/>
              </v:shape>
            </v:group>
            <v:group style="position:absolute;left:1391;top:23;width:2;height:778" coordorigin="1391,23" coordsize="2,778">
              <v:shape style="position:absolute;left:1391;top:23;width:2;height:778" coordorigin="1391,23" coordsize="0,778" path="m1391,23l1391,800e" filled="false" stroked="true" strokeweight=".82pt" strokecolor="#231f20">
                <v:path arrowok="t"/>
              </v:shape>
            </v:group>
            <v:group style="position:absolute;left:1419;top:23;width:2;height:778" coordorigin="1419,23" coordsize="2,778">
              <v:shape style="position:absolute;left:1419;top:23;width:2;height:778" coordorigin="1419,23" coordsize="0,778" path="m1419,23l1419,800e" filled="false" stroked="true" strokeweight=".82pt" strokecolor="#231f20">
                <v:path arrowok="t"/>
              </v:shape>
            </v:group>
            <v:group style="position:absolute;left:1491;top:23;width:2;height:778" coordorigin="1491,23" coordsize="2,778">
              <v:shape style="position:absolute;left:1491;top:23;width:2;height:778" coordorigin="1491,23" coordsize="0,778" path="m1491,23l1491,800e" filled="false" stroked="true" strokeweight="2.260pt" strokecolor="#231f20">
                <v:path arrowok="t"/>
              </v:shape>
            </v:group>
            <v:group style="position:absolute;left:1549;top:23;width:2;height:778" coordorigin="1549,23" coordsize="2,778">
              <v:shape style="position:absolute;left:1549;top:23;width:2;height:778" coordorigin="1549,23" coordsize="0,778" path="m1549,23l1549,800e" filled="false" stroked="true" strokeweight="2.260pt" strokecolor="#231f20">
                <v:path arrowok="t"/>
              </v:shape>
            </v:group>
            <v:group style="position:absolute;left:1592;top:23;width:2;height:778" coordorigin="1592,23" coordsize="2,778">
              <v:shape style="position:absolute;left:1592;top:23;width:2;height:778" coordorigin="1592,23" coordsize="0,778" path="m1592,23l1592,800e" filled="false" stroked="true" strokeweight=".82pt" strokecolor="#231f20">
                <v:path arrowok="t"/>
              </v:shape>
            </v:group>
            <v:group style="position:absolute;left:1635;top:23;width:2;height:778" coordorigin="1635,23" coordsize="2,778">
              <v:shape style="position:absolute;left:1635;top:23;width:2;height:778" coordorigin="1635,23" coordsize="0,778" path="m1635,23l1635,800e" filled="false" stroked="true" strokeweight="2.260pt" strokecolor="#231f20">
                <v:path arrowok="t"/>
              </v:shape>
            </v:group>
            <v:group style="position:absolute;left:1693;top:23;width:2;height:778" coordorigin="1693,23" coordsize="2,778">
              <v:shape style="position:absolute;left:1693;top:23;width:2;height:778" coordorigin="1693,23" coordsize="0,778" path="m1693,23l1693,800e" filled="false" stroked="true" strokeweight="2.260pt" strokecolor="#231f20">
                <v:path arrowok="t"/>
              </v:shape>
            </v:group>
            <v:group style="position:absolute;left:1765;top:23;width:2;height:778" coordorigin="1765,23" coordsize="2,778">
              <v:shape style="position:absolute;left:1765;top:23;width:2;height:778" coordorigin="1765,23" coordsize="0,778" path="m1765,23l1765,800e" filled="false" stroked="true" strokeweight=".82pt" strokecolor="#231f20">
                <v:path arrowok="t"/>
              </v:shape>
            </v:group>
            <v:group style="position:absolute;left:1794;top:23;width:2;height:778" coordorigin="1794,23" coordsize="2,778">
              <v:shape style="position:absolute;left:1794;top:23;width:2;height:778" coordorigin="1794,23" coordsize="0,778" path="m1794,23l1794,800e" filled="false" stroked="true" strokeweight=".82pt" strokecolor="#231f20">
                <v:path arrowok="t"/>
              </v:shape>
            </v:group>
            <v:group style="position:absolute;left:1823;top:23;width:2;height:778" coordorigin="1823,23" coordsize="2,778">
              <v:shape style="position:absolute;left:1823;top:23;width:2;height:778" coordorigin="1823,23" coordsize="0,778" path="m1823,23l1823,800e" filled="false" stroked="true" strokeweight=".82pt" strokecolor="#231f20">
                <v:path arrowok="t"/>
              </v:shape>
            </v:group>
            <v:group style="position:absolute;left:1851;top:23;width:2;height:778" coordorigin="1851,23" coordsize="2,778">
              <v:shape style="position:absolute;left:1851;top:23;width:2;height:778" coordorigin="1851,23" coordsize="0,778" path="m1851,23l1851,800e" filled="false" stroked="true" strokeweight=".82pt" strokecolor="#231f20">
                <v:path arrowok="t"/>
              </v:shape>
            </v:group>
            <v:group style="position:absolute;left:1895;top:23;width:2;height:778" coordorigin="1895,23" coordsize="2,778">
              <v:shape style="position:absolute;left:1895;top:23;width:2;height:778" coordorigin="1895,23" coordsize="0,778" path="m1895,23l1895,800e" filled="false" stroked="true" strokeweight="2.260pt" strokecolor="#231f20">
                <v:path arrowok="t"/>
              </v:shape>
            </v:group>
            <v:group style="position:absolute;left:1981;top:23;width:2;height:778" coordorigin="1981,23" coordsize="2,778">
              <v:shape style="position:absolute;left:1981;top:23;width:2;height:778" coordorigin="1981,23" coordsize="0,778" path="m1981,23l1981,800e" filled="false" stroked="true" strokeweight="2.260pt" strokecolor="#231f20">
                <v:path arrowok="t"/>
              </v:shape>
            </v:group>
            <v:group style="position:absolute;left:2024;top:23;width:2;height:778" coordorigin="2024,23" coordsize="2,778">
              <v:shape style="position:absolute;left:2024;top:23;width:2;height:778" coordorigin="2024,23" coordsize="0,778" path="m2024,23l2024,800e" filled="false" stroked="true" strokeweight=".82pt" strokecolor="#231f20">
                <v:path arrowok="t"/>
              </v:shape>
            </v:group>
            <v:group style="position:absolute;left:2053;top:23;width:2;height:778" coordorigin="2053,23" coordsize="2,778">
              <v:shape style="position:absolute;left:2053;top:23;width:2;height:778" coordorigin="2053,23" coordsize="0,778" path="m2053,23l2053,800e" filled="false" stroked="true" strokeweight=".82pt" strokecolor="#231f20">
                <v:path arrowok="t"/>
              </v:shape>
            </v:group>
            <v:group style="position:absolute;left:2082;top:23;width:2;height:778" coordorigin="2082,23" coordsize="2,778">
              <v:shape style="position:absolute;left:2082;top:23;width:2;height:778" coordorigin="2082,23" coordsize="0,778" path="m2082,23l2082,800e" filled="false" stroked="true" strokeweight=".82pt" strokecolor="#231f20">
                <v:path arrowok="t"/>
              </v:shape>
            </v:group>
            <v:group style="position:absolute;left:2111;top:23;width:2;height:778" coordorigin="2111,23" coordsize="2,778">
              <v:shape style="position:absolute;left:2111;top:23;width:2;height:778" coordorigin="2111,23" coordsize="0,778" path="m2111,23l2111,800e" filled="false" stroked="true" strokeweight=".82pt" strokecolor="#231f20">
                <v:path arrowok="t"/>
              </v:shape>
            </v:group>
            <v:group style="position:absolute;left:2168;top:23;width:2;height:778" coordorigin="2168,23" coordsize="2,778">
              <v:shape style="position:absolute;left:2168;top:23;width:2;height:778" coordorigin="2168,23" coordsize="0,778" path="m2168,23l2168,800e" filled="false" stroked="true" strokeweight=".82pt" strokecolor="#231f20">
                <v:path arrowok="t"/>
              </v:shape>
            </v:group>
            <v:group style="position:absolute;left:2211;top:23;width:2;height:778" coordorigin="2211,23" coordsize="2,778">
              <v:shape style="position:absolute;left:2211;top:23;width:2;height:778" coordorigin="2211,23" coordsize="0,778" path="m2211,23l2211,800e" filled="false" stroked="true" strokeweight="2.260pt" strokecolor="#231f20">
                <v:path arrowok="t"/>
              </v:shape>
            </v:group>
            <v:group style="position:absolute;left:2269;top:23;width:2;height:778" coordorigin="2269,23" coordsize="2,778">
              <v:shape style="position:absolute;left:2269;top:23;width:2;height:778" coordorigin="2269,23" coordsize="0,778" path="m2269,23l2269,800e" filled="false" stroked="true" strokeweight="2.260pt" strokecolor="#231f20">
                <v:path arrowok="t"/>
              </v:shape>
            </v:group>
            <v:group style="position:absolute;left:2312;top:23;width:2;height:778" coordorigin="2312,23" coordsize="2,778">
              <v:shape style="position:absolute;left:2312;top:23;width:2;height:778" coordorigin="2312,23" coordsize="0,778" path="m2312,23l2312,800e" filled="false" stroked="true" strokeweight=".82pt" strokecolor="#231f20">
                <v:path arrowok="t"/>
              </v:shape>
            </v:group>
            <v:group style="position:absolute;left:2341;top:23;width:2;height:778" coordorigin="2341,23" coordsize="2,778">
              <v:shape style="position:absolute;left:2341;top:23;width:2;height:778" coordorigin="2341,23" coordsize="0,778" path="m2341,23l2341,800e" filled="false" stroked="true" strokeweight=".82pt" strokecolor="#231f20">
                <v:path arrowok="t"/>
              </v:shape>
            </v:group>
            <v:group style="position:absolute;left:2399;top:23;width:2;height:778" coordorigin="2399,23" coordsize="2,778">
              <v:shape style="position:absolute;left:2399;top:23;width:2;height:778" coordorigin="2399,23" coordsize="0,778" path="m2399,23l2399,800e" filled="false" stroked="true" strokeweight=".82pt" strokecolor="#231f20">
                <v:path arrowok="t"/>
              </v:shape>
            </v:group>
            <v:group style="position:absolute;left:2442;top:23;width:2;height:778" coordorigin="2442,23" coordsize="2,778">
              <v:shape style="position:absolute;left:2442;top:23;width:2;height:778" coordorigin="2442,23" coordsize="0,778" path="m2442,23l2442,800e" filled="false" stroked="true" strokeweight="2.260pt" strokecolor="#231f20">
                <v:path arrowok="t"/>
              </v:shape>
            </v:group>
            <v:group style="position:absolute;left:2499;top:23;width:2;height:778" coordorigin="2499,23" coordsize="2,778">
              <v:shape style="position:absolute;left:2499;top:23;width:2;height:778" coordorigin="2499,23" coordsize="0,778" path="m2499,23l2499,800e" filled="false" stroked="true" strokeweight="2.260pt" strokecolor="#231f20">
                <v:path arrowok="t"/>
              </v:shape>
            </v:group>
            <v:group style="position:absolute;left:2543;top:23;width:2;height:778" coordorigin="2543,23" coordsize="2,778">
              <v:shape style="position:absolute;left:2543;top:23;width:2;height:778" coordorigin="2543,23" coordsize="0,778" path="m2543,23l2543,800e" filled="false" stroked="true" strokeweight=".82pt" strokecolor="#231f20">
                <v:path arrowok="t"/>
              </v:shape>
            </v:group>
            <v:group style="position:absolute;left:2600;top:23;width:2;height:778" coordorigin="2600,23" coordsize="2,778">
              <v:shape style="position:absolute;left:2600;top:23;width:2;height:778" coordorigin="2600,23" coordsize="0,778" path="m2600,23l2600,800e" filled="false" stroked="true" strokeweight=".82pt" strokecolor="#231f20">
                <v:path arrowok="t"/>
              </v:shape>
            </v:group>
            <v:group style="position:absolute;left:2643;top:23;width:2;height:778" coordorigin="2643,23" coordsize="2,778">
              <v:shape style="position:absolute;left:2643;top:23;width:2;height:778" coordorigin="2643,23" coordsize="0,778" path="m2643,23l2643,800e" filled="false" stroked="true" strokeweight="2.260pt" strokecolor="#231f20">
                <v:path arrowok="t"/>
              </v:shape>
            </v:group>
            <v:group style="position:absolute;left:2701;top:23;width:2;height:778" coordorigin="2701,23" coordsize="2,778">
              <v:shape style="position:absolute;left:2701;top:23;width:2;height:778" coordorigin="2701,23" coordsize="0,778" path="m2701,23l2701,800e" filled="false" stroked="true" strokeweight="2.260pt" strokecolor="#231f20">
                <v:path arrowok="t"/>
              </v:shape>
            </v:group>
            <v:group style="position:absolute;left:2744;top:23;width:2;height:778" coordorigin="2744,23" coordsize="2,778">
              <v:shape style="position:absolute;left:2744;top:23;width:2;height:778" coordorigin="2744,23" coordsize="0,778" path="m2744,23l2744,800e" filled="false" stroked="true" strokeweight=".82pt" strokecolor="#231f20">
                <v:path arrowok="t"/>
              </v:shape>
              <v:shape style="position:absolute;left:0;top:0;width:2753;height:101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Helvetica Neue Medium" w:hAnsi="Helvetica Neue Medium" w:cs="Helvetica Neue Medium" w:eastAsia="Helvetica Neue Medium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Helvetica Neue Medium" w:hAnsi="Helvetica Neue Medium" w:cs="Helvetica Neue Medium" w:eastAsia="Helvetica Neue Medium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Helvetica Neue Medium" w:hAnsi="Helvetica Neue Medium" w:cs="Helvetica Neue Medium" w:eastAsia="Helvetica Neue Medium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33" w:lineRule="exact" w:before="0"/>
                        <w:ind w:left="808" w:right="0" w:firstLine="0"/>
                        <w:jc w:val="left"/>
                        <w:rPr>
                          <w:rFonts w:ascii="Helvetica Neue" w:hAnsi="Helvetica Neue" w:cs="Helvetica Neue" w:eastAsia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/>
                          <w:color w:val="231F20"/>
                          <w:sz w:val="20"/>
                        </w:rPr>
                        <w:t>7960003677</w:t>
                      </w:r>
                      <w:r>
                        <w:rPr>
                          <w:rFonts w:ascii="Helvetica Neue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Helvetica Neue Medium"/>
          <w:position w:val="32"/>
          <w:sz w:val="20"/>
        </w:rPr>
      </w:r>
      <w:r>
        <w:rPr>
          <w:rFonts w:ascii="Helvetica Neue Medium"/>
          <w:position w:val="32"/>
          <w:sz w:val="20"/>
        </w:rPr>
        <w:tab/>
      </w:r>
      <w:r>
        <w:rPr>
          <w:rFonts w:ascii="Helvetica Neue Medium"/>
          <w:sz w:val="20"/>
        </w:rPr>
        <w:pict>
          <v:group style="width:133.5pt;height:48.5pt;mso-position-horizontal-relative:char;mso-position-vertical-relative:line" coordorigin="0,0" coordsize="2670,970">
            <v:shape style="position:absolute;left:0;top:0;width:2663;height:969" type="#_x0000_t75" stroked="false">
              <v:imagedata r:id="rId110" o:title=""/>
            </v:shape>
            <v:group style="position:absolute;left:2642;top:630;width:19;height:18" coordorigin="2642,630" coordsize="19,18">
              <v:shape style="position:absolute;left:2642;top:630;width:19;height:18" coordorigin="2642,630" coordsize="19,18" path="m2642,639l2660,639e" filled="false" stroked="true" strokeweight=".989pt" strokecolor="#737477">
                <v:path arrowok="t"/>
              </v:shape>
            </v:group>
          </v:group>
        </w:pict>
      </w:r>
      <w:r>
        <w:rPr>
          <w:rFonts w:ascii="Helvetica Neue Medium"/>
          <w:sz w:val="20"/>
        </w:rPr>
      </w:r>
    </w:p>
    <w:sectPr>
      <w:headerReference w:type="even" r:id="rId107"/>
      <w:footerReference w:type="even" r:id="rId108"/>
      <w:pgSz w:w="12240" w:h="15840"/>
      <w:pgMar w:header="0" w:footer="0" w:top="960" w:bottom="280" w:left="104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Myriad Pro Semibold">
    <w:altName w:val="Myriad Pro Semibold"/>
    <w:charset w:val="0"/>
    <w:family w:val="roman"/>
    <w:pitch w:val="variable"/>
  </w:font>
  <w:font w:name="Helvetica Neue Medium">
    <w:altName w:val="Helvetica Neue Medium"/>
    <w:charset w:val="0"/>
    <w:family w:val="roman"/>
    <w:pitch w:val="variable"/>
  </w:font>
  <w:font w:name="Helvetica Neue">
    <w:altName w:val="Helvetica Neue"/>
    <w:charset w:val="0"/>
    <w:family w:val="roman"/>
    <w:pitch w:val="variable"/>
  </w:font>
  <w:font w:name="Myriad Pro">
    <w:altName w:val="Myriad Pro"/>
    <w:charset w:val="0"/>
    <w:family w:val="roman"/>
    <w:pitch w:val="variable"/>
  </w:font>
  <w:font w:name="Helvetica Neue Thin">
    <w:altName w:val="Helvetica Neue Thin"/>
    <w:charset w:val="0"/>
    <w:family w:val="auto"/>
    <w:pitch w:val="default"/>
  </w:font>
  <w:font w:name="MyriadPro-LightCond">
    <w:altName w:val="MyriadPro-LightCond"/>
    <w:charset w:val="0"/>
    <w:family w:val="roman"/>
    <w:pitch w:val="variable"/>
  </w:font>
  <w:font w:name="MyriadPro-SemiboldCond">
    <w:altName w:val="MyriadPro-SemiboldCond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5080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8.375pt;margin-top:756.815979pt;width:9pt;height:11pt;mso-position-horizontal-relative:page;mso-position-vertical-relative:page;z-index:-65056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989pt;margin-top:756.815979pt;width:140.050pt;height:11pt;mso-position-horizontal-relative:page;mso-position-vertical-relative:page;z-index:-6503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4336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431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4288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4168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6414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30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412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4096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407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4048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4024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8.375pt;margin-top:756.815979pt;width:13.65pt;height:11pt;mso-position-horizontal-relative:page;mso-position-vertical-relative:page;z-index:-64000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397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3952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392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3904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375pt;margin-top:756.815979pt;width:11.65pt;height:11pt;mso-position-horizontal-relative:page;mso-position-vertical-relative:page;z-index:-6388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38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385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3832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380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3784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375pt;margin-top:756.815979pt;width:11.65pt;height:11pt;mso-position-horizontal-relative:page;mso-position-vertical-relative:page;z-index:-6366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40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364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3616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359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3568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3544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8.375pt;margin-top:756.815979pt;width:13.65pt;height:11pt;mso-position-horizontal-relative:page;mso-position-vertical-relative:page;z-index:-63520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349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5008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498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74.719971pt;margin-top:756.815979pt;width:9pt;height:11pt;mso-position-horizontal-relative:page;mso-position-vertical-relative:page;z-index:-64960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3472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344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3424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3304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6328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50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325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756.815979pt;width:142.75pt;height:11pt;mso-position-horizontal-relative:page;mso-position-vertical-relative:page;z-index:-6323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70.905029pt;margin-top:756.815979pt;width:11.85pt;height:11pt;mso-position-horizontal-relative:page;mso-position-vertical-relative:page;z-index:-6320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2"/>
                    <w:sz w:val="18"/>
                  </w:rPr>
                  <w:t>51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4840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6481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10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479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4768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474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4720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4696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8.375pt;margin-top:756.815979pt;width:13.65pt;height:11pt;mso-position-horizontal-relative:page;mso-position-vertical-relative:page;z-index:-64672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464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4624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460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4576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4552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6452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20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450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4480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445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4432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4408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8.375pt;margin-top:756.815979pt;width:13.65pt;height:11pt;mso-position-horizontal-relative:page;mso-position-vertical-relative:page;z-index:-64384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436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248.95pt;height:11pt;mso-position-horizontal-relative:page;mso-position-vertical-relative:page;z-index:-6493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2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A-4:</w:t>
                </w:r>
                <w:r>
                  <w:rPr>
                    <w:rFonts w:ascii="Myriad Pro"/>
                    <w:b/>
                    <w:color w:val="939598"/>
                    <w:spacing w:val="20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pERSONA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pRACT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i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CES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022614pt;margin-top:32.315979pt;width:74.7pt;height:11pt;mso-position-horizontal-relative:page;mso-position-vertical-relative:page;z-index:-6491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1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248.95pt;height:11pt;mso-position-horizontal-relative:page;mso-position-vertical-relative:page;z-index:-6488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2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A-4:</w:t>
                </w:r>
                <w:r>
                  <w:rPr>
                    <w:rFonts w:ascii="Myriad Pro"/>
                    <w:b/>
                    <w:color w:val="939598"/>
                    <w:spacing w:val="20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pERSONA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pRACT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i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CES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917603pt;margin-top:32.355881pt;width:72.2pt;height:11pt;mso-position-horizontal-relative:page;mso-position-vertical-relative:page;z-index:-6486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1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248.95pt;height:11pt;mso-position-horizontal-relative:page;mso-position-vertical-relative:page;z-index:-6426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2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A-4:</w:t>
                </w:r>
                <w:r>
                  <w:rPr>
                    <w:rFonts w:ascii="Myriad Pro"/>
                    <w:b/>
                    <w:color w:val="939598"/>
                    <w:spacing w:val="20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pERSONA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pRACT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i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CES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022614pt;margin-top:32.315979pt;width:74.7pt;height:11pt;mso-position-horizontal-relative:page;mso-position-vertical-relative:page;z-index:-6424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2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248.95pt;height:11pt;mso-position-horizontal-relative:page;mso-position-vertical-relative:page;z-index:-6421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2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A-4:</w:t>
                </w:r>
                <w:r>
                  <w:rPr>
                    <w:rFonts w:ascii="Myriad Pro"/>
                    <w:b/>
                    <w:color w:val="939598"/>
                    <w:spacing w:val="20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pERSONA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pRACT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i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CES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917603pt;margin-top:32.355881pt;width:72.2pt;height:11pt;mso-position-horizontal-relative:page;mso-position-vertical-relative:page;z-index:-6419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2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248.95pt;height:11pt;mso-position-horizontal-relative:page;mso-position-vertical-relative:page;z-index:-6376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2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A-4:</w:t>
                </w:r>
                <w:r>
                  <w:rPr>
                    <w:rFonts w:ascii="Myriad Pro"/>
                    <w:b/>
                    <w:color w:val="939598"/>
                    <w:spacing w:val="20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pERSONA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pRACT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i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CES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022614pt;margin-top:32.315979pt;width:74.7pt;height:11pt;mso-position-horizontal-relative:page;mso-position-vertical-relative:page;z-index:-6373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3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248.95pt;height:11pt;mso-position-horizontal-relative:page;mso-position-vertical-relative:page;z-index:-6371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2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A-4:</w:t>
                </w:r>
                <w:r>
                  <w:rPr>
                    <w:rFonts w:ascii="Myriad Pro"/>
                    <w:b/>
                    <w:color w:val="939598"/>
                    <w:spacing w:val="20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pERSONA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pRACT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i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CES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917603pt;margin-top:32.355881pt;width:72.2pt;height:11pt;mso-position-horizontal-relative:page;mso-position-vertical-relative:page;z-index:-6368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3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248.95pt;height:11pt;mso-position-horizontal-relative:page;mso-position-vertical-relative:page;z-index:-6340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2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A-4:</w:t>
                </w:r>
                <w:r>
                  <w:rPr>
                    <w:rFonts w:ascii="Myriad Pro"/>
                    <w:b/>
                    <w:color w:val="939598"/>
                    <w:spacing w:val="20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pERSONA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pRACT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i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CES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26.499573pt;margin-top:32.315979pt;width:56.15pt;height:11pt;mso-position-horizontal-relative:page;mso-position-vertical-relative:page;z-index:-6337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ANS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w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ER</w:t>
                </w:r>
                <w:r>
                  <w:rPr>
                    <w:rFonts w:ascii="Myriad Pro"/>
                    <w:b/>
                    <w:color w:val="939598"/>
                    <w:spacing w:val="4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kEy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248.95pt;height:11pt;mso-position-horizontal-relative:page;mso-position-vertical-relative:page;z-index:-6335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2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A-4:</w:t>
                </w:r>
                <w:r>
                  <w:rPr>
                    <w:rFonts w:ascii="Myriad Pro"/>
                    <w:b/>
                    <w:color w:val="939598"/>
                    <w:spacing w:val="20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pERSONA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2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pRACT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i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CES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7.494598pt;margin-top:32.355881pt;width:54.55pt;height:11pt;mso-position-horizontal-relative:page;mso-position-vertical-relative:page;z-index:-6332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ANSwER</w:t>
                </w:r>
                <w:r>
                  <w:rPr>
                    <w:rFonts w:ascii="Myriad Pro"/>
                    <w:b/>
                    <w:color w:val="939598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kEy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•"/>
      <w:lvlJc w:val="left"/>
      <w:pPr>
        <w:ind w:left="1580" w:hanging="2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52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decimal"/>
      <w:lvlText w:val="%2."/>
      <w:lvlJc w:val="left"/>
      <w:pPr>
        <w:ind w:left="1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2">
      <w:start w:val="1"/>
      <w:numFmt w:val="bullet"/>
      <w:lvlText w:val="•"/>
      <w:lvlJc w:val="left"/>
      <w:pPr>
        <w:ind w:left="234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6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80" w:hanging="360"/>
        <w:jc w:val="righ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lowerLetter"/>
      <w:lvlText w:val="%2."/>
      <w:lvlJc w:val="left"/>
      <w:pPr>
        <w:ind w:left="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2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145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8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80" w:hanging="360"/>
        <w:jc w:val="righ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145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8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145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8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0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446" w:hanging="32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6" w:hanging="327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2">
      <w:start w:val="1"/>
      <w:numFmt w:val="decimal"/>
      <w:lvlText w:val="%3."/>
      <w:lvlJc w:val="left"/>
      <w:pPr>
        <w:ind w:left="1480" w:hanging="360"/>
        <w:jc w:val="righ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3">
      <w:start w:val="1"/>
      <w:numFmt w:val="lowerLetter"/>
      <w:lvlText w:val="%4."/>
      <w:lvlJc w:val="left"/>
      <w:pPr>
        <w:ind w:left="1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4">
      <w:start w:val="1"/>
      <w:numFmt w:val="decimal"/>
      <w:lvlText w:val="%5."/>
      <w:lvlJc w:val="left"/>
      <w:pPr>
        <w:ind w:left="1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5">
      <w:start w:val="1"/>
      <w:numFmt w:val="bullet"/>
      <w:lvlText w:val="•"/>
      <w:lvlJc w:val="left"/>
      <w:pPr>
        <w:ind w:left="395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25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80" w:hanging="360"/>
        <w:jc w:val="righ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lowerLetter"/>
      <w:lvlText w:val="%2."/>
      <w:lvlJc w:val="left"/>
      <w:pPr>
        <w:ind w:left="1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2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1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277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1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580" w:hanging="2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1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580" w:hanging="2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num w:numId="2">
    <w:abstractNumId w:val="1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6"/>
      <w:ind w:left="120"/>
    </w:pPr>
    <w:rPr>
      <w:rFonts w:ascii="Myriad Pro Semibold" w:hAnsi="Myriad Pro Semibold" w:eastAsia="Myriad Pro Semibold"/>
      <w:b/>
      <w:bCs/>
      <w:sz w:val="22"/>
      <w:szCs w:val="22"/>
    </w:rPr>
  </w:style>
  <w:style w:styleId="TOC2" w:type="paragraph">
    <w:name w:val="TOC 2"/>
    <w:basedOn w:val="Normal"/>
    <w:uiPriority w:val="1"/>
    <w:qFormat/>
    <w:pPr>
      <w:spacing w:before="216"/>
      <w:ind w:left="120"/>
    </w:pPr>
    <w:rPr>
      <w:rFonts w:ascii="Myriad Pro" w:hAnsi="Myriad Pro" w:eastAsia="Myriad Pro"/>
      <w:b/>
      <w:bCs/>
      <w:i/>
    </w:rPr>
  </w:style>
  <w:style w:styleId="TOC3" w:type="paragraph">
    <w:name w:val="TOC 3"/>
    <w:basedOn w:val="Normal"/>
    <w:uiPriority w:val="1"/>
    <w:qFormat/>
    <w:pPr>
      <w:spacing w:before="36"/>
      <w:ind w:left="480"/>
    </w:pPr>
    <w:rPr>
      <w:rFonts w:ascii="Myriad Pro" w:hAnsi="Myriad Pro" w:eastAsia="Myriad Pro"/>
      <w:sz w:val="22"/>
      <w:szCs w:val="22"/>
    </w:rPr>
  </w:style>
  <w:style w:styleId="BodyText" w:type="paragraph">
    <w:name w:val="Body Text"/>
    <w:basedOn w:val="Normal"/>
    <w:uiPriority w:val="1"/>
    <w:qFormat/>
    <w:pPr>
      <w:ind w:left="1840" w:hanging="360"/>
    </w:pPr>
    <w:rPr>
      <w:rFonts w:ascii="Myriad Pro" w:hAnsi="Myriad Pro" w:eastAsia="Myriad Pro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0"/>
      <w:ind w:left="120"/>
      <w:outlineLvl w:val="1"/>
    </w:pPr>
    <w:rPr>
      <w:rFonts w:ascii="Myriad Pro Semibold" w:hAnsi="Myriad Pro Semibold" w:eastAsia="Myriad Pro Semibold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ind w:left="1120"/>
      <w:outlineLvl w:val="2"/>
    </w:pPr>
    <w:rPr>
      <w:rFonts w:ascii="Myriad Pro Semibold" w:hAnsi="Myriad Pro Semibold" w:eastAsia="Myriad Pro Semibold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50"/>
      <w:ind w:left="1120"/>
      <w:outlineLvl w:val="3"/>
    </w:pPr>
    <w:rPr>
      <w:rFonts w:ascii="Myriad Pro Semibold" w:hAnsi="Myriad Pro Semibold" w:eastAsia="Myriad Pro Semibold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ind w:left="120"/>
      <w:outlineLvl w:val="4"/>
    </w:pPr>
    <w:rPr>
      <w:rFonts w:ascii="Myriad Pro Semibold" w:hAnsi="Myriad Pro Semibold" w:eastAsia="Myriad Pro Semibold"/>
      <w:b/>
      <w:bCs/>
      <w:sz w:val="30"/>
      <w:szCs w:val="30"/>
    </w:rPr>
  </w:style>
  <w:style w:styleId="Heading5" w:type="paragraph">
    <w:name w:val="Heading 5"/>
    <w:basedOn w:val="Normal"/>
    <w:uiPriority w:val="1"/>
    <w:qFormat/>
    <w:pPr>
      <w:spacing w:before="44"/>
      <w:ind w:left="1120"/>
      <w:outlineLvl w:val="5"/>
    </w:pPr>
    <w:rPr>
      <w:rFonts w:ascii="MyriadPro-SemiboldCond" w:hAnsi="MyriadPro-SemiboldCond" w:eastAsia="MyriadPro-SemiboldCond"/>
      <w:b/>
      <w:bCs/>
      <w:sz w:val="28"/>
      <w:szCs w:val="28"/>
    </w:rPr>
  </w:style>
  <w:style w:styleId="Heading6" w:type="paragraph">
    <w:name w:val="Heading 6"/>
    <w:basedOn w:val="Normal"/>
    <w:uiPriority w:val="1"/>
    <w:qFormat/>
    <w:pPr>
      <w:ind w:left="1120"/>
      <w:outlineLvl w:val="6"/>
    </w:pPr>
    <w:rPr>
      <w:rFonts w:ascii="Myriad Pro Semibold" w:hAnsi="Myriad Pro Semibold" w:eastAsia="Myriad Pro Semibold"/>
      <w:b/>
      <w:bCs/>
      <w:sz w:val="26"/>
      <w:szCs w:val="26"/>
    </w:rPr>
  </w:style>
  <w:style w:styleId="Heading7" w:type="paragraph">
    <w:name w:val="Heading 7"/>
    <w:basedOn w:val="Normal"/>
    <w:uiPriority w:val="1"/>
    <w:qFormat/>
    <w:pPr>
      <w:ind w:left="1120"/>
      <w:outlineLvl w:val="7"/>
    </w:pPr>
    <w:rPr>
      <w:rFonts w:ascii="MyriadPro-SemiboldCond" w:hAnsi="MyriadPro-SemiboldCond" w:eastAsia="MyriadPro-SemiboldCond"/>
      <w:b/>
      <w:bCs/>
      <w:sz w:val="24"/>
      <w:szCs w:val="24"/>
    </w:rPr>
  </w:style>
  <w:style w:styleId="Heading8" w:type="paragraph">
    <w:name w:val="Heading 8"/>
    <w:basedOn w:val="Normal"/>
    <w:uiPriority w:val="1"/>
    <w:qFormat/>
    <w:pPr>
      <w:ind w:left="120"/>
      <w:outlineLvl w:val="8"/>
    </w:pPr>
    <w:rPr>
      <w:rFonts w:ascii="Myriad Pro Semibold" w:hAnsi="Myriad Pro Semibold" w:eastAsia="Myriad Pro Semibold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hyperlink" Target="http://open.bccampus.ca/" TargetMode="External"/><Relationship Id="rId12" Type="http://schemas.openxmlformats.org/officeDocument/2006/relationships/hyperlink" Target="http://creativecommons.org/licenses/by/4.0/" TargetMode="External"/><Relationship Id="rId13" Type="http://schemas.openxmlformats.org/officeDocument/2006/relationships/hyperlink" Target="http://open.bccampus.ca/find-open-textbooks/" TargetMode="External"/><Relationship Id="rId14" Type="http://schemas.openxmlformats.org/officeDocument/2006/relationships/hyperlink" Target="mailto:opentext@bccampus.ca" TargetMode="External"/><Relationship Id="rId15" Type="http://schemas.openxmlformats.org/officeDocument/2006/relationships/hyperlink" Target="http://creativecommons.org/licenses/by-nc-sa/4.0/" TargetMode="External"/><Relationship Id="rId16" Type="http://schemas.openxmlformats.org/officeDocument/2006/relationships/hyperlink" Target="mailto:crownpub@gov.bc.ca" TargetMode="External"/><Relationship Id="rId17" Type="http://schemas.openxmlformats.org/officeDocument/2006/relationships/hyperlink" Target="http://www.crownpub.bc.ca/" TargetMode="External"/><Relationship Id="rId18" Type="http://schemas.openxmlformats.org/officeDocument/2006/relationships/hyperlink" Target="https://www.flickr.com/photos/39845951%40N05/8552567928" TargetMode="External"/><Relationship Id="rId19" Type="http://schemas.openxmlformats.org/officeDocument/2006/relationships/hyperlink" Target="https://creativecommons.org/licenses/by/2.0/" TargetMode="External"/><Relationship Id="rId20" Type="http://schemas.openxmlformats.org/officeDocument/2006/relationships/hyperlink" Target="http://www.worksafebc.com/" TargetMode="External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hyperlink" Target="http://www2.worksafebc.com/Topics/ppe/InformationSheets-Index.asp" TargetMode="External"/><Relationship Id="rId24" Type="http://schemas.openxmlformats.org/officeDocument/2006/relationships/footer" Target="footer3.xml"/><Relationship Id="rId25" Type="http://schemas.openxmlformats.org/officeDocument/2006/relationships/footer" Target="footer4.xml"/><Relationship Id="rId26" Type="http://schemas.openxmlformats.org/officeDocument/2006/relationships/image" Target="media/image5.jpeg"/><Relationship Id="rId27" Type="http://schemas.openxmlformats.org/officeDocument/2006/relationships/footer" Target="footer5.xml"/><Relationship Id="rId28" Type="http://schemas.openxmlformats.org/officeDocument/2006/relationships/footer" Target="footer6.xml"/><Relationship Id="rId29" Type="http://schemas.openxmlformats.org/officeDocument/2006/relationships/image" Target="media/image6.jpeg"/><Relationship Id="rId30" Type="http://schemas.openxmlformats.org/officeDocument/2006/relationships/image" Target="media/image7.jpeg"/><Relationship Id="rId31" Type="http://schemas.openxmlformats.org/officeDocument/2006/relationships/image" Target="media/image8.jpeg"/><Relationship Id="rId32" Type="http://schemas.openxmlformats.org/officeDocument/2006/relationships/image" Target="media/image9.jpeg"/><Relationship Id="rId33" Type="http://schemas.openxmlformats.org/officeDocument/2006/relationships/image" Target="media/image10.jpeg"/><Relationship Id="rId34" Type="http://schemas.openxmlformats.org/officeDocument/2006/relationships/image" Target="media/image11.jpeg"/><Relationship Id="rId35" Type="http://schemas.openxmlformats.org/officeDocument/2006/relationships/image" Target="media/image12.jpeg"/><Relationship Id="rId36" Type="http://schemas.openxmlformats.org/officeDocument/2006/relationships/image" Target="media/image13.jpeg"/><Relationship Id="rId37" Type="http://schemas.openxmlformats.org/officeDocument/2006/relationships/image" Target="media/image14.jpeg"/><Relationship Id="rId38" Type="http://schemas.openxmlformats.org/officeDocument/2006/relationships/image" Target="media/image15.jpeg"/><Relationship Id="rId39" Type="http://schemas.openxmlformats.org/officeDocument/2006/relationships/image" Target="media/image16.jpeg"/><Relationship Id="rId40" Type="http://schemas.openxmlformats.org/officeDocument/2006/relationships/image" Target="media/image17.jpeg"/><Relationship Id="rId41" Type="http://schemas.openxmlformats.org/officeDocument/2006/relationships/image" Target="media/image18.jpeg"/><Relationship Id="rId42" Type="http://schemas.openxmlformats.org/officeDocument/2006/relationships/image" Target="media/image19.jpeg"/><Relationship Id="rId43" Type="http://schemas.openxmlformats.org/officeDocument/2006/relationships/footer" Target="footer7.xml"/><Relationship Id="rId44" Type="http://schemas.openxmlformats.org/officeDocument/2006/relationships/footer" Target="footer8.xml"/><Relationship Id="rId45" Type="http://schemas.openxmlformats.org/officeDocument/2006/relationships/image" Target="media/image20.jpeg"/><Relationship Id="rId46" Type="http://schemas.openxmlformats.org/officeDocument/2006/relationships/image" Target="media/image21.jpeg"/><Relationship Id="rId47" Type="http://schemas.openxmlformats.org/officeDocument/2006/relationships/footer" Target="footer9.xml"/><Relationship Id="rId48" Type="http://schemas.openxmlformats.org/officeDocument/2006/relationships/footer" Target="footer10.xml"/><Relationship Id="rId49" Type="http://schemas.openxmlformats.org/officeDocument/2006/relationships/image" Target="media/image22.jpeg"/><Relationship Id="rId50" Type="http://schemas.openxmlformats.org/officeDocument/2006/relationships/image" Target="media/image23.jpeg"/><Relationship Id="rId51" Type="http://schemas.openxmlformats.org/officeDocument/2006/relationships/image" Target="media/image24.jpeg"/><Relationship Id="rId52" Type="http://schemas.openxmlformats.org/officeDocument/2006/relationships/image" Target="media/image25.jpeg"/><Relationship Id="rId53" Type="http://schemas.openxmlformats.org/officeDocument/2006/relationships/image" Target="media/image26.jpeg"/><Relationship Id="rId54" Type="http://schemas.openxmlformats.org/officeDocument/2006/relationships/image" Target="media/image27.jpeg"/><Relationship Id="rId55" Type="http://schemas.openxmlformats.org/officeDocument/2006/relationships/image" Target="media/image28.jpeg"/><Relationship Id="rId56" Type="http://schemas.openxmlformats.org/officeDocument/2006/relationships/image" Target="media/image29.jpeg"/><Relationship Id="rId57" Type="http://schemas.openxmlformats.org/officeDocument/2006/relationships/header" Target="header3.xml"/><Relationship Id="rId58" Type="http://schemas.openxmlformats.org/officeDocument/2006/relationships/header" Target="header4.xml"/><Relationship Id="rId59" Type="http://schemas.openxmlformats.org/officeDocument/2006/relationships/image" Target="media/image30.png"/><Relationship Id="rId60" Type="http://schemas.openxmlformats.org/officeDocument/2006/relationships/hyperlink" Target="https://youtu.be/yCcBlhkGhTE" TargetMode="External"/><Relationship Id="rId61" Type="http://schemas.openxmlformats.org/officeDocument/2006/relationships/footer" Target="footer11.xml"/><Relationship Id="rId62" Type="http://schemas.openxmlformats.org/officeDocument/2006/relationships/footer" Target="footer12.xml"/><Relationship Id="rId63" Type="http://schemas.openxmlformats.org/officeDocument/2006/relationships/image" Target="media/image31.png"/><Relationship Id="rId64" Type="http://schemas.openxmlformats.org/officeDocument/2006/relationships/hyperlink" Target="https://youtu.be/_dhlEovMkcw" TargetMode="External"/><Relationship Id="rId65" Type="http://schemas.openxmlformats.org/officeDocument/2006/relationships/image" Target="media/image32.jpeg"/><Relationship Id="rId66" Type="http://schemas.openxmlformats.org/officeDocument/2006/relationships/image" Target="media/image33.jpeg"/><Relationship Id="rId67" Type="http://schemas.openxmlformats.org/officeDocument/2006/relationships/image" Target="media/image34.jpeg"/><Relationship Id="rId68" Type="http://schemas.openxmlformats.org/officeDocument/2006/relationships/image" Target="media/image35.jpeg"/><Relationship Id="rId69" Type="http://schemas.openxmlformats.org/officeDocument/2006/relationships/image" Target="media/image36.jpeg"/><Relationship Id="rId70" Type="http://schemas.openxmlformats.org/officeDocument/2006/relationships/image" Target="media/image37.jpeg"/><Relationship Id="rId71" Type="http://schemas.openxmlformats.org/officeDocument/2006/relationships/image" Target="media/image38.jpeg"/><Relationship Id="rId72" Type="http://schemas.openxmlformats.org/officeDocument/2006/relationships/hyperlink" Target="http://www2.worksafebc.com/publications/OHSRegulation/Part11.asp#SectionNumber%3A11.4" TargetMode="External"/><Relationship Id="rId73" Type="http://schemas.openxmlformats.org/officeDocument/2006/relationships/footer" Target="footer13.xml"/><Relationship Id="rId74" Type="http://schemas.openxmlformats.org/officeDocument/2006/relationships/footer" Target="footer14.xml"/><Relationship Id="rId75" Type="http://schemas.openxmlformats.org/officeDocument/2006/relationships/image" Target="media/image39.jpeg"/><Relationship Id="rId76" Type="http://schemas.openxmlformats.org/officeDocument/2006/relationships/image" Target="media/image40.jpeg"/><Relationship Id="rId77" Type="http://schemas.openxmlformats.org/officeDocument/2006/relationships/image" Target="media/image41.jpeg"/><Relationship Id="rId78" Type="http://schemas.openxmlformats.org/officeDocument/2006/relationships/image" Target="media/image42.png"/><Relationship Id="rId79" Type="http://schemas.openxmlformats.org/officeDocument/2006/relationships/image" Target="media/image43.png"/><Relationship Id="rId80" Type="http://schemas.openxmlformats.org/officeDocument/2006/relationships/image" Target="media/image44.png"/><Relationship Id="rId81" Type="http://schemas.openxmlformats.org/officeDocument/2006/relationships/image" Target="media/image45.jpeg"/><Relationship Id="rId82" Type="http://schemas.openxmlformats.org/officeDocument/2006/relationships/image" Target="media/image46.png"/><Relationship Id="rId83" Type="http://schemas.openxmlformats.org/officeDocument/2006/relationships/image" Target="media/image47.jpeg"/><Relationship Id="rId84" Type="http://schemas.openxmlformats.org/officeDocument/2006/relationships/image" Target="media/image48.jpeg"/><Relationship Id="rId85" Type="http://schemas.openxmlformats.org/officeDocument/2006/relationships/header" Target="header5.xml"/><Relationship Id="rId86" Type="http://schemas.openxmlformats.org/officeDocument/2006/relationships/footer" Target="footer15.xml"/><Relationship Id="rId87" Type="http://schemas.openxmlformats.org/officeDocument/2006/relationships/footer" Target="footer16.xml"/><Relationship Id="rId88" Type="http://schemas.openxmlformats.org/officeDocument/2006/relationships/header" Target="header6.xml"/><Relationship Id="rId89" Type="http://schemas.openxmlformats.org/officeDocument/2006/relationships/header" Target="header7.xml"/><Relationship Id="rId90" Type="http://schemas.openxmlformats.org/officeDocument/2006/relationships/footer" Target="footer17.xml"/><Relationship Id="rId91" Type="http://schemas.openxmlformats.org/officeDocument/2006/relationships/footer" Target="footer18.xml"/><Relationship Id="rId92" Type="http://schemas.openxmlformats.org/officeDocument/2006/relationships/image" Target="media/image49.png"/><Relationship Id="rId93" Type="http://schemas.openxmlformats.org/officeDocument/2006/relationships/footer" Target="footer19.xml"/><Relationship Id="rId94" Type="http://schemas.openxmlformats.org/officeDocument/2006/relationships/footer" Target="footer20.xml"/><Relationship Id="rId95" Type="http://schemas.openxmlformats.org/officeDocument/2006/relationships/image" Target="media/image50.jpeg"/><Relationship Id="rId96" Type="http://schemas.openxmlformats.org/officeDocument/2006/relationships/image" Target="media/image51.png"/><Relationship Id="rId97" Type="http://schemas.openxmlformats.org/officeDocument/2006/relationships/hyperlink" Target="http://www.worksafebc.com/publications/health_and_safety/by_topic/assets/pdf/back_talk.pdf" TargetMode="External"/><Relationship Id="rId98" Type="http://schemas.openxmlformats.org/officeDocument/2006/relationships/header" Target="header8.xml"/><Relationship Id="rId99" Type="http://schemas.openxmlformats.org/officeDocument/2006/relationships/header" Target="header9.xml"/><Relationship Id="rId100" Type="http://schemas.openxmlformats.org/officeDocument/2006/relationships/footer" Target="footer21.xml"/><Relationship Id="rId101" Type="http://schemas.openxmlformats.org/officeDocument/2006/relationships/footer" Target="footer22.xml"/><Relationship Id="rId102" Type="http://schemas.openxmlformats.org/officeDocument/2006/relationships/header" Target="header10.xml"/><Relationship Id="rId103" Type="http://schemas.openxmlformats.org/officeDocument/2006/relationships/header" Target="header11.xml"/><Relationship Id="rId104" Type="http://schemas.openxmlformats.org/officeDocument/2006/relationships/footer" Target="footer23.xml"/><Relationship Id="rId105" Type="http://schemas.openxmlformats.org/officeDocument/2006/relationships/header" Target="header12.xml"/><Relationship Id="rId106" Type="http://schemas.openxmlformats.org/officeDocument/2006/relationships/footer" Target="footer24.xml"/><Relationship Id="rId107" Type="http://schemas.openxmlformats.org/officeDocument/2006/relationships/header" Target="header13.xml"/><Relationship Id="rId108" Type="http://schemas.openxmlformats.org/officeDocument/2006/relationships/footer" Target="footer25.xml"/><Relationship Id="rId109" Type="http://schemas.openxmlformats.org/officeDocument/2006/relationships/image" Target="media/image52.png"/><Relationship Id="rId110" Type="http://schemas.openxmlformats.org/officeDocument/2006/relationships/image" Target="media/image53.png"/><Relationship Id="rId1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Camosun College</dc:creator>
  <dc:title>Competency A4: Describe Personal Safety Practices</dc:title>
  <dcterms:created xsi:type="dcterms:W3CDTF">2015-12-11T09:59:36Z</dcterms:created>
  <dcterms:modified xsi:type="dcterms:W3CDTF">2015-12-11T09:59:36Z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2015-10-30T00:00:00Z</vt:filetime>
  </property>
  <property fmtid="{D5CDD505-2E9C-101B-9397-08002B2CF9AE}" pid="3" name="LastSaved">
    <vt:filetime>2015-12-11T00:00:00Z</vt:filetime>
  </property>
</Properties>
</file>