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8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1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14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21.xml" ContentType="application/vnd.openxmlformats-officedocument.wordprocessingml.header+xml"/>
  <Override PartName="/word/footer4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3631" w:val="left" w:leader="none"/>
          <w:tab w:pos="6196" w:val="left" w:leader="none"/>
          <w:tab w:pos="9376" w:val="left" w:leader="none"/>
        </w:tabs>
        <w:spacing w:line="895" w:lineRule="exact" w:before="0"/>
        <w:ind w:left="1328" w:right="0" w:firstLine="0"/>
        <w:jc w:val="left"/>
        <w:rPr>
          <w:rFonts w:ascii="Helvetica Neue Thin" w:hAnsi="Helvetica Neue Thin" w:cs="Helvetica Neue Thin" w:eastAsia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  <w:r>
        <w:rPr>
          <w:rFonts w:ascii="Helvetica Neue Thin"/>
          <w:sz w:val="77"/>
        </w:rPr>
      </w:r>
    </w:p>
    <w:p>
      <w:pPr>
        <w:spacing w:line="577" w:lineRule="exact" w:before="290"/>
        <w:ind w:left="4564" w:right="0" w:firstLine="0"/>
        <w:jc w:val="left"/>
        <w:rPr>
          <w:rFonts w:ascii="Helvetica Neue" w:hAnsi="Helvetica Neue" w:cs="Helvetica Neue" w:eastAsia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> </w:t>
      </w:r>
      <w:r>
        <w:rPr>
          <w:rFonts w:ascii="Helvetica Neue"/>
          <w:b/>
          <w:color w:val="00A4E4"/>
          <w:spacing w:val="1"/>
          <w:sz w:val="48"/>
        </w:rPr>
        <w:t>A:</w:t>
      </w:r>
      <w:r>
        <w:rPr>
          <w:rFonts w:ascii="Helvetica Neue"/>
          <w:b/>
          <w:color w:val="00A4E4"/>
          <w:sz w:val="48"/>
        </w:rPr>
        <w:t> Safe </w:t>
      </w:r>
      <w:r>
        <w:rPr>
          <w:rFonts w:ascii="Helvetica Neue"/>
          <w:b/>
          <w:color w:val="00A4E4"/>
          <w:spacing w:val="-5"/>
          <w:sz w:val="48"/>
        </w:rPr>
        <w:t>Work</w:t>
      </w:r>
      <w:r>
        <w:rPr>
          <w:rFonts w:ascii="Helvetica Neue"/>
          <w:b/>
          <w:color w:val="00A4E4"/>
          <w:sz w:val="48"/>
        </w:rPr>
        <w:t> Practices</w:t>
      </w:r>
      <w:r>
        <w:rPr>
          <w:rFonts w:ascii="Helvetica Neue"/>
          <w:sz w:val="48"/>
        </w:rPr>
      </w:r>
    </w:p>
    <w:p>
      <w:pPr>
        <w:spacing w:line="528" w:lineRule="exact" w:before="0"/>
        <w:ind w:left="1414" w:right="0" w:firstLine="0"/>
        <w:jc w:val="left"/>
        <w:rPr>
          <w:rFonts w:ascii="Helvetica Neue" w:hAnsi="Helvetica Neue" w:cs="Helvetica Neue" w:eastAsia="Helvetica Neue"/>
          <w:sz w:val="44"/>
          <w:szCs w:val="4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02.640213pt;width:612pt;height:288pt;mso-position-horizontal-relative:page;mso-position-vertical-relative:paragraph;z-index:-1338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Helvetica Neue Medium" w:hAnsi="Helvetica Neue Medium" w:cs="Helvetica Neue Medium" w:eastAsia="Helvetica Neue Medium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Helvetica Neue Medium" w:hAnsi="Helvetica Neue Medium" w:cs="Helvetica Neue Medium" w:eastAsia="Helvetica Neue Medium"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12"/>
                    <w:rPr>
                      <w:rFonts w:ascii="Helvetica Neue Medium" w:hAnsi="Helvetica Neue Medium" w:cs="Helvetica Neue Medium" w:eastAsia="Helvetica Neue Medium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56" w:right="0" w:firstLine="0"/>
                    <w:jc w:val="center"/>
                    <w:rPr>
                      <w:rFonts w:ascii="Helvetica Neue" w:hAnsi="Helvetica Neue" w:cs="Helvetica Neue" w:eastAsia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  <w:r>
                    <w:rPr>
                      <w:rFonts w:ascii="Helvetica Neue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62.590214pt;width:612pt;height:369.5pt;mso-position-horizontal-relative:page;mso-position-vertical-relative:paragraph;z-index:1048" coordorigin="0,1252" coordsize="12240,7390">
            <v:group style="position:absolute;left:0;top:2053;width:12240;height:5760" coordorigin="0,2053" coordsize="12240,5760">
              <v:shape style="position:absolute;left:0;top:2053;width:12240;height:5760" coordorigin="0,2053" coordsize="12240,5760" path="m0,7813l12240,7813,12240,2053,0,2053,0,7813xe" filled="true" fillcolor="#bcbec0" stroked="false">
                <v:path arrowok="t"/>
                <v:fill type="solid"/>
              </v:shape>
              <v:shape style="position:absolute;left:10276;top:2913;width:1954;height:4971" type="#_x0000_t75" stroked="false">
                <v:imagedata r:id="rId5" o:title=""/>
              </v:shape>
            </v:group>
            <v:group style="position:absolute;left:11951;top:2578;width:279;height:280" coordorigin="11951,2578" coordsize="279,280">
              <v:shape style="position:absolute;left:11951;top:2578;width:279;height:280" coordorigin="11951,2578" coordsize="279,280" path="m12090,2578l12025,2594,11976,2637,11951,2697,11952,2724,11973,2791,12016,2837,12073,2858,12099,2857,12165,2835,12210,2790,12230,2731,12228,2706,12205,2641,12159,2597,12098,2579,12090,2578xe" filled="true" fillcolor="#c8cacc" stroked="false">
                <v:path arrowok="t"/>
                <v:fill type="solid"/>
              </v:shape>
              <v:shape style="position:absolute;left:22;top:3248;width:1284;height:4636" type="#_x0000_t75" stroked="false">
                <v:imagedata r:id="rId6" o:title=""/>
              </v:shape>
            </v:group>
            <v:group style="position:absolute;left:692;top:2578;width:279;height:280" coordorigin="692,2578" coordsize="279,280">
              <v:shape style="position:absolute;left:692;top:2578;width:279;height:280" coordorigin="692,2578" coordsize="279,280" path="m831,2578l766,2594,717,2637,692,2697,693,2724,714,2791,757,2837,814,2858,840,2857,906,2835,951,2790,970,2731,969,2706,946,2641,900,2597,839,2579,831,2578xe" filled="true" fillcolor="#c8cacc" stroked="false">
                <v:path arrowok="t"/>
                <v:fill type="solid"/>
              </v:shape>
            </v:group>
            <v:group style="position:absolute;left:0;top:7806;width:12240;height:285" coordorigin="0,7806" coordsize="12240,285">
              <v:shape style="position:absolute;left:0;top:7806;width:12240;height:285" coordorigin="0,7806" coordsize="12240,285" path="m0,7806l0,8090,12240,8090,12240,7806,0,7806xe" filled="true" fillcolor="#00a4e4" stroked="false">
                <v:path arrowok="t"/>
                <v:fill type="solid"/>
              </v:shape>
              <v:shape style="position:absolute;left:1296;top:1257;width:9648;height:7380" type="#_x0000_t75" stroked="false">
                <v:imagedata r:id="rId7" o:title=""/>
              </v:shape>
            </v:group>
            <v:group style="position:absolute;left:1296;top:1257;width:9648;height:7380" coordorigin="1296,1257" coordsize="9648,7380">
              <v:shape style="position:absolute;left:1296;top:1257;width:9648;height:7380" coordorigin="1296,1257" coordsize="9648,7380" path="m1296,8637l10944,8637,10944,1257,1296,1257,1296,8637x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Helvetica Neue"/>
          <w:b/>
          <w:color w:val="231F20"/>
          <w:spacing w:val="-1"/>
          <w:sz w:val="44"/>
        </w:rPr>
        <w:t>Competency</w:t>
      </w:r>
      <w:r>
        <w:rPr>
          <w:rFonts w:ascii="Helvetica Neue"/>
          <w:b/>
          <w:color w:val="231F20"/>
          <w:sz w:val="44"/>
        </w:rPr>
        <w:t> </w:t>
      </w:r>
      <w:r>
        <w:rPr>
          <w:rFonts w:ascii="Helvetica Neue"/>
          <w:b/>
          <w:color w:val="231F20"/>
          <w:spacing w:val="-16"/>
          <w:sz w:val="44"/>
        </w:rPr>
        <w:t>A-1:</w:t>
      </w:r>
      <w:r>
        <w:rPr>
          <w:rFonts w:ascii="Helvetica Neue"/>
          <w:b/>
          <w:color w:val="231F20"/>
          <w:sz w:val="44"/>
        </w:rPr>
        <w:t> Control </w:t>
      </w:r>
      <w:r>
        <w:rPr>
          <w:rFonts w:ascii="Helvetica Neue"/>
          <w:b/>
          <w:color w:val="231F20"/>
          <w:spacing w:val="-1"/>
          <w:sz w:val="44"/>
        </w:rPr>
        <w:t>Workplace</w:t>
      </w:r>
      <w:r>
        <w:rPr>
          <w:rFonts w:ascii="Helvetica Neue"/>
          <w:b/>
          <w:color w:val="231F20"/>
          <w:sz w:val="44"/>
        </w:rPr>
        <w:t> </w:t>
      </w:r>
      <w:r>
        <w:rPr>
          <w:rFonts w:ascii="Helvetica Neue"/>
          <w:b/>
          <w:color w:val="231F20"/>
          <w:spacing w:val="2"/>
          <w:sz w:val="44"/>
        </w:rPr>
        <w:t>Hazards</w:t>
      </w:r>
      <w:r>
        <w:rPr>
          <w:rFonts w:ascii="Helvetica Neue"/>
          <w:sz w:val="44"/>
        </w:rPr>
      </w: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0"/>
        <w:rPr>
          <w:rFonts w:ascii="Helvetica Neue" w:hAnsi="Helvetica Neue" w:cs="Helvetica Neue" w:eastAsia="Helvetica Neue"/>
          <w:b/>
          <w:bCs/>
          <w:sz w:val="44"/>
          <w:szCs w:val="44"/>
        </w:rPr>
      </w:pPr>
    </w:p>
    <w:p>
      <w:pPr>
        <w:spacing w:line="240" w:lineRule="auto" w:before="7"/>
        <w:rPr>
          <w:rFonts w:ascii="Helvetica Neue" w:hAnsi="Helvetica Neue" w:cs="Helvetica Neue" w:eastAsia="Helvetica Neue"/>
          <w:b/>
          <w:bCs/>
          <w:sz w:val="54"/>
          <w:szCs w:val="54"/>
        </w:rPr>
      </w:pPr>
    </w:p>
    <w:p>
      <w:pPr>
        <w:spacing w:line="272" w:lineRule="exact" w:before="0"/>
        <w:ind w:left="1281" w:right="0" w:firstLine="0"/>
        <w:jc w:val="left"/>
        <w:rPr>
          <w:rFonts w:ascii="Helvetica Neue" w:hAnsi="Helvetica Neue" w:cs="Helvetica Neue" w:eastAsia="Helvetica Neue"/>
          <w:sz w:val="23"/>
          <w:szCs w:val="23"/>
        </w:rPr>
      </w:pPr>
      <w:r>
        <w:rPr/>
        <w:pict>
          <v:group style="position:absolute;margin-left:371.087799pt;margin-top:5.617315pt;width:176.15pt;height:22.35pt;mso-position-horizontal-relative:page;mso-position-vertical-relative:paragraph;z-index:1072" coordorigin="7422,112" coordsize="3523,447">
            <v:shape style="position:absolute;left:7422;top:112;width:2951;height:447" type="#_x0000_t75" stroked="false">
              <v:imagedata r:id="rId8" o:title=""/>
            </v:shape>
            <v:group style="position:absolute;left:10425;top:124;width:249;height:342" coordorigin="10425,124" coordsize="249,342">
              <v:shape style="position:absolute;left:10425;top:124;width:249;height:342" coordorigin="10425,124" coordsize="249,342" path="m10425,465l10674,465,10674,413,10484,413,10484,313,10656,313,10656,265,10484,265,10484,175,10670,175,10670,124,10425,124,10425,465xe" filled="false" stroked="true" strokeweight=".329pt" strokecolor="#231f20">
                <v:path arrowok="t"/>
              </v:shape>
            </v:group>
            <v:group style="position:absolute;left:10697;top:124;width:245;height:347" coordorigin="10697,124" coordsize="245,347">
              <v:shape style="position:absolute;left:10697;top:124;width:245;height:347" coordorigin="10697,124" coordsize="245,347" path="m10941,124l10887,124,10887,250,10886,250,10835,215,10827,213,10819,212,10811,211,10804,211,10731,240,10702,294,10697,333,10697,356,10715,418,10775,466,10794,470,10821,470,10885,437,10890,431,10890,465,10941,465,10941,124xe" filled="false" stroked="true" strokeweight=".329pt" strokecolor="#231f20">
                <v:path arrowok="t"/>
              </v:shape>
            </v:group>
            <v:group style="position:absolute;left:10751;top:254;width:138;height:175" coordorigin="10751,254" coordsize="138,175">
              <v:shape style="position:absolute;left:10751;top:254;width:138;height:175" coordorigin="10751,254" coordsize="138,175" path="m10755,311l10788,262,10797,257,10808,254,10820,254,10874,285,10889,352,10887,362,10885,373,10882,383,10878,392,10872,401,10867,409,10859,416,10851,421,10842,426,10831,428,10819,428,10808,428,10758,385,10755,375,10752,365,10751,354,10751,344,10751,333,10752,322,10755,311xe" filled="false" stroked="true" strokeweight=".329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2.084595pt;margin-top:3.701814pt;width:86.5pt;height:23.9pt;mso-position-horizontal-relative:page;mso-position-vertical-relative:paragraph;z-index:1096" type="#_x0000_t202" filled="false" stroked="false">
            <v:textbox inset="0,0,0,0">
              <w:txbxContent>
                <w:p>
                  <w:pPr>
                    <w:spacing w:line="478" w:lineRule="exact" w:before="0"/>
                    <w:ind w:left="0" w:right="0" w:firstLine="0"/>
                    <w:jc w:val="left"/>
                    <w:rPr>
                      <w:rFonts w:ascii="Helvetica Neue Medium" w:hAnsi="Helvetica Neue Medium" w:cs="Helvetica Neue Medium" w:eastAsia="Helvetica Neue Medium"/>
                      <w:sz w:val="47"/>
                      <w:szCs w:val="47"/>
                    </w:rPr>
                  </w:pPr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  <w:r>
                    <w:rPr>
                      <w:rFonts w:ascii="Helvetica Neue Medium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Helvetica Neue"/>
          <w:b/>
          <w:color w:val="00A4E4"/>
          <w:spacing w:val="-2"/>
          <w:sz w:val="23"/>
        </w:rPr>
        <w:t>B.C.</w:t>
      </w:r>
      <w:r>
        <w:rPr>
          <w:rFonts w:ascii="Helvetica Neue"/>
          <w:b/>
          <w:color w:val="00A4E4"/>
          <w:spacing w:val="9"/>
          <w:sz w:val="23"/>
        </w:rPr>
        <w:t> </w:t>
      </w:r>
      <w:r>
        <w:rPr>
          <w:rFonts w:ascii="Helvetica Neue"/>
          <w:b/>
          <w:color w:val="00A4E4"/>
          <w:spacing w:val="1"/>
          <w:sz w:val="23"/>
        </w:rPr>
        <w:t>Open</w:t>
      </w:r>
      <w:r>
        <w:rPr>
          <w:rFonts w:ascii="Helvetica Neue"/>
          <w:b/>
          <w:color w:val="00A4E4"/>
          <w:spacing w:val="10"/>
          <w:sz w:val="23"/>
        </w:rPr>
        <w:t> </w:t>
      </w:r>
      <w:r>
        <w:rPr>
          <w:rFonts w:ascii="Helvetica Neue"/>
          <w:b/>
          <w:color w:val="00A4E4"/>
          <w:spacing w:val="-2"/>
          <w:sz w:val="23"/>
        </w:rPr>
        <w:t>Textbook</w:t>
      </w:r>
      <w:r>
        <w:rPr>
          <w:rFonts w:ascii="Helvetica Neue"/>
          <w:b/>
          <w:color w:val="00A4E4"/>
          <w:spacing w:val="9"/>
          <w:sz w:val="23"/>
        </w:rPr>
        <w:t> </w:t>
      </w:r>
      <w:r>
        <w:rPr>
          <w:rFonts w:ascii="Helvetica Neue"/>
          <w:b/>
          <w:color w:val="00A4E4"/>
          <w:sz w:val="23"/>
        </w:rPr>
        <w:t>Project</w:t>
      </w:r>
      <w:r>
        <w:rPr>
          <w:rFonts w:ascii="Helvetica Neue"/>
          <w:sz w:val="23"/>
        </w:rPr>
      </w:r>
    </w:p>
    <w:p>
      <w:pPr>
        <w:spacing w:line="236" w:lineRule="exact" w:before="0"/>
        <w:ind w:left="1281" w:right="0" w:firstLine="0"/>
        <w:jc w:val="left"/>
        <w:rPr>
          <w:rFonts w:ascii="Helvetica Neue Medium" w:hAnsi="Helvetica Neue Medium" w:cs="Helvetica Neue Medium" w:eastAsia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  <w:r>
        <w:rPr>
          <w:rFonts w:ascii="Helvetica Neue Medium"/>
          <w:sz w:val="20"/>
        </w:rPr>
      </w:r>
    </w:p>
    <w:p>
      <w:pPr>
        <w:spacing w:after="0" w:line="236" w:lineRule="exact"/>
        <w:jc w:val="left"/>
        <w:rPr>
          <w:rFonts w:ascii="Helvetica Neue Medium" w:hAnsi="Helvetica Neue Medium" w:cs="Helvetica Neue Medium" w:eastAsia="Helvetica Neue Medium"/>
          <w:sz w:val="20"/>
          <w:szCs w:val="20"/>
        </w:rPr>
        <w:sectPr>
          <w:type w:val="continuous"/>
          <w:pgSz w:w="12240" w:h="15840"/>
          <w:pgMar w:top="1500" w:bottom="28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889" w:lineRule="exact" w:before="116"/>
        <w:ind w:left="5035" w:right="0" w:firstLine="0"/>
        <w:jc w:val="left"/>
        <w:rPr>
          <w:rFonts w:ascii="Myriad Pro" w:hAnsi="Myriad Pro" w:cs="Myriad Pro" w:eastAsia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  <w:r>
        <w:rPr>
          <w:rFonts w:ascii="Myriad Pro"/>
          <w:sz w:val="82"/>
        </w:rPr>
      </w:r>
    </w:p>
    <w:p>
      <w:pPr>
        <w:spacing w:line="937" w:lineRule="exact" w:before="0"/>
        <w:ind w:left="5036" w:right="0" w:firstLine="0"/>
        <w:jc w:val="left"/>
        <w:rPr>
          <w:rFonts w:ascii="MyriadPro-LightCond" w:hAnsi="MyriadPro-LightCond" w:cs="MyriadPro-LightCond" w:eastAsia="MyriadPro-LightCond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>COMMON</w:t>
      </w:r>
      <w:r>
        <w:rPr>
          <w:rFonts w:ascii="MyriadPro-LightCond"/>
          <w:color w:val="231F20"/>
          <w:spacing w:val="17"/>
          <w:sz w:val="86"/>
        </w:rPr>
        <w:t> </w:t>
      </w:r>
      <w:r>
        <w:rPr>
          <w:rFonts w:ascii="MyriadPro-LightCond"/>
          <w:color w:val="231F20"/>
          <w:spacing w:val="3"/>
          <w:sz w:val="86"/>
        </w:rPr>
        <w:t>CORE</w:t>
      </w:r>
      <w:r>
        <w:rPr>
          <w:rFonts w:ascii="MyriadPro-LightCond"/>
          <w:sz w:val="86"/>
        </w:rPr>
      </w:r>
    </w:p>
    <w:p>
      <w:pPr>
        <w:spacing w:line="390" w:lineRule="exact" w:before="133"/>
        <w:ind w:left="1672" w:right="114" w:firstLine="2949"/>
        <w:jc w:val="left"/>
        <w:rPr>
          <w:rFonts w:ascii="Myriad Pro" w:hAnsi="Myriad Pro" w:cs="Myriad Pro" w:eastAsia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1"/>
          <w:sz w:val="38"/>
        </w:rPr>
        <w:t>A: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1"/>
          <w:sz w:val="38"/>
        </w:rPr>
        <w:t>Safe</w:t>
      </w:r>
      <w:r>
        <w:rPr>
          <w:rFonts w:ascii="Myriad Pro"/>
          <w:color w:val="231F20"/>
          <w:spacing w:val="-7"/>
          <w:sz w:val="38"/>
        </w:rPr>
        <w:t> </w:t>
      </w:r>
      <w:r>
        <w:rPr>
          <w:rFonts w:ascii="Myriad Pro"/>
          <w:color w:val="231F20"/>
          <w:spacing w:val="-1"/>
          <w:sz w:val="38"/>
        </w:rPr>
        <w:t>Work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Practices</w:t>
      </w:r>
      <w:r>
        <w:rPr>
          <w:rFonts w:ascii="Myriad Pro"/>
          <w:color w:val="231F20"/>
          <w:spacing w:val="33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A-1: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1"/>
          <w:sz w:val="38"/>
        </w:rPr>
        <w:t>Control</w:t>
      </w:r>
      <w:r>
        <w:rPr>
          <w:rFonts w:ascii="Myriad Pro"/>
          <w:color w:val="231F20"/>
          <w:spacing w:val="-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Workplace</w:t>
      </w:r>
      <w:r>
        <w:rPr>
          <w:rFonts w:ascii="Myriad Pro"/>
          <w:color w:val="231F20"/>
          <w:spacing w:val="7"/>
          <w:sz w:val="38"/>
        </w:rPr>
        <w:t> </w:t>
      </w:r>
      <w:r>
        <w:rPr>
          <w:rFonts w:ascii="Myriad Pro"/>
          <w:color w:val="231F20"/>
          <w:spacing w:val="2"/>
          <w:sz w:val="38"/>
        </w:rPr>
        <w:t>Hazards</w:t>
      </w:r>
      <w:r>
        <w:rPr>
          <w:rFonts w:ascii="Myriad Pro"/>
          <w:sz w:val="38"/>
        </w:rPr>
      </w:r>
    </w:p>
    <w:p>
      <w:pPr>
        <w:spacing w:after="0" w:line="390" w:lineRule="exact"/>
        <w:jc w:val="left"/>
        <w:rPr>
          <w:rFonts w:ascii="Myriad Pro" w:hAnsi="Myriad Pro" w:cs="Myriad Pro" w:eastAsia="Myriad Pro"/>
          <w:sz w:val="38"/>
          <w:szCs w:val="38"/>
        </w:rPr>
        <w:sectPr>
          <w:pgSz w:w="12240" w:h="15840"/>
          <w:pgMar w:top="1500" w:bottom="280" w:left="1720" w:right="1500"/>
        </w:sectPr>
      </w:pPr>
    </w:p>
    <w:p>
      <w:pPr>
        <w:spacing w:line="326" w:lineRule="exact" w:before="44"/>
        <w:ind w:left="1120" w:right="0" w:firstLine="0"/>
        <w:jc w:val="left"/>
        <w:rPr>
          <w:rFonts w:ascii="MyriadPro-SemiboldCond" w:hAnsi="MyriadPro-SemiboldCond" w:cs="MyriadPro-SemiboldCond" w:eastAsia="MyriadPro-SemiboldCond"/>
          <w:sz w:val="28"/>
          <w:szCs w:val="28"/>
        </w:rPr>
      </w:pPr>
      <w:r>
        <w:rPr>
          <w:rFonts w:ascii="MyriadPro-SemiboldCond"/>
          <w:b/>
          <w:color w:val="231F20"/>
          <w:spacing w:val="1"/>
          <w:sz w:val="28"/>
        </w:rPr>
        <w:t>Acknowledgments</w:t>
      </w:r>
      <w:r>
        <w:rPr>
          <w:rFonts w:ascii="MyriadPro-SemiboldCond"/>
          <w:b/>
          <w:color w:val="231F20"/>
          <w:spacing w:val="5"/>
          <w:sz w:val="28"/>
        </w:rPr>
        <w:t> </w:t>
      </w:r>
      <w:r>
        <w:rPr>
          <w:rFonts w:ascii="MyriadPro-SemiboldCond"/>
          <w:b/>
          <w:color w:val="231F20"/>
          <w:spacing w:val="1"/>
          <w:sz w:val="28"/>
        </w:rPr>
        <w:t>and</w:t>
      </w:r>
      <w:r>
        <w:rPr>
          <w:rFonts w:ascii="MyriadPro-SemiboldCond"/>
          <w:b/>
          <w:color w:val="231F20"/>
          <w:spacing w:val="5"/>
          <w:sz w:val="28"/>
        </w:rPr>
        <w:t> </w:t>
      </w:r>
      <w:r>
        <w:rPr>
          <w:rFonts w:ascii="MyriadPro-SemiboldCond"/>
          <w:b/>
          <w:color w:val="231F20"/>
          <w:spacing w:val="1"/>
          <w:sz w:val="28"/>
        </w:rPr>
        <w:t>Copyright</w:t>
      </w:r>
      <w:r>
        <w:rPr>
          <w:rFonts w:ascii="MyriadPro-SemiboldCond"/>
          <w:sz w:val="28"/>
        </w:rPr>
      </w:r>
    </w:p>
    <w:p>
      <w:pPr>
        <w:spacing w:line="230" w:lineRule="exact"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05E9E"/>
          <w:spacing w:val="3"/>
          <w:sz w:val="20"/>
        </w:rPr>
      </w:r>
      <w:hyperlink r:id="rId11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before="180"/>
        <w:ind w:left="1120" w:right="13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2"/>
          <w:sz w:val="20"/>
        </w:rPr>
        <w:t>Unported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Licence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> </w:t>
      </w:r>
      <w:r>
        <w:rPr>
          <w:rFonts w:ascii="Myriad Pro" w:hAnsi="Myriad Pro"/>
          <w:color w:val="205E9E"/>
          <w:spacing w:val="-14"/>
          <w:sz w:val="20"/>
        </w:rPr>
      </w:r>
      <w:hyperlink r:id="rId12">
        <w:r>
          <w:rPr>
            <w:rFonts w:ascii="Myriad Pro" w:hAnsi="Myriad Pro"/>
            <w:color w:val="205E9E"/>
            <w:spacing w:val="1"/>
            <w:sz w:val="20"/>
            <w:u w:val="single" w:color="205E9E"/>
          </w:rPr>
          <w:t>http://creativecommons.org/licenses/by/4.0/</w:t>
        </w:r>
        <w:r>
          <w:rPr>
            <w:rFonts w:ascii="Myriad Pro" w:hAnsi="Myriad Pro"/>
            <w:color w:val="205E9E"/>
            <w:spacing w:val="-16"/>
            <w:sz w:val="20"/>
            <w:u w:val="single" w:color="205E9E"/>
          </w:rPr>
          <w:t> </w:t>
        </w:r>
        <w:r>
          <w:rPr>
            <w:rFonts w:ascii="Myriad Pro" w:hAnsi="Myriad Pro"/>
            <w:color w:val="205E9E"/>
            <w:spacing w:val="-16"/>
            <w:sz w:val="20"/>
          </w:rPr>
        </w:r>
      </w:hyperlink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> </w:t>
      </w:r>
      <w:r>
        <w:rPr>
          <w:rFonts w:ascii="Myriad Pro" w:hAnsi="Myriad Pro"/>
          <w:color w:val="231F20"/>
          <w:spacing w:val="1"/>
          <w:sz w:val="20"/>
        </w:rPr>
        <w:t>follows:</w:t>
      </w:r>
      <w:r>
        <w:rPr>
          <w:rFonts w:ascii="Myriad Pro" w:hAnsi="Myriad Pro"/>
          <w:sz w:val="20"/>
        </w:rPr>
      </w:r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41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05E9E"/>
          <w:spacing w:val="3"/>
          <w:sz w:val="20"/>
        </w:rPr>
      </w:r>
      <w:r>
        <w:rPr>
          <w:rFonts w:ascii="Myriad Pro"/>
          <w:color w:val="205E9E"/>
          <w:spacing w:val="1"/>
          <w:sz w:val="20"/>
          <w:u w:val="single" w:color="205E9E"/>
        </w:rPr>
        <w:t>http://</w:t>
      </w:r>
      <w:r>
        <w:rPr>
          <w:rFonts w:ascii="Myriad Pro"/>
          <w:color w:val="205E9E"/>
          <w:spacing w:val="2"/>
          <w:sz w:val="20"/>
        </w:rPr>
      </w:r>
      <w:r>
        <w:rPr>
          <w:rFonts w:ascii="Myriad Pro"/>
          <w:color w:val="205E9E"/>
          <w:spacing w:val="86"/>
          <w:sz w:val="20"/>
        </w:rPr>
        <w:t> </w:t>
      </w:r>
      <w:r>
        <w:rPr>
          <w:rFonts w:ascii="Myriad Pro"/>
          <w:color w:val="205E9E"/>
          <w:spacing w:val="1"/>
          <w:sz w:val="20"/>
          <w:u w:val="single" w:color="205E9E"/>
        </w:rPr>
        <w:t>open.bccampus.ca/find-open-textbooks/</w:t>
      </w:r>
      <w:r>
        <w:rPr>
          <w:rFonts w:ascii="Myriad Pro"/>
          <w:color w:val="205E9E"/>
          <w:spacing w:val="2"/>
          <w:sz w:val="20"/>
        </w:rPr>
      </w:r>
      <w:r>
        <w:rPr>
          <w:rFonts w:ascii="Myriad Pro"/>
          <w:sz w:val="20"/>
        </w:rPr>
      </w:r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235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139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numPr>
          <w:ilvl w:val="0"/>
          <w:numId w:val="1"/>
        </w:numPr>
        <w:tabs>
          <w:tab w:pos="1580" w:val="left" w:leader="none"/>
        </w:tabs>
        <w:spacing w:before="90"/>
        <w:ind w:left="1580" w:right="41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BCcampus,</w:t>
      </w:r>
      <w:r>
        <w:rPr>
          <w:rFonts w:ascii="Myriad Pro"/>
          <w:color w:val="231F20"/>
          <w:spacing w:val="8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hyperlink r:id="rId13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  <w:r>
          <w:rPr>
            <w:rFonts w:ascii="Myriad Pro"/>
            <w:color w:val="205E9E"/>
            <w:sz w:val="20"/>
          </w:rPr>
        </w:r>
        <w:r>
          <w:rPr>
            <w:rFonts w:ascii="Myriad Pro"/>
            <w:color w:val="231F20"/>
            <w:spacing w:val="1"/>
            <w:sz w:val="20"/>
          </w:rPr>
          <w:t>.</w:t>
        </w:r>
        <w:r>
          <w:rPr>
            <w:rFonts w:ascii="Myriad Pro"/>
            <w:sz w:val="20"/>
          </w:rPr>
        </w:r>
      </w:hyperlink>
    </w:p>
    <w:p>
      <w:pPr>
        <w:spacing w:before="9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> </w:t>
      </w:r>
      <w:hyperlink r:id="rId14">
        <w:r>
          <w:rPr>
            <w:rFonts w:ascii="Myriad Pro"/>
            <w:color w:val="231F20"/>
            <w:spacing w:val="1"/>
            <w:sz w:val="20"/>
          </w:rPr>
          <w:t>opentext@bccampus.ca</w:t>
        </w:r>
        <w:r>
          <w:rPr>
            <w:rFonts w:ascii="Myriad Pro"/>
            <w:sz w:val="20"/>
          </w:rPr>
        </w:r>
      </w:hyperlink>
    </w:p>
    <w:p>
      <w:pPr>
        <w:spacing w:before="180"/>
        <w:ind w:left="1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Attribution-NonCommercial-ShareAlike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licence.</w:t>
      </w:r>
      <w:r>
        <w:rPr>
          <w:rFonts w:ascii="Myriad Pro"/>
          <w:sz w:val="20"/>
        </w:rPr>
      </w:r>
    </w:p>
    <w:p>
      <w:pPr>
        <w:spacing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hyperlink r:id="rId15">
        <w:r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before="180"/>
        <w:ind w:left="1120" w:right="41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body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Crown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Publications,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Queen’s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Printer,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Ministry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Technology,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Innovation</w:t>
      </w:r>
      <w:r>
        <w:rPr>
          <w:rFonts w:ascii="Myriad Pro" w:hAnsi="Myriad Pro" w:cs="Myriad Pro" w:eastAsia="Myriad Pro"/>
          <w:color w:val="231F20"/>
          <w:spacing w:val="1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Citizens’</w:t>
      </w:r>
      <w:r>
        <w:rPr>
          <w:rFonts w:ascii="Myriad Pro" w:hAnsi="Myriad Pro" w:cs="Myriad Pro" w:eastAsia="Myriad Pro"/>
          <w:color w:val="231F20"/>
          <w:spacing w:val="-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Services.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80"/>
        <w:ind w:left="1120" w:right="16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resources.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6"/>
        <w:spacing w:line="262" w:lineRule="exact"/>
        <w:ind w:left="1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BCcampus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120" w:right="6838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Anggraeni,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Graphics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6"/>
        <w:spacing w:line="262" w:lineRule="exact"/>
        <w:ind w:left="1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Camosun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College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120" w:right="41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sz w:val="20"/>
        </w:rPr>
      </w:r>
    </w:p>
    <w:p>
      <w:pPr>
        <w:spacing w:before="0"/>
        <w:ind w:left="1120" w:right="2859" w:firstLine="0"/>
        <w:jc w:val="both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Lidstone,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Coey,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Zeleny,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imaging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6"/>
        <w:spacing w:line="262" w:lineRule="exact"/>
        <w:ind w:left="1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Open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School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BC</w:t>
      </w:r>
      <w:r>
        <w:rPr>
          <w:rFonts w:ascii="MyriadPro-SemiboldCond"/>
          <w:b w:val="0"/>
        </w:rPr>
      </w:r>
    </w:p>
    <w:p>
      <w:pPr>
        <w:spacing w:line="237" w:lineRule="exact"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sz w:val="20"/>
        </w:rPr>
      </w:r>
    </w:p>
    <w:p>
      <w:pPr>
        <w:spacing w:before="0"/>
        <w:ind w:left="1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Designer</w:t>
      </w:r>
      <w:r>
        <w:rPr>
          <w:rFonts w:ascii="Myriad Pro"/>
          <w:sz w:val="20"/>
        </w:rPr>
      </w:r>
    </w:p>
    <w:p>
      <w:pPr>
        <w:spacing w:before="0"/>
        <w:ind w:left="1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footerReference w:type="even" r:id="rId9"/>
          <w:footerReference w:type="default" r:id="rId10"/>
          <w:pgSz w:w="12240" w:h="15840"/>
          <w:pgMar w:footer="618" w:header="0" w:top="1340" w:bottom="800" w:left="500" w:right="1500"/>
          <w:pgNumType w:start="2"/>
        </w:sectPr>
      </w:pPr>
    </w:p>
    <w:p>
      <w:pPr>
        <w:pStyle w:val="Heading6"/>
        <w:spacing w:line="262" w:lineRule="exact" w:before="36"/>
        <w:ind w:left="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2"/>
        </w:rPr>
        <w:t>Industry</w:t>
      </w:r>
      <w:r>
        <w:rPr>
          <w:rFonts w:ascii="MyriadPro-SemiboldCond"/>
          <w:color w:val="231F20"/>
          <w:spacing w:val="-1"/>
        </w:rPr>
        <w:t> </w:t>
      </w:r>
      <w:r>
        <w:rPr>
          <w:rFonts w:ascii="MyriadPro-SemiboldCond"/>
          <w:color w:val="231F20"/>
        </w:rPr>
        <w:t>Training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Authority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of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BC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20" w:right="116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labour,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images).</w:t>
      </w:r>
      <w:r>
        <w:rPr>
          <w:rFonts w:ascii="Myriad Pro"/>
          <w:sz w:val="20"/>
        </w:rPr>
      </w:r>
    </w:p>
    <w:p>
      <w:pPr>
        <w:spacing w:before="90"/>
        <w:ind w:left="120" w:right="6244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Relations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6"/>
        <w:spacing w:line="262" w:lineRule="exact"/>
        <w:ind w:left="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 w:hAnsi="MyriadPro-SemiboldCond" w:cs="MyriadPro-SemiboldCond" w:eastAsia="MyriadPro-SemiboldCond"/>
          <w:color w:val="231F20"/>
          <w:spacing w:val="1"/>
        </w:rPr>
        <w:t>Publishing</w:t>
      </w:r>
      <w:r>
        <w:rPr>
          <w:rFonts w:ascii="MyriadPro-SemiboldCond" w:hAnsi="MyriadPro-SemiboldCond" w:cs="MyriadPro-SemiboldCond" w:eastAsia="MyriadPro-SemiboldCond"/>
          <w:color w:val="231F20"/>
          <w:spacing w:val="4"/>
        </w:rPr>
        <w:t> </w:t>
      </w:r>
      <w:r>
        <w:rPr>
          <w:rFonts w:ascii="MyriadPro-SemiboldCond" w:hAnsi="MyriadPro-SemiboldCond" w:cs="MyriadPro-SemiboldCond" w:eastAsia="MyriadPro-SemiboldCond"/>
          <w:color w:val="231F20"/>
          <w:spacing w:val="2"/>
        </w:rPr>
        <w:t>Services,</w:t>
      </w:r>
      <w:r>
        <w:rPr>
          <w:rFonts w:ascii="MyriadPro-SemiboldCond" w:hAnsi="MyriadPro-SemiboldCond" w:cs="MyriadPro-SemiboldCond" w:eastAsia="MyriadPro-SemiboldCond"/>
          <w:color w:val="231F20"/>
          <w:spacing w:val="4"/>
        </w:rPr>
        <w:t> </w:t>
      </w:r>
      <w:r>
        <w:rPr>
          <w:rFonts w:ascii="MyriadPro-SemiboldCond" w:hAnsi="MyriadPro-SemiboldCond" w:cs="MyriadPro-SemiboldCond" w:eastAsia="MyriadPro-SemiboldCond"/>
          <w:color w:val="231F20"/>
          <w:spacing w:val="-1"/>
        </w:rPr>
        <w:t>Queen’s</w:t>
      </w:r>
      <w:r>
        <w:rPr>
          <w:rFonts w:ascii="MyriadPro-SemiboldCond" w:hAnsi="MyriadPro-SemiboldCond" w:cs="MyriadPro-SemiboldCond" w:eastAsia="MyriadPro-SemiboldCond"/>
          <w:color w:val="231F20"/>
          <w:spacing w:val="4"/>
        </w:rPr>
        <w:t> </w:t>
      </w:r>
      <w:r>
        <w:rPr>
          <w:rFonts w:ascii="MyriadPro-SemiboldCond" w:hAnsi="MyriadPro-SemiboldCond" w:cs="MyriadPro-SemiboldCond" w:eastAsia="MyriadPro-SemiboldCond"/>
          <w:color w:val="231F20"/>
          <w:spacing w:val="1"/>
        </w:rPr>
        <w:t>Printer</w:t>
      </w:r>
      <w:r>
        <w:rPr>
          <w:rFonts w:ascii="MyriadPro-SemiboldCond" w:hAnsi="MyriadPro-SemiboldCond" w:cs="MyriadPro-SemiboldCond" w:eastAsia="MyriadPro-SemiboldCond"/>
          <w:b w:val="0"/>
          <w:bCs w:val="0"/>
        </w:rPr>
      </w:r>
    </w:p>
    <w:p>
      <w:pPr>
        <w:spacing w:line="240" w:lineRule="auto" w:before="0"/>
        <w:ind w:left="120" w:right="515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sz w:val="20"/>
        </w:rPr>
      </w:r>
    </w:p>
    <w:p>
      <w:pPr>
        <w:spacing w:before="18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1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us:</w:t>
      </w:r>
      <w:r>
        <w:rPr>
          <w:rFonts w:ascii="Myriad Pro"/>
          <w:sz w:val="20"/>
        </w:rPr>
      </w:r>
    </w:p>
    <w:p>
      <w:pPr>
        <w:spacing w:before="90"/>
        <w:ind w:left="120" w:right="689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Crown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Publications,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Queen’s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Printer</w:t>
      </w:r>
      <w:r>
        <w:rPr>
          <w:rFonts w:ascii="Myriad Pro" w:hAnsi="Myriad Pro" w:cs="Myriad Pro" w:eastAsia="Myriad Pro"/>
          <w:color w:val="231F20"/>
          <w:spacing w:val="2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Box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9452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Stn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Prov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Govt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0"/>
        <w:ind w:left="120" w:right="780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250-387-6409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1-800-663-6105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250-387-1120</w:t>
      </w:r>
      <w:r>
        <w:rPr>
          <w:rFonts w:ascii="Myriad Pro"/>
          <w:sz w:val="20"/>
        </w:rPr>
      </w:r>
    </w:p>
    <w:p>
      <w:pPr>
        <w:spacing w:before="0"/>
        <w:ind w:left="120" w:right="6838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hyperlink r:id="rId16">
        <w:r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  <w:r>
          <w:rPr>
            <w:rFonts w:ascii="Myriad Pro"/>
            <w:color w:val="205E9E"/>
            <w:spacing w:val="2"/>
            <w:sz w:val="20"/>
          </w:rPr>
        </w:r>
      </w:hyperlink>
      <w:r>
        <w:rPr>
          <w:rFonts w:ascii="Myriad Pro"/>
          <w:color w:val="205E9E"/>
          <w:spacing w:val="2"/>
          <w:sz w:val="20"/>
        </w:rPr>
        <w:t> </w:t>
      </w:r>
      <w:hyperlink r:id="rId17"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color w:val="205E9E"/>
            <w:spacing w:val="2"/>
            <w:sz w:val="20"/>
          </w:rPr>
          <w:t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6"/>
        <w:spacing w:line="262" w:lineRule="exact"/>
        <w:ind w:left="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Intellectual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Property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1"/>
        </w:rPr>
        <w:t>Program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20" w:right="223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Ilona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Ugro,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Copyright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Officer,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Ministry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Technology,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Innovation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Citizens’</w:t>
      </w:r>
      <w:r>
        <w:rPr>
          <w:rFonts w:ascii="Myriad Pro" w:hAnsi="Myriad Pro" w:cs="Myriad Pro" w:eastAsia="Myriad Pro"/>
          <w:color w:val="231F20"/>
          <w:spacing w:val="-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Services,</w:t>
      </w:r>
      <w:r>
        <w:rPr>
          <w:rFonts w:ascii="Myriad Pro" w:hAnsi="Myriad Pro" w:cs="Myriad Pro" w:eastAsia="Myriad Pro"/>
          <w:color w:val="231F20"/>
          <w:spacing w:val="7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Province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British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Columbia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8"/>
        <w:rPr>
          <w:rFonts w:ascii="Myriad Pro" w:hAnsi="Myriad Pro" w:cs="Myriad Pro" w:eastAsia="Myriad Pro"/>
          <w:sz w:val="16"/>
          <w:szCs w:val="16"/>
        </w:rPr>
      </w:pPr>
    </w:p>
    <w:p>
      <w:pPr>
        <w:spacing w:line="326" w:lineRule="exact" w:before="0"/>
        <w:ind w:left="120" w:right="0" w:firstLine="0"/>
        <w:jc w:val="left"/>
        <w:rPr>
          <w:rFonts w:ascii="MyriadPro-SemiboldCond" w:hAnsi="MyriadPro-SemiboldCond" w:cs="MyriadPro-SemiboldCond" w:eastAsia="MyriadPro-SemiboldCond"/>
          <w:sz w:val="28"/>
          <w:szCs w:val="28"/>
        </w:rPr>
      </w:pPr>
      <w:r>
        <w:rPr>
          <w:rFonts w:ascii="MyriadPro-SemiboldCond"/>
          <w:b/>
          <w:color w:val="231F20"/>
          <w:sz w:val="28"/>
        </w:rPr>
        <w:t>Creative</w:t>
      </w:r>
      <w:r>
        <w:rPr>
          <w:rFonts w:ascii="MyriadPro-SemiboldCond"/>
          <w:b/>
          <w:color w:val="231F20"/>
          <w:spacing w:val="5"/>
          <w:sz w:val="28"/>
        </w:rPr>
        <w:t> </w:t>
      </w:r>
      <w:r>
        <w:rPr>
          <w:rFonts w:ascii="MyriadPro-SemiboldCond"/>
          <w:b/>
          <w:color w:val="231F20"/>
          <w:spacing w:val="1"/>
          <w:sz w:val="28"/>
        </w:rPr>
        <w:t>Commons</w:t>
      </w:r>
      <w:r>
        <w:rPr>
          <w:rFonts w:ascii="MyriadPro-SemiboldCond"/>
          <w:b/>
          <w:color w:val="231F20"/>
          <w:spacing w:val="5"/>
          <w:sz w:val="28"/>
        </w:rPr>
        <w:t> </w:t>
      </w:r>
      <w:r>
        <w:rPr>
          <w:rFonts w:ascii="MyriadPro-SemiboldCond"/>
          <w:b/>
          <w:color w:val="231F20"/>
          <w:spacing w:val="1"/>
          <w:sz w:val="28"/>
        </w:rPr>
        <w:t>Attributions</w:t>
      </w:r>
      <w:r>
        <w:rPr>
          <w:rFonts w:ascii="MyriadPro-SemiboldCond"/>
          <w:sz w:val="28"/>
        </w:rPr>
      </w:r>
    </w:p>
    <w:p>
      <w:pPr>
        <w:spacing w:line="240" w:lineRule="auto" w:before="0"/>
        <w:ind w:left="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>
        <w:rPr>
          <w:rFonts w:ascii="Myriad Pro Semibold"/>
          <w:b/>
          <w:color w:val="231F20"/>
          <w:spacing w:val="3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https://commons.wikimedia.org/wiki/File:Monthly_Safety_Stand_Down_%288552567928%29.jpg</w:t>
      </w:r>
      <w:r>
        <w:rPr>
          <w:rFonts w:ascii="Myriad Pro"/>
          <w:color w:val="205E9E"/>
          <w:sz w:val="20"/>
        </w:rPr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143"/>
          <w:sz w:val="20"/>
        </w:rPr>
        <w:t> </w:t>
      </w:r>
      <w:r>
        <w:rPr>
          <w:rFonts w:ascii="Myriad Pro"/>
          <w:color w:val="231F20"/>
          <w:spacing w:val="-4"/>
          <w:sz w:val="20"/>
        </w:rPr>
        <w:t>NAVFAC</w:t>
      </w:r>
      <w:r>
        <w:rPr>
          <w:rFonts w:ascii="Myriad Pro"/>
          <w:sz w:val="20"/>
        </w:rPr>
      </w:r>
    </w:p>
    <w:p>
      <w:pPr>
        <w:spacing w:before="0"/>
        <w:ind w:left="120" w:right="1338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hyperlink r:id="rId18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https://www.flickr.com/photos/39845951@N05/8552567928</w:t>
        </w:r>
        <w:r>
          <w:rPr>
            <w:rFonts w:ascii="Myriad Pro"/>
            <w:color w:val="205E9E"/>
            <w:sz w:val="20"/>
          </w:rPr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Jesse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Lora,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-3"/>
          <w:sz w:val="20"/>
        </w:rPr>
        <w:t>NAFAC</w:t>
      </w:r>
      <w:r>
        <w:rPr>
          <w:rFonts w:ascii="Myriad Pro"/>
          <w:color w:val="231F20"/>
          <w:spacing w:val="4"/>
          <w:sz w:val="20"/>
        </w:rPr>
        <w:t> (SW)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10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2.0.</w:t>
      </w:r>
      <w:r>
        <w:rPr>
          <w:rFonts w:ascii="Myriad Pro"/>
          <w:sz w:val="20"/>
        </w:rPr>
      </w:r>
    </w:p>
    <w:p>
      <w:pPr>
        <w:spacing w:before="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z w:val="20"/>
        </w:rPr>
      </w:r>
      <w:hyperlink r:id="rId19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  <w:r>
          <w:rPr>
            <w:rFonts w:ascii="Myriad Pro"/>
            <w:color w:val="205E9E"/>
            <w:sz w:val="20"/>
          </w:rPr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sz w:val="20"/>
        </w:rPr>
      </w:r>
    </w:p>
    <w:p>
      <w:pPr>
        <w:spacing w:before="9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A-1,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z w:val="20"/>
        </w:rPr>
        <w:t>2</w:t>
      </w:r>
      <w:r>
        <w:rPr>
          <w:rFonts w:ascii="Myriad Pro Semibold"/>
          <w:b/>
          <w:color w:val="231F20"/>
          <w:spacing w:val="4"/>
          <w:sz w:val="20"/>
        </w:rPr>
        <w:t> </w:t>
      </w:r>
      <w:r>
        <w:rPr>
          <w:rFonts w:ascii="Myriad Pro Semibold"/>
          <w:b/>
          <w:color w:val="231F20"/>
          <w:spacing w:val="2"/>
          <w:sz w:val="20"/>
        </w:rPr>
        <w:t>include:</w:t>
      </w:r>
      <w:r>
        <w:rPr>
          <w:rFonts w:ascii="Myriad Pro Semibold"/>
          <w:sz w:val="20"/>
        </w:rPr>
      </w:r>
    </w:p>
    <w:p>
      <w:pPr>
        <w:spacing w:before="0"/>
        <w:ind w:left="120" w:right="290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-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Pre-fabricate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hydraulic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shoring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r>
        <w:rPr>
          <w:rFonts w:ascii="Myriad Pro"/>
          <w:color w:val="205E9E"/>
          <w:spacing w:val="2"/>
          <w:sz w:val="20"/>
        </w:rPr>
        <w:t> </w:t>
      </w:r>
      <w:r>
        <w:rPr>
          <w:rFonts w:ascii="Myriad Pro"/>
          <w:color w:val="205E9E"/>
          <w:spacing w:val="1"/>
          <w:sz w:val="20"/>
          <w:u w:val="single" w:color="205E9E"/>
        </w:rPr>
        <w:t>http://commons.wikimedia.org/wiki/File:Sbh_s600.JPG </w:t>
      </w:r>
      <w:r>
        <w:rPr>
          <w:rFonts w:ascii="Myriad Pro"/>
          <w:color w:val="205E9E"/>
          <w:spacing w:val="1"/>
          <w:sz w:val="20"/>
        </w:rPr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Sbhrus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3.0</w:t>
      </w:r>
      <w:r>
        <w:rPr>
          <w:rFonts w:ascii="Myriad Pro"/>
          <w:color w:val="231F20"/>
          <w:spacing w:val="2"/>
          <w:sz w:val="20"/>
        </w:rPr>
        <w:t> </w:t>
      </w:r>
      <w:r>
        <w:rPr>
          <w:rFonts w:ascii="Myriad Pro"/>
          <w:color w:val="205E9E"/>
          <w:spacing w:val="2"/>
          <w:sz w:val="20"/>
        </w:rPr>
      </w:r>
      <w:r>
        <w:rPr>
          <w:rFonts w:ascii="Myriad Pro"/>
          <w:color w:val="205E9E"/>
          <w:spacing w:val="2"/>
          <w:sz w:val="20"/>
        </w:rPr>
        <w:t>  </w:t>
      </w:r>
      <w:hyperlink r:id="rId20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https://creativecommons.org/licenses/by-sa/3.0/deed.en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before="18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Figure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-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Trench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box</w:t>
      </w:r>
      <w:r>
        <w:rPr>
          <w:rFonts w:ascii="Myriad Pro"/>
          <w:sz w:val="20"/>
        </w:rPr>
      </w:r>
    </w:p>
    <w:p>
      <w:pPr>
        <w:spacing w:before="0"/>
        <w:ind w:left="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r>
        <w:rPr>
          <w:rFonts w:ascii="Myriad Pro"/>
          <w:color w:val="205E9E"/>
          <w:spacing w:val="1"/>
          <w:sz w:val="20"/>
          <w:u w:val="single" w:color="205E9E"/>
        </w:rPr>
        <w:t>http://commons.wikimedia.org/wiki/File:Trench_box.jpg </w:t>
      </w:r>
      <w:r>
        <w:rPr>
          <w:rFonts w:ascii="Myriad Pro"/>
          <w:color w:val="205E9E"/>
          <w:spacing w:val="1"/>
          <w:sz w:val="20"/>
        </w:rPr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National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Institute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10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Domain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60" w:bottom="800" w:left="1500" w:right="500"/>
        </w:sectPr>
      </w:pPr>
    </w:p>
    <w:p>
      <w:pPr>
        <w:spacing w:line="326" w:lineRule="exact" w:before="44"/>
        <w:ind w:left="1120" w:right="0" w:firstLine="0"/>
        <w:jc w:val="left"/>
        <w:rPr>
          <w:rFonts w:ascii="MyriadPro-SemiboldCond" w:hAnsi="MyriadPro-SemiboldCond" w:cs="MyriadPro-SemiboldCond" w:eastAsia="MyriadPro-SemiboldCond"/>
          <w:sz w:val="28"/>
          <w:szCs w:val="28"/>
        </w:rPr>
      </w:pPr>
      <w:r>
        <w:rPr>
          <w:rFonts w:ascii="MyriadPro-SemiboldCond"/>
          <w:b/>
          <w:color w:val="231F20"/>
          <w:spacing w:val="-1"/>
          <w:sz w:val="28"/>
        </w:rPr>
        <w:t>Foreword</w:t>
      </w:r>
      <w:r>
        <w:rPr>
          <w:rFonts w:ascii="MyriadPro-SemiboldCond"/>
          <w:sz w:val="28"/>
        </w:rPr>
      </w:r>
    </w:p>
    <w:p>
      <w:pPr>
        <w:spacing w:line="240" w:lineRule="auto" w:before="0"/>
        <w:ind w:left="1120" w:right="13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sz w:val="20"/>
        </w:rPr>
      </w:r>
    </w:p>
    <w:p>
      <w:pPr>
        <w:spacing w:before="0"/>
        <w:ind w:left="1120" w:right="13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Education.</w:t>
      </w:r>
      <w:r>
        <w:rPr>
          <w:rFonts w:ascii="Myriad Pro"/>
          <w:sz w:val="20"/>
        </w:rPr>
      </w:r>
    </w:p>
    <w:p>
      <w:pPr>
        <w:tabs>
          <w:tab w:pos="4473" w:val="left" w:leader="none"/>
        </w:tabs>
        <w:spacing w:before="180"/>
        <w:ind w:left="1120" w:right="13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defi</w:t>
        <w:tab/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use </w:t>
      </w:r>
      <w:r>
        <w:rPr>
          <w:rFonts w:ascii="Myriad Pro"/>
          <w:color w:val="231F20"/>
          <w:spacing w:val="2"/>
          <w:sz w:val="20"/>
        </w:rPr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05E9E"/>
          <w:spacing w:val="3"/>
          <w:sz w:val="20"/>
        </w:rPr>
      </w:r>
      <w:hyperlink r:id="rId14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05E9E"/>
            <w:sz w:val="20"/>
          </w:rPr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know.</w:t>
      </w:r>
      <w:r>
        <w:rPr>
          <w:rFonts w:ascii="Myriad Pro"/>
          <w:sz w:val="20"/>
        </w:rPr>
      </w:r>
    </w:p>
    <w:p>
      <w:pPr>
        <w:spacing w:line="240" w:lineRule="auto" w:before="8"/>
        <w:rPr>
          <w:rFonts w:ascii="Myriad Pro" w:hAnsi="Myriad Pro" w:cs="Myriad Pro" w:eastAsia="Myriad Pro"/>
          <w:sz w:val="16"/>
          <w:szCs w:val="16"/>
        </w:rPr>
      </w:pPr>
    </w:p>
    <w:p>
      <w:pPr>
        <w:spacing w:line="326" w:lineRule="exact" w:before="0"/>
        <w:ind w:left="1120" w:right="0" w:firstLine="0"/>
        <w:jc w:val="left"/>
        <w:rPr>
          <w:rFonts w:ascii="MyriadPro-SemiboldCond" w:hAnsi="MyriadPro-SemiboldCond" w:cs="MyriadPro-SemiboldCond" w:eastAsia="MyriadPro-SemiboldCond"/>
          <w:sz w:val="28"/>
          <w:szCs w:val="28"/>
        </w:rPr>
      </w:pPr>
      <w:r>
        <w:rPr>
          <w:rFonts w:ascii="MyriadPro-SemiboldCond"/>
          <w:b/>
          <w:color w:val="231F20"/>
          <w:spacing w:val="1"/>
          <w:sz w:val="28"/>
        </w:rPr>
        <w:t>Preface</w:t>
      </w:r>
      <w:r>
        <w:rPr>
          <w:rFonts w:ascii="MyriadPro-SemiboldCond"/>
          <w:sz w:val="28"/>
        </w:rPr>
      </w:r>
    </w:p>
    <w:p>
      <w:pPr>
        <w:spacing w:line="240" w:lineRule="auto" w:before="0"/>
        <w:ind w:left="1120" w:right="52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sz w:val="20"/>
        </w:rPr>
      </w:r>
    </w:p>
    <w:p>
      <w:pPr>
        <w:spacing w:before="0"/>
        <w:ind w:left="1120" w:right="13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project.</w:t>
      </w:r>
      <w:r>
        <w:rPr>
          <w:rFonts w:ascii="Myriad Pro"/>
          <w:sz w:val="20"/>
        </w:rPr>
      </w:r>
    </w:p>
    <w:p>
      <w:pPr>
        <w:spacing w:before="180"/>
        <w:ind w:left="1120" w:right="47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open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resources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have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been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updated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realigned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match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many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line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competency</w:t>
      </w:r>
      <w:r>
        <w:rPr>
          <w:rFonts w:ascii="Myriad Pro" w:hAnsi="Myriad Pro" w:cs="Myriad Pro" w:eastAsia="Myriad Pro"/>
          <w:color w:val="231F20"/>
          <w:spacing w:val="80"/>
          <w:w w:val="99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titles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found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in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Province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BC’s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trades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apprenticeship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program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outlines.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review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was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carried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out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100"/>
          <w:w w:val="99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analyze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provincial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program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outlines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number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trades,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with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intent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finding</w:t>
      </w:r>
      <w:r>
        <w:rPr>
          <w:rFonts w:ascii="Myriad Pro" w:hAnsi="Myriad Pro" w:cs="Myriad Pro" w:eastAsia="Myriad Pro"/>
          <w:color w:val="231F20"/>
          <w:spacing w:val="-2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common</w:t>
      </w:r>
      <w:r>
        <w:rPr>
          <w:rFonts w:ascii="Myriad Pro" w:hAnsi="Myriad Pro" w:cs="Myriad Pro" w:eastAsia="Myriad Pro"/>
          <w:color w:val="231F20"/>
          <w:spacing w:val="-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entry-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0"/>
        <w:ind w:left="1120" w:right="13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> </w:t>
      </w:r>
      <w:r>
        <w:rPr>
          <w:rFonts w:ascii="Myriad Pro"/>
          <w:color w:val="231F20"/>
          <w:sz w:val="20"/>
        </w:rPr>
        <w:t>resources.</w:t>
      </w:r>
      <w:r>
        <w:rPr>
          <w:rFonts w:ascii="Myriad Pro"/>
          <w:sz w:val="20"/>
        </w:rPr>
      </w:r>
    </w:p>
    <w:p>
      <w:pPr>
        <w:spacing w:before="180"/>
        <w:ind w:left="1120" w:right="416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sz w:val="20"/>
        </w:rPr>
      </w:r>
    </w:p>
    <w:p>
      <w:pPr>
        <w:spacing w:before="0"/>
        <w:ind w:left="1120" w:right="125" w:firstLine="0"/>
        <w:jc w:val="both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addition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textbook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content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openly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resources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used</w:t>
      </w:r>
      <w:r>
        <w:rPr>
          <w:rFonts w:ascii="Myriad Pro" w:hAnsi="Myriad Pro" w:cs="Myriad Pro" w:eastAsia="Myriad Pro"/>
          <w:color w:val="231F20"/>
          <w:spacing w:val="9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other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contexts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well.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For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example,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instructors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institutions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may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incorporate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resources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into</w:t>
      </w:r>
      <w:r>
        <w:rPr>
          <w:rFonts w:ascii="Myriad Pro" w:hAnsi="Myriad Pro" w:cs="Myriad Pro" w:eastAsia="Myriad Pro"/>
          <w:color w:val="231F20"/>
          <w:spacing w:val="91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trades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training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programming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online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learning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management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system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(LMS).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80"/>
        <w:ind w:left="1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Practices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Hazards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z w:val="20"/>
        </w:rPr>
        <w:t>WorkSafeBC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Regulations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Safely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sz w:val="20"/>
        </w:rPr>
      </w:r>
    </w:p>
    <w:p>
      <w:pPr>
        <w:spacing w:before="160"/>
        <w:ind w:left="1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Skills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Employees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sz w:val="20"/>
        </w:rPr>
      </w:r>
    </w:p>
    <w:p>
      <w:pPr>
        <w:numPr>
          <w:ilvl w:val="0"/>
          <w:numId w:val="2"/>
        </w:numPr>
        <w:tabs>
          <w:tab w:pos="1580" w:val="left" w:leader="none"/>
        </w:tabs>
        <w:spacing w:before="90"/>
        <w:ind w:left="1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System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40" w:bottom="800" w:left="500" w:right="1500"/>
        </w:sectPr>
      </w:pPr>
    </w:p>
    <w:p>
      <w:pPr>
        <w:spacing w:before="4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Equipment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Equipment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Platforms</w:t>
      </w:r>
      <w:r>
        <w:rPr>
          <w:rFonts w:ascii="Myriad Pro"/>
          <w:sz w:val="20"/>
        </w:rPr>
      </w:r>
    </w:p>
    <w:p>
      <w:pPr>
        <w:spacing w:before="16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3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Skills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Problems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Applications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D-3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Specifi</w:t>
      </w:r>
      <w:r>
        <w:rPr>
          <w:rFonts w:ascii="Myriad Pro"/>
          <w:color w:val="231F20"/>
          <w:sz w:val="20"/>
        </w:rPr>
        <w:t>   </w:t>
      </w:r>
      <w:r>
        <w:rPr>
          <w:rFonts w:ascii="Myriad Pro"/>
          <w:color w:val="231F20"/>
          <w:spacing w:val="19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tions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Documentation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Projects</w:t>
      </w:r>
      <w:r>
        <w:rPr>
          <w:rFonts w:ascii="Myriad Pro"/>
          <w:sz w:val="20"/>
        </w:rPr>
      </w:r>
    </w:p>
    <w:p>
      <w:pPr>
        <w:spacing w:before="160"/>
        <w:ind w:left="120" w:right="0" w:firstLine="0"/>
        <w:jc w:val="left"/>
        <w:rPr>
          <w:rFonts w:ascii="Myriad Pro Semibold" w:hAnsi="Myriad Pro Semibold" w:cs="Myriad Pro Semibold" w:eastAsia="Myriad Pro Semibold"/>
          <w:sz w:val="20"/>
          <w:szCs w:val="20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4"/>
          <w:sz w:val="20"/>
          <w:szCs w:val="20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1"/>
          <w:sz w:val="20"/>
          <w:szCs w:val="20"/>
        </w:rPr>
        <w:t>Fundamentals</w:t>
      </w:r>
      <w:r>
        <w:rPr>
          <w:rFonts w:ascii="Myriad Pro Semibold" w:hAnsi="Myriad Pro Semibold" w:cs="Myriad Pro Semibold" w:eastAsia="Myriad Pro Semibold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Electricity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Connections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Multimeters</w:t>
      </w:r>
      <w:r>
        <w:rPr>
          <w:rFonts w:ascii="Myriad Pro"/>
          <w:sz w:val="20"/>
        </w:rPr>
      </w:r>
    </w:p>
    <w:p>
      <w:pPr>
        <w:spacing w:before="90"/>
        <w:ind w:left="1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print: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document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TOC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hyperlinks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intact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HTML—basic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export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HTML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file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its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assets,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suitable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use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learning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management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systems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Refl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6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EPUB—format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that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suitable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for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all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screen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sizes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including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phones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90"/>
        <w:ind w:left="120" w:right="116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testing.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5"/>
          <w:szCs w:val="15"/>
        </w:rPr>
      </w:pPr>
    </w:p>
    <w:p>
      <w:pPr>
        <w:pStyle w:val="Heading6"/>
        <w:spacing w:line="262" w:lineRule="exact"/>
        <w:ind w:left="120" w:right="0"/>
        <w:jc w:val="left"/>
        <w:rPr>
          <w:rFonts w:ascii="MyriadPro-SemiboldCond" w:hAnsi="MyriadPro-SemiboldCond" w:cs="MyriadPro-SemiboldCond" w:eastAsia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About</w:t>
      </w:r>
      <w:r>
        <w:rPr>
          <w:rFonts w:ascii="MyriadPro-SemiboldCond"/>
          <w:color w:val="231F20"/>
          <w:spacing w:val="-1"/>
        </w:rPr>
        <w:t> </w:t>
      </w:r>
      <w:r>
        <w:rPr>
          <w:rFonts w:ascii="MyriadPro-SemiboldCond"/>
          <w:color w:val="231F20"/>
          <w:spacing w:val="1"/>
        </w:rPr>
        <w:t>This</w:t>
      </w:r>
      <w:r>
        <w:rPr>
          <w:rFonts w:ascii="MyriadPro-SemiboldCond"/>
          <w:color w:val="231F20"/>
          <w:spacing w:val="4"/>
        </w:rPr>
        <w:t> </w:t>
      </w:r>
      <w:r>
        <w:rPr>
          <w:rFonts w:ascii="MyriadPro-SemiboldCond"/>
          <w:color w:val="231F20"/>
          <w:spacing w:val="2"/>
        </w:rPr>
        <w:t>Book</w:t>
      </w:r>
      <w:r>
        <w:rPr>
          <w:rFonts w:ascii="MyriadPro-SemiboldCond"/>
          <w:b w:val="0"/>
        </w:rPr>
      </w:r>
    </w:p>
    <w:p>
      <w:pPr>
        <w:spacing w:line="240" w:lineRule="auto" w:before="0"/>
        <w:ind w:left="120" w:right="105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included: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338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refl   </w:t>
      </w:r>
      <w:r>
        <w:rPr>
          <w:rFonts w:ascii="Myriad Pro"/>
          <w:color w:val="231F20"/>
          <w:spacing w:val="27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goal.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objectives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0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understanding.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364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required.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216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online.</w:t>
      </w:r>
      <w:r>
        <w:rPr>
          <w:rFonts w:ascii="Myriad Pro"/>
          <w:sz w:val="20"/>
        </w:rPr>
      </w:r>
    </w:p>
    <w:p>
      <w:pPr>
        <w:numPr>
          <w:ilvl w:val="0"/>
          <w:numId w:val="3"/>
        </w:numPr>
        <w:tabs>
          <w:tab w:pos="580" w:val="left" w:leader="none"/>
        </w:tabs>
        <w:spacing w:before="90"/>
        <w:ind w:left="580" w:right="1338" w:hanging="26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60" w:bottom="800" w:left="1500" w:right="500"/>
        </w:sectPr>
      </w:pPr>
    </w:p>
    <w:p>
      <w:pPr>
        <w:spacing w:before="44"/>
        <w:ind w:left="1120" w:right="0" w:firstLine="0"/>
        <w:jc w:val="left"/>
        <w:rPr>
          <w:rFonts w:ascii="MyriadPro-SemiboldCond" w:hAnsi="MyriadPro-SemiboldCond" w:cs="MyriadPro-SemiboldCond" w:eastAsia="MyriadPro-SemiboldCond"/>
          <w:sz w:val="28"/>
          <w:szCs w:val="28"/>
        </w:rPr>
      </w:pPr>
      <w:r>
        <w:rPr>
          <w:rFonts w:ascii="MyriadPro-SemiboldCond"/>
          <w:b/>
          <w:color w:val="231F20"/>
          <w:spacing w:val="1"/>
          <w:sz w:val="28"/>
        </w:rPr>
        <w:t>Symbols</w:t>
      </w:r>
      <w:r>
        <w:rPr>
          <w:rFonts w:ascii="MyriadPro-SemiboldCond"/>
          <w:b/>
          <w:color w:val="231F20"/>
          <w:spacing w:val="5"/>
          <w:sz w:val="28"/>
        </w:rPr>
        <w:t> </w:t>
      </w:r>
      <w:r>
        <w:rPr>
          <w:rFonts w:ascii="MyriadPro-SemiboldCond"/>
          <w:b/>
          <w:color w:val="231F20"/>
          <w:spacing w:val="1"/>
          <w:sz w:val="28"/>
        </w:rPr>
        <w:t>Legend</w:t>
      </w:r>
      <w:r>
        <w:rPr>
          <w:rFonts w:ascii="MyriadPro-SemiboldCond"/>
          <w:sz w:val="28"/>
        </w:rPr>
      </w:r>
    </w:p>
    <w:p>
      <w:pPr>
        <w:spacing w:line="240" w:lineRule="auto" w:before="3"/>
        <w:rPr>
          <w:rFonts w:ascii="MyriadPro-SemiboldCond" w:hAnsi="MyriadPro-SemiboldCond" w:cs="MyriadPro-SemiboldCond" w:eastAsia="MyriadPro-SemiboldCond"/>
          <w:b/>
          <w:bCs/>
          <w:sz w:val="11"/>
          <w:szCs w:val="11"/>
        </w:rPr>
      </w:pPr>
    </w:p>
    <w:p>
      <w:pPr>
        <w:spacing w:before="66"/>
        <w:ind w:left="1840" w:right="0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/>
        <w:pict>
          <v:group style="position:absolute;margin-left:79.947998pt;margin-top:-5.789694pt;width:27.25pt;height:27.5pt;mso-position-horizontal-relative:page;mso-position-vertical-relative:paragraph;z-index:1120" coordorigin="1599,-116" coordsize="545,550">
            <v:group style="position:absolute;left:1645;top:1;width:408;height:409" coordorigin="1645,1" coordsize="408,409">
              <v:shape style="position:absolute;left:1645;top:1;width:408;height:409" coordorigin="1645,1" coordsize="408,409" path="m2053,410l1645,410,1645,1,2053,1,2053,410xe" filled="false" stroked="true" strokeweight=".419pt" strokecolor="#231f20">
                <v:path arrowok="t"/>
              </v:shape>
            </v:group>
            <v:group style="position:absolute;left:1621;top:412;width:453;height:2" coordorigin="1621,412" coordsize="453,2">
              <v:shape style="position:absolute;left:1621;top:412;width:453;height:2" coordorigin="1621,412" coordsize="453,0" path="m1621,412l2073,412e" filled="false" stroked="true" strokeweight="2.2pt" strokecolor="#231f20">
                <v:path arrowok="t"/>
              </v:shape>
            </v:group>
            <v:group style="position:absolute;left:1642;top:21;width:2;height:370" coordorigin="1642,21" coordsize="2,370">
              <v:shape style="position:absolute;left:1642;top:21;width:2;height:370" coordorigin="1642,21" coordsize="0,370" path="m1642,21l1642,391e" filled="false" stroked="true" strokeweight="2.174pt" strokecolor="#231f20">
                <v:path arrowok="t"/>
              </v:shape>
            </v:group>
            <v:group style="position:absolute;left:1621;top:0;width:453;height:2" coordorigin="1621,0" coordsize="453,2">
              <v:shape style="position:absolute;left:1621;top:0;width:453;height:2" coordorigin="1621,0" coordsize="453,0" path="m1621,0l2073,0e" filled="false" stroked="true" strokeweight="2.2pt" strokecolor="#231f20">
                <v:path arrowok="t"/>
              </v:shape>
            </v:group>
            <v:group style="position:absolute;left:2053;top:21;width:2;height:370" coordorigin="2053,21" coordsize="2,370">
              <v:shape style="position:absolute;left:2053;top:21;width:2;height:370" coordorigin="2053,21" coordsize="0,370" path="m2053,21l2053,391e" filled="false" stroked="true" strokeweight="2.174pt" strokecolor="#231f20">
                <v:path arrowok="t"/>
              </v:shape>
            </v:group>
            <v:group style="position:absolute;left:1735;top:-116;width:408;height:450" coordorigin="1735,-116" coordsize="408,450">
              <v:shape style="position:absolute;left:1735;top:-116;width:408;height:450" coordorigin="1735,-116" coordsize="408,450" path="m1811,201l1751,225,1735,260,1737,279,1775,328,1811,334,1833,329,1847,320,1861,306,1875,283,1877,265,1874,243,1865,228,1851,215,1828,203,1811,201xe" filled="true" fillcolor="#231f20" stroked="false">
                <v:path arrowok="t"/>
                <v:fill type="solid"/>
              </v:shape>
              <v:shape style="position:absolute;left:1735;top:-116;width:408;height:450" coordorigin="1735,-116" coordsize="408,450" path="m2018,-116l1964,-86,1920,-24,1879,41,1850,95,1821,154,1826,170,1841,181,1850,186,1859,190,1870,196,1888,200,1905,195,1921,182,1930,172,1943,158,1998,103,2043,63,2091,24,2108,11,2121,0,2139,-17,2143,-28,2142,-40,2078,-99,2036,-114,2018,-1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2"/>
          <w:sz w:val="22"/>
        </w:rPr>
        <w:t>Important:</w:t>
      </w:r>
      <w:r>
        <w:rPr>
          <w:rFonts w:ascii="Myriad Pro Semibold"/>
          <w:b/>
          <w:color w:val="231F20"/>
          <w:spacing w:val="-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This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icon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highlights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important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information.</w:t>
      </w:r>
      <w:r>
        <w:rPr>
          <w:rFonts w:ascii="Myriad Pro"/>
          <w:sz w:val="22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left="1840" w:right="0" w:firstLine="0"/>
        <w:jc w:val="left"/>
      </w:pPr>
      <w:r>
        <w:rPr/>
        <w:pict>
          <v:group style="position:absolute;margin-left:79.900002pt;margin-top:-1.099979pt;width:25.05pt;height:22.9pt;mso-position-horizontal-relative:page;mso-position-vertical-relative:paragraph;z-index:1144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759;top:53;width:180;height:244" coordorigin="1759,53" coordsize="180,244">
              <v:shape style="position:absolute;left:1759;top:53;width:180;height:244" coordorigin="1759,53" coordsize="180,244" path="m1789,240l1793,258,1803,274,1820,286,1843,296,1862,295,1880,289,1887,285,1850,285,1833,283,1831,273,1900,273,1906,265,1907,262,1861,262,1837,262,1821,256,1813,256,1798,253,1796,241,1789,24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00,274l1871,274,1871,279,1865,281,1850,285,1887,285,1896,279,1900,274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00,273l1831,273,1844,277,1859,275,1871,274,1900,274,1900,273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97,237l1843,237,1864,239,1881,246,1879,258,1861,262,1907,262,1910,254,1897,254,1890,246,1897,238,1897,237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38,203l1823,203,1830,211,1818,222,1807,232,1805,239,1813,256,1821,256,1818,255,1819,239,1833,238,1843,237,1897,237,1889,224,1875,216,1875,215,1853,215,1848,215,1839,215,1836,208,1838,203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08,231l1905,246,1897,254,1910,254,1912,248,1908,231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0,191l1853,191,1856,193,1859,200,1863,206,1862,215,1853,215,1875,215,1871,200,1931,200,1930,191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44,214l1839,215,1848,215,1844,214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18,210l1788,210,1798,213,1818,210,1818,21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784,149l1777,161,1782,169,1782,171,1780,182,1773,189,1767,203,1778,211,1788,210,1818,210,1823,203,1838,203,1840,199,1842,194,1847,194,1853,191,1930,191,1929,189,1925,188,1813,188,1796,187,1791,182,1787,168,1787,167,1796,150,1790,150,1784,149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1,200l1871,200,1877,209,1894,211,1921,209,1932,205,1931,20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47,194l1842,194,1847,194,1847,194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79,150l1817,150,1828,153,1832,161,1832,169,1828,179,1813,188,1925,188,1925,188,1925,187,1890,187,1874,180,1869,173,1866,161,1870,154,1879,15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18,150l1879,150,1898,152,1911,166,1905,183,1890,187,1925,187,1919,176,1920,167,1921,156,1918,150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9,138l1922,138,1932,148,1928,164,1928,181,1934,177,1937,168,1939,145,1939,138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846,53l1785,70,1760,118,1759,131,1759,137,1759,148,1762,167,1765,179,1772,171,1768,154,1768,152,1770,138,1912,138,1912,137,1939,137,1939,123,1904,65,1867,54,1846,53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10,139l1789,139,1792,145,1790,150,1879,150,1879,150,1918,150,1918,150,1910,149,1907,142,1910,139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12,138l1770,138,1775,139,1775,144,1778,146,1784,147,1789,139,1910,139,1912,138xe" filled="true" fillcolor="#231f20" stroked="false">
                <v:path arrowok="t"/>
                <v:fill type="solid"/>
              </v:shape>
              <v:shape style="position:absolute;left:1759;top:53;width:180;height:244" coordorigin="1759,53" coordsize="180,244" path="m1939,137l1912,137,1915,145,1924,144,1922,138,1939,138,1939,137xe" filled="true" fillcolor="#231f20" stroked="false">
                <v:path arrowok="t"/>
                <v:fill type="solid"/>
              </v:shape>
            </v:group>
            <v:group style="position:absolute;left:1936;top:122;width:87;height:90" coordorigin="1936,122" coordsize="87,90">
              <v:shape style="position:absolute;left:1936;top:122;width:87;height:90" coordorigin="1936,122" coordsize="87,90" path="m1970,122l1958,127,1952,143,1954,162,1950,170,1939,171,1937,181,1937,184,1939,187,1939,197,1936,204,1936,212,1942,208,1959,198,1977,189,1987,186,2012,186,2022,173,2020,156,2015,149,2001,149,1989,137,1985,128,1970,122xe" filled="true" fillcolor="#231f20" stroked="false">
                <v:path arrowok="t"/>
                <v:fill type="solid"/>
              </v:shape>
              <v:shape style="position:absolute;left:1936;top:122;width:87;height:90" coordorigin="1936,122" coordsize="87,90" path="m2012,186l1987,186,1993,191,2010,188,2012,186xe" filled="true" fillcolor="#231f20" stroked="false">
                <v:path arrowok="t"/>
                <v:fill type="solid"/>
              </v:shape>
            </v:group>
            <v:group style="position:absolute;left:1672;top:120;width:93;height:92" coordorigin="1672,120" coordsize="93,92">
              <v:shape style="position:absolute;left:1672;top:120;width:93;height:92" coordorigin="1672,120" coordsize="93,92" path="m1761,188l1716,188,1720,189,1729,192,1747,202,1764,211,1764,201,1761,189,1761,188xe" filled="true" fillcolor="#231f20" stroked="false">
                <v:path arrowok="t"/>
                <v:fill type="solid"/>
              </v:shape>
              <v:shape style="position:absolute;left:1672;top:120;width:93;height:92" coordorigin="1672,120" coordsize="93,92" path="m1723,120l1710,130,1702,144,1695,153,1676,153,1672,178,1682,189,1701,194,1707,188,1716,188,1761,188,1763,180,1759,173,1745,168,1742,153,1695,153,1676,151,1743,151,1745,147,1743,133,1736,124,1723,120xe" filled="true" fillcolor="#231f20" stroked="false">
                <v:path arrowok="t"/>
                <v:fill type="solid"/>
              </v:shape>
            </v:group>
            <v:group style="position:absolute;left:1827;top:244;width:7;height:11" coordorigin="1827,244" coordsize="7,11">
              <v:shape style="position:absolute;left:1827;top:244;width:7;height:11" coordorigin="1827,244" coordsize="7,11" path="m1829,244l1827,247,1828,252,1828,255,1833,254,1831,247,1829,244xe" filled="true" fillcolor="#231f20" stroked="false">
                <v:path arrowok="t"/>
                <v:fill type="solid"/>
              </v:shape>
            </v:group>
            <v:group style="position:absolute;left:1870;top:245;width:7;height:11" coordorigin="1870,245" coordsize="7,11">
              <v:shape style="position:absolute;left:1870;top:245;width:7;height:11" coordorigin="1870,245" coordsize="7,11" path="m1876,245l1873,245,1873,247,1870,254,1874,255,1876,253,1876,245xe" filled="true" fillcolor="#231f20" stroked="false">
                <v:path arrowok="t"/>
                <v:fill type="solid"/>
              </v:shape>
            </v:group>
            <v:group style="position:absolute;left:1833;top:245;width:6;height:10" coordorigin="1833,245" coordsize="6,10">
              <v:shape style="position:absolute;left:1833;top:245;width:6;height:10" coordorigin="1833,245" coordsize="6,10" path="m1835,245l1833,247,1833,253,1836,255,1838,251,1836,250,1837,246,1836,246,1835,245xe" filled="true" fillcolor="#231f20" stroked="false">
                <v:path arrowok="t"/>
                <v:fill type="solid"/>
              </v:shape>
            </v:group>
            <v:group style="position:absolute;left:1839;top:246;width:25;height:11" coordorigin="1839,246" coordsize="25,11">
              <v:shape style="position:absolute;left:1839;top:246;width:25;height:11" coordorigin="1839,246" coordsize="25,11" path="m1864,252l1858,252,1860,252,1860,254,1859,257,1862,257,1864,255,1864,252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41,246l1841,250,1839,254,1840,256,1845,255,1859,255,1859,254,1850,254,1844,252,1844,249,1843,249,1843,246,1841,246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59,255l1845,255,1851,256,1858,256,1859,255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56,248l1850,254,1859,254,1858,252,1864,252,1864,251,1859,251,1856,248xe" filled="true" fillcolor="#231f20" stroked="false">
                <v:path arrowok="t"/>
                <v:fill type="solid"/>
              </v:shape>
              <v:shape style="position:absolute;left:1839;top:246;width:25;height:11" coordorigin="1839,246" coordsize="25,11" path="m1864,246l1861,247,1861,249,1861,251,1859,251,1864,251,1864,246xe" filled="true" fillcolor="#231f20" stroked="false">
                <v:path arrowok="t"/>
                <v:fill type="solid"/>
              </v:shape>
            </v:group>
            <v:group style="position:absolute;left:1901;top:266;width:100;height:86" coordorigin="1901,266" coordsize="100,86">
              <v:shape style="position:absolute;left:1901;top:266;width:100;height:86" coordorigin="1901,266" coordsize="100,86" path="m1912,266l1910,277,1905,285,1901,293,1906,298,1909,300,1918,306,1928,310,1931,320,1928,328,1930,342,1938,352,1959,352,1965,338,1977,323,1995,322,2000,296,1990,285,1967,285,1948,284,1930,276,1912,266xe" filled="true" fillcolor="#231f20" stroked="false">
                <v:path arrowok="t"/>
                <v:fill type="solid"/>
              </v:shape>
              <v:shape style="position:absolute;left:1901;top:266;width:100;height:86" coordorigin="1901,266" coordsize="100,86" path="m1972,280l1967,285,1990,285,1988,283,1972,280xe" filled="true" fillcolor="#231f20" stroked="false">
                <v:path arrowok="t"/>
                <v:fill type="solid"/>
              </v:shape>
            </v:group>
            <v:group style="position:absolute;left:1716;top:271;width:94;height:82" coordorigin="1716,271" coordsize="94,82">
              <v:shape style="position:absolute;left:1716;top:271;width:94;height:82" coordorigin="1716,271" coordsize="94,82" path="m1745,283l1734,283,1719,294,1716,312,1719,322,1733,323,1742,331,1753,345,1773,352,1783,336,1785,313,1792,306,1804,304,1810,296,1801,288,1768,288,1750,287,1745,283xe" filled="true" fillcolor="#231f20" stroked="false">
                <v:path arrowok="t"/>
                <v:fill type="solid"/>
              </v:shape>
              <v:shape style="position:absolute;left:1716;top:271;width:94;height:82" coordorigin="1716,271" coordsize="94,82" path="m1787,271l1778,274,1768,288,1801,288,1796,278,1787,27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Poisonous: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toxic/poisonous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left="1840" w:right="0" w:firstLine="0"/>
        <w:jc w:val="left"/>
      </w:pPr>
      <w:r>
        <w:rPr/>
        <w:pict>
          <v:group style="position:absolute;margin-left:79.911003pt;margin-top:-1.099979pt;width:25pt;height:22.9pt;mso-position-horizontal-relative:page;mso-position-vertical-relative:paragraph;z-index:1168" coordorigin="1598,-22" coordsize="500,458">
            <v:group style="position:absolute;left:1640;top:0;width:421;height:417" coordorigin="1640,0" coordsize="421,417">
              <v:shape style="position:absolute;left:1640;top:0;width:421;height:417" coordorigin="1640,0" coordsize="421,417" path="m2061,417l1640,417,1640,0,2061,0,2061,417xe" filled="false" stroked="true" strokeweight=".422pt" strokecolor="#231f20">
                <v:path arrowok="t"/>
              </v:shape>
            </v:group>
            <v:group style="position:absolute;left:1620;top:414;width:456;height:2" coordorigin="1620,414" coordsize="456,2">
              <v:shape style="position:absolute;left:1620;top:414;width:456;height:2" coordorigin="1620,414" coordsize="456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1pt" strokecolor="#231f20">
                <v:path arrowok="t"/>
              </v:shape>
            </v:group>
            <v:group style="position:absolute;left:1620;top:0;width:456;height:2" coordorigin="1620,0" coordsize="456,2">
              <v:shape style="position:absolute;left:1620;top:0;width:456;height:2" coordorigin="1620,0" coordsize="456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87pt" strokecolor="#231f20">
                <v:path arrowok="t"/>
              </v:shape>
            </v:group>
            <v:group style="position:absolute;left:1729;top:47;width:268;height:317" coordorigin="1729,47" coordsize="268,317">
              <v:shape style="position:absolute;left:1729;top:47;width:268;height:317" coordorigin="1729,47" coordsize="268,317" path="m1944,236l1846,236,1899,364,1997,353,1944,236xe" filled="true" fillcolor="#231f20" stroked="false">
                <v:path arrowok="t"/>
                <v:fill type="solid"/>
              </v:shape>
              <v:shape style="position:absolute;left:1729;top:47;width:268;height:317" coordorigin="1729,47" coordsize="268,317" path="m1850,47l1729,47,1729,358,1822,358,1822,236,1944,236,1934,215,1951,203,1964,188,1964,186,1822,186,1822,102,1974,102,1968,90,1917,52,1875,47,1850,47xe" filled="true" fillcolor="#231f20" stroked="false">
                <v:path arrowok="t"/>
                <v:fill type="solid"/>
              </v:shape>
              <v:shape style="position:absolute;left:1729;top:47;width:268;height:317" coordorigin="1729,47" coordsize="268,317" path="m1974,102l1858,102,1870,104,1877,108,1887,114,1892,126,1892,156,1888,167,1878,176,1862,184,1839,186,1964,186,1973,170,1978,150,1980,126,1976,107,1974,10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Resources: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resource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highlights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optional</w:t>
      </w:r>
      <w:r>
        <w:rPr>
          <w:color w:val="231F20"/>
          <w:spacing w:val="4"/>
        </w:rPr>
        <w:t> </w:t>
      </w:r>
      <w:r>
        <w:rPr>
          <w:color w:val="231F20"/>
        </w:rPr>
        <w:t>resources.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left="1840" w:right="0" w:firstLine="0"/>
        <w:jc w:val="left"/>
      </w:pPr>
      <w:r>
        <w:rPr/>
        <w:pict>
          <v:group style="position:absolute;margin-left:79.900002pt;margin-top:-1.099979pt;width:25.05pt;height:22.9pt;mso-position-horizontal-relative:page;mso-position-vertical-relative:paragraph;z-index:1192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683;top:37;width:333;height:341" coordorigin="1683,37" coordsize="333,341">
              <v:shape style="position:absolute;left:1683;top:37;width:333;height:341" coordorigin="1683,37" coordsize="333,341" path="m1705,191l1701,210,1695,228,1689,244,1684,264,1684,266,1683,279,1683,287,1689,305,1729,354,1794,377,1814,374,1825,357,1812,353,1797,352,1787,348,1788,336,1809,333,1824,333,1811,323,1797,312,1796,311,1752,311,1731,303,1715,291,1705,274,1702,253,1709,239,1717,225,1722,211,1720,199,1705,191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980,248l1923,248,1924,270,1917,287,1904,300,1890,310,1876,320,1867,332,1889,333,1909,340,1899,347,1886,351,1877,356,1879,371,1897,375,1915,375,1976,342,2007,300,1932,300,1945,288,1962,276,1976,262,1980,248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24,333l1809,333,1824,334,1824,333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782,122l1762,186,1751,201,1740,215,1731,231,1725,248,1724,266,1736,283,1749,297,1752,311,1796,311,1786,299,1782,284,1781,283,1785,264,1842,264,1842,255,1842,247,1816,247,1796,237,1790,227,1788,216,1789,203,1792,189,1796,175,1799,161,1801,148,1799,137,1793,128,1782,122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2008,241l1983,241,1985,260,1985,262,1980,278,1969,291,1953,299,1932,300,2007,300,2009,298,2016,282,2014,260,2008,242,2008,241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42,264l1785,264,1795,279,1816,290,1830,286,1838,279,1841,268,1842,264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96,172l1849,172,1856,189,1860,208,1860,231,1858,261,1858,274,1858,285,1878,284,1896,277,1909,269,1910,250,1923,248,1980,248,1983,241,2008,241,2004,232,1981,232,1975,221,1903,221,1883,220,1891,203,1897,180,1896,172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853,37l1850,52,1845,70,1837,87,1829,104,1822,120,1815,138,1810,156,1807,176,1809,199,1809,199,1816,216,1820,238,1819,240,1816,247,1842,247,1841,240,1840,225,1839,211,1839,195,1842,182,1849,172,1896,172,1894,161,1888,143,1880,125,1872,107,1863,89,1857,72,1853,54,1853,37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988,193l1983,215,1981,232,2004,232,1993,211,1988,193xe" filled="true" fillcolor="#231f20" stroked="false">
                <v:path arrowok="t"/>
                <v:fill type="solid"/>
              </v:shape>
              <v:shape style="position:absolute;left:1683;top:37;width:333;height:341" coordorigin="1683,37" coordsize="333,341" path="m1929,77l1919,90,1908,104,1901,121,1900,148,1908,165,1914,191,1914,193,1912,210,1903,221,1975,221,1971,215,1959,199,1946,184,1933,169,1921,153,1912,134,1923,122,1934,110,1941,99,1941,88,1929,77xe" filled="true" fillcolor="#231f20" stroked="false">
                <v:path arrowok="t"/>
                <v:fill type="solid"/>
              </v:shape>
            </v:group>
            <v:group style="position:absolute;left:1770;top:56;width:35;height:45" coordorigin="1770,56" coordsize="35,45">
              <v:shape style="position:absolute;left:1770;top:56;width:35;height:45" coordorigin="1770,56" coordsize="35,45" path="m1777,56l1771,67,1770,81,1779,93,1792,100,1805,100,1796,86,1785,72,1777,56xe" filled="true" fillcolor="#231f20" stroked="false">
                <v:path arrowok="t"/>
                <v:fill type="solid"/>
              </v:shape>
            </v:group>
            <v:group style="position:absolute;left:1717;top:111;width:43;height:61" coordorigin="1717,111" coordsize="43,61">
              <v:shape style="position:absolute;left:1717;top:111;width:43;height:61" coordorigin="1717,111" coordsize="43,61" path="m1727,111l1718,112,1717,120,1719,143,1729,157,1744,165,1760,172,1759,158,1751,146,1739,135,1728,122,1724,117,1727,111xe" filled="true" fillcolor="#231f20" stroked="false">
                <v:path arrowok="t"/>
                <v:fill type="solid"/>
              </v:shape>
            </v:group>
            <v:group style="position:absolute;left:1963;top:119;width:34;height:67" coordorigin="1963,119" coordsize="34,67">
              <v:shape style="position:absolute;left:1963;top:119;width:34;height:67" coordorigin="1963,119" coordsize="34,67" path="m1985,119l1985,123,1979,138,1970,151,1963,164,1963,176,1976,186,1982,172,1991,158,1997,144,1997,131,1985,11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Flammable:</w:t>
      </w:r>
      <w:r>
        <w:rPr>
          <w:rFonts w:ascii="Myriad Pro Semibold"/>
          <w:b/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potentially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left="1840" w:right="0" w:firstLine="0"/>
        <w:jc w:val="left"/>
      </w:pPr>
      <w:r>
        <w:rPr/>
        <w:pict>
          <v:group style="position:absolute;margin-left:79.900002pt;margin-top:-1.099979pt;width:28.5pt;height:22.9pt;mso-position-horizontal-relative:page;mso-position-vertical-relative:paragraph;z-index:1216" coordorigin="1598,-22" coordsize="570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678;top:11;width:490;height:358" coordorigin="1678,11" coordsize="490,358">
              <v:shape style="position:absolute;left:1678;top:11;width:490;height:358" coordorigin="1678,11" coordsize="490,358" path="m1766,144l1678,212,1693,218,1712,225,1764,258,1795,310,1823,369,1839,331,1853,298,1866,268,1878,242,1879,240,1838,240,1809,178,1785,157,1766,144xe" filled="true" fillcolor="#231f20" stroked="false">
                <v:path arrowok="t"/>
                <v:fill type="solid"/>
              </v:shape>
              <v:shape style="position:absolute;left:1678;top:11;width:490;height:358" coordorigin="1678,11" coordsize="490,358" path="m2110,11l2034,35,1965,64,1919,103,1876,167,1838,240,1879,240,1890,218,1901,198,1948,145,2010,127,2160,127,2110,11xe" filled="true" fillcolor="#231f20" stroked="false">
                <v:path arrowok="t"/>
                <v:fill type="solid"/>
              </v:shape>
              <v:shape style="position:absolute;left:1678;top:11;width:490;height:358" coordorigin="1678,11" coordsize="490,358" path="m2160,127l2030,127,2052,128,2076,131,2103,134,2167,144,2160,12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Self-test: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self-test.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left="1840" w:right="0" w:firstLine="0"/>
        <w:jc w:val="left"/>
      </w:pPr>
      <w:r>
        <w:rPr/>
        <w:pict>
          <v:group style="position:absolute;margin-left:79.900002pt;margin-top:-1.099979pt;width:25.05pt;height:22.9pt;mso-position-horizontal-relative:page;mso-position-vertical-relative:paragraph;z-index:1240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685;top:-14;width:144;height:370" coordorigin="1685,-14" coordsize="144,370">
              <v:shape style="position:absolute;left:1685;top:-14;width:144;height:370" coordorigin="1685,-14" coordsize="144,370" path="m1715,241l1698,256,1685,277,1685,283,1718,350,1759,355,1766,353,1775,347,1754,312,1735,302,1732,289,1769,283,1781,283,1781,278,1791,271,1790,265,1770,265,1763,264,1731,264,1719,252,1712,247,1715,241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81,283l1769,283,1768,293,1763,300,1774,311,1780,320,1784,325,1795,333,1799,331,1810,320,1815,312,1818,301,1815,291,1809,289,1781,289,1781,283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97,285l1788,285,1781,289,1809,289,1807,288,1797,285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81,261l1775,264,1770,265,1790,265,1790,265,1783,262,1781,261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43,-6l1716,1,1719,213,1730,217,1727,231,1734,232,1742,234,1748,236,1747,251,1739,261,1731,264,1763,264,1762,220,1766,207,1756,207,1729,199,1743,-6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760,129l1755,129,1752,130,1750,136,1747,138,1752,141,1755,143,1759,143,1766,145,1756,207,1766,207,1787,132,1768,132,1760,129xe" filled="true" fillcolor="#231f20" stroked="false">
                <v:path arrowok="t"/>
                <v:fill type="solid"/>
              </v:shape>
              <v:shape style="position:absolute;left:1685;top:-14;width:144;height:370" coordorigin="1685,-14" coordsize="144,370" path="m1829,-14l1798,-13,1768,132,1787,132,1829,-14xe" filled="true" fillcolor="#231f20" stroked="false">
                <v:path arrowok="t"/>
                <v:fill type="solid"/>
              </v:shape>
            </v:group>
            <v:group style="position:absolute;left:1783;top:2;width:161;height:228" coordorigin="1783,2" coordsize="161,228">
              <v:shape style="position:absolute;left:1783;top:2;width:161;height:228" coordorigin="1783,2" coordsize="161,228" path="m1799,168l1793,169,1793,172,1791,181,1797,184,1801,190,1800,194,1783,224,1784,229,1826,173,1806,173,1799,168xe" filled="true" fillcolor="#231f20" stroked="false">
                <v:path arrowok="t"/>
                <v:fill type="solid"/>
              </v:shape>
              <v:shape style="position:absolute;left:1783;top:2;width:161;height:228" coordorigin="1783,2" coordsize="161,228" path="m1920,2l1806,173,1826,173,1944,14,1920,2xe" filled="true" fillcolor="#231f20" stroked="false">
                <v:path arrowok="t"/>
                <v:fill type="solid"/>
              </v:shape>
            </v:group>
            <v:group style="position:absolute;left:1849;top:13;width:202;height:175" coordorigin="1849,13" coordsize="202,175">
              <v:shape style="position:absolute;left:1849;top:13;width:202;height:175" coordorigin="1849,13" coordsize="202,175" path="m2019,13l1849,183,1849,187,1858,184,2050,27,2019,13xe" filled="true" fillcolor="#231f20" stroked="false">
                <v:path arrowok="t"/>
                <v:fill type="solid"/>
              </v:shape>
            </v:group>
            <v:group style="position:absolute;left:1793;top:81;width:258;height:186" coordorigin="1793,81" coordsize="258,186">
              <v:shape style="position:absolute;left:1793;top:81;width:258;height:186" coordorigin="1793,81" coordsize="258,186" path="m1799,221l1795,229,1793,236,1799,237,1803,242,1806,247,1804,250,1801,254,1799,254,1795,256,1799,262,1800,266,1807,265,1809,264,1813,257,1818,248,1837,237,1817,237,1812,228,1805,225,1799,221xe" filled="true" fillcolor="#231f20" stroked="false">
                <v:path arrowok="t"/>
                <v:fill type="solid"/>
              </v:shape>
              <v:shape style="position:absolute;left:1793;top:81;width:258;height:186" coordorigin="1793,81" coordsize="258,186" path="m1839,198l1831,200,1825,200,1820,209,1819,216,1823,219,1827,222,1832,225,1830,232,1824,233,1817,237,1837,237,1876,215,1849,215,1843,199,1839,198xe" filled="true" fillcolor="#231f20" stroked="false">
                <v:path arrowok="t"/>
                <v:fill type="solid"/>
              </v:shape>
              <v:shape style="position:absolute;left:1793;top:81;width:258;height:186" coordorigin="1793,81" coordsize="258,186" path="m2038,81l1849,215,1876,215,1923,188,1940,188,1940,187,1936,182,2051,111,2038,81xe" filled="true" fillcolor="#231f20" stroked="false">
                <v:path arrowok="t"/>
                <v:fill type="solid"/>
              </v:shape>
              <v:shape style="position:absolute;left:1793;top:81;width:258;height:186" coordorigin="1793,81" coordsize="258,186" path="m1940,188l1923,188,1923,194,1926,198,1929,199,1934,196,1940,192,1940,188xe" filled="true" fillcolor="#231f20" stroked="false">
                <v:path arrowok="t"/>
                <v:fill type="solid"/>
              </v:shape>
            </v:group>
            <v:group style="position:absolute;left:1833;top:249;width:21;height:27" coordorigin="1833,249" coordsize="21,27">
              <v:shape style="position:absolute;left:1833;top:249;width:21;height:27" coordorigin="1833,249" coordsize="21,27" path="m1845,249l1838,252,1834,252,1834,260,1833,264,1842,273,1849,273,1851,275,1853,262,1851,254,1849,250,1845,250,1845,249xe" filled="true" fillcolor="#231f20" stroked="false">
                <v:path arrowok="t"/>
                <v:fill type="solid"/>
              </v:shape>
            </v:group>
            <v:group style="position:absolute;left:1894;top:256;width:18;height:19" coordorigin="1894,256" coordsize="18,19">
              <v:shape style="position:absolute;left:1894;top:256;width:18;height:19" coordorigin="1894,256" coordsize="18,19" path="m1896,256l1895,267,1894,271,1903,273,1904,274,1909,274,1912,269,1906,260,1903,260,1896,256xe" filled="true" fillcolor="#231f20" stroked="false">
                <v:path arrowok="t"/>
                <v:fill type="solid"/>
              </v:shape>
            </v:group>
            <v:group style="position:absolute;left:1861;top:163;width:205;height:102" coordorigin="1861,163" coordsize="205,102">
              <v:shape style="position:absolute;left:1861;top:163;width:205;height:102" coordorigin="1861,163" coordsize="205,102" path="m2064,163l1861,260,1863,265,2066,192,2064,163xe" filled="true" fillcolor="#231f20" stroked="false">
                <v:path arrowok="t"/>
                <v:fill type="solid"/>
              </v:shape>
            </v:group>
            <v:group style="position:absolute;left:1853;top:238;width:15;height:16" coordorigin="1853,238" coordsize="15,16">
              <v:shape style="position:absolute;left:1853;top:238;width:15;height:16" coordorigin="1853,238" coordsize="15,16" path="m1857,238l1856,243,1853,244,1858,251,1860,254,1864,251,1867,250,1867,245,1862,241,1862,239,1857,238xe" filled="true" fillcolor="#231f20" stroked="false">
                <v:path arrowok="t"/>
                <v:fill type="solid"/>
              </v:shape>
            </v:group>
            <v:group style="position:absolute;left:1832;top:288;width:239;height:65" coordorigin="1832,288" coordsize="239,65">
              <v:shape style="position:absolute;left:1832;top:288;width:239;height:65" coordorigin="1832,288" coordsize="239,65" path="m2068,310l1876,310,1925,315,1925,318,1917,323,1916,328,1916,337,1919,342,1923,348,1938,353,1945,348,1950,347,1948,338,1943,328,1936,321,1935,317,2063,317,2068,310xe" filled="true" fillcolor="#231f20" stroked="false">
                <v:path arrowok="t"/>
                <v:fill type="solid"/>
              </v:shape>
              <v:shape style="position:absolute;left:1832;top:288;width:239;height:65" coordorigin="1832,288" coordsize="239,65" path="m1850,288l1842,293,1840,296,1836,303,1832,303,1839,321,1842,323,1850,326,1856,329,1863,323,1866,323,1872,315,1876,310,2068,310,2070,308,1870,299,1866,295,1861,293,1853,290,1850,288xe" filled="true" fillcolor="#231f20" stroked="false">
                <v:path arrowok="t"/>
                <v:fill type="solid"/>
              </v:shape>
              <v:shape style="position:absolute;left:1832;top:288;width:239;height:65" coordorigin="1832,288" coordsize="239,65" path="m2063,317l1935,317,2054,327,2063,317xe" filled="true" fillcolor="#231f20" stroked="false">
                <v:path arrowok="t"/>
                <v:fill type="solid"/>
              </v:shape>
            </v:group>
            <v:group style="position:absolute;left:1822;top:342;width:35;height:31" coordorigin="1822,342" coordsize="35,31">
              <v:shape style="position:absolute;left:1822;top:342;width:35;height:31" coordorigin="1822,342" coordsize="35,31" path="m1835,342l1828,350,1822,351,1825,360,1825,364,1835,371,1840,372,1847,371,1851,371,1854,357,1856,357,1850,346,1845,343,1839,342,1835,342xe" filled="true" fillcolor="#231f20" stroked="false">
                <v:path arrowok="t"/>
                <v:fill type="solid"/>
              </v:shape>
              <v:shape style="position:absolute;left:1822;top:342;width:35;height:31" coordorigin="1822,342" coordsize="35,31" path="m1851,371l1847,371,1851,372,1851,371xe" filled="true" fillcolor="#231f20" stroked="false">
                <v:path arrowok="t"/>
                <v:fill type="solid"/>
              </v:shape>
              <v:shape style="position:absolute;left:1822;top:342;width:35;height:31" coordorigin="1822,342" coordsize="35,31" path="m1856,357l1854,357,1857,358,1856,357xe" filled="true" fillcolor="#231f20" stroked="false">
                <v:path arrowok="t"/>
                <v:fill type="solid"/>
              </v:shape>
            </v:group>
            <v:group style="position:absolute;left:1857;top:343;width:192;height:61" coordorigin="1857,343" coordsize="192,61">
              <v:shape style="position:absolute;left:1857;top:343;width:192;height:61" coordorigin="1857,343" coordsize="192,61" path="m1861,343l1857,346,2024,404,2049,378,2003,369,1985,366,1967,364,1943,360,1917,356,1894,351,1861,34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Explosive: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6"/>
        <w:ind w:left="1840" w:right="0" w:firstLine="0"/>
        <w:jc w:val="left"/>
      </w:pPr>
      <w:r>
        <w:rPr/>
        <w:pict>
          <v:group style="position:absolute;margin-left:79.916pt;margin-top:-1.099979pt;width:25pt;height:22.9pt;mso-position-horizontal-relative:page;mso-position-vertical-relative:paragraph;z-index:1264" coordorigin="1598,-22" coordsize="500,458">
            <v:group style="position:absolute;left:1640;top:-8;width:414;height:421" coordorigin="1640,-8" coordsize="414,421">
              <v:shape style="position:absolute;left:1640;top:-8;width:414;height:421" coordorigin="1640,-8" coordsize="414,421" path="m2054,412l1640,412,1640,-8,2054,-8,2054,412xe" filled="false" stroked="true" strokeweight=".423pt" strokecolor="#231f20">
                <v:path arrowok="t"/>
              </v:shape>
            </v:group>
            <v:group style="position:absolute;left:1620;top:414;width:456;height:2" coordorigin="1620,414" coordsize="456,2">
              <v:shape style="position:absolute;left:1620;top:414;width:456;height:2" coordorigin="1620,414" coordsize="456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4pt" strokecolor="#231f20">
                <v:path arrowok="t"/>
              </v:shape>
            </v:group>
            <v:group style="position:absolute;left:1620;top:0;width:456;height:2" coordorigin="1620,0" coordsize="456,2">
              <v:shape style="position:absolute;left:1620;top:0;width:456;height:2" coordorigin="1620,0" coordsize="456,0" path="m1620,0l2076,0e" filled="false" stroked="true" strokeweight="2.2pt" strokecolor="#231f20">
                <v:path arrowok="t"/>
              </v:shape>
            </v:group>
            <v:group style="position:absolute;left:2056;top:20;width:2;height:373" coordorigin="2056,20" coordsize="2,373">
              <v:shape style="position:absolute;left:2056;top:20;width:2;height:373" coordorigin="2056,20" coordsize="0,373" path="m2056,20l2056,393e" filled="false" stroked="true" strokeweight="2.153pt" strokecolor="#231f20">
                <v:path arrowok="t"/>
              </v:shape>
            </v:group>
            <v:group style="position:absolute;left:1812;top:145;width:181;height:199" coordorigin="1812,145" coordsize="181,199">
              <v:shape style="position:absolute;left:1812;top:145;width:181;height:199" coordorigin="1812,145" coordsize="181,199" path="m1924,145l1919,152,1812,291,1880,344,1950,253,1926,253,1923,251,1932,240,1908,240,1905,237,1914,226,1890,226,1888,224,1939,157,1924,145xe" filled="true" fillcolor="#221e1f" stroked="false">
                <v:path arrowok="t"/>
                <v:fill type="solid"/>
              </v:shape>
              <v:shape style="position:absolute;left:1812;top:145;width:181;height:199" coordorigin="1812,145" coordsize="181,199" path="m1977,186l1972,193,1926,253,1950,253,1992,197,1977,186xe" filled="true" fillcolor="#221e1f" stroked="false">
                <v:path arrowok="t"/>
                <v:fill type="solid"/>
              </v:shape>
              <v:shape style="position:absolute;left:1812;top:145;width:181;height:199" coordorigin="1812,145" coordsize="181,199" path="m1963,167l1958,174,1908,240,1932,240,1979,178,1963,167xe" filled="true" fillcolor="#221e1f" stroked="false">
                <v:path arrowok="t"/>
                <v:fill type="solid"/>
              </v:shape>
              <v:shape style="position:absolute;left:1812;top:145;width:181;height:199" coordorigin="1812,145" coordsize="181,199" path="m1949,149l1944,157,1890,226,1914,226,1964,161,1949,149xe" filled="true" fillcolor="#221e1f" stroked="false">
                <v:path arrowok="t"/>
                <v:fill type="solid"/>
              </v:shape>
            </v:group>
            <v:group style="position:absolute;left:1827;top:157;width:41;height:110" coordorigin="1827,157" coordsize="41,110">
              <v:shape style="position:absolute;left:1827;top:157;width:41;height:110" coordorigin="1827,157" coordsize="41,110" path="m1852,157l1845,161,1846,168,1845,180,1840,204,1834,232,1829,256,1827,267,1864,219,1868,185,1868,172,1864,160,1860,159,1852,157xe" filled="true" fillcolor="#221e1f" stroked="false">
                <v:path arrowok="t"/>
                <v:fill type="solid"/>
              </v:shape>
            </v:group>
            <v:group style="position:absolute;left:1699;top:129;width:282;height:259" coordorigin="1699,129" coordsize="282,259">
              <v:shape style="position:absolute;left:1699;top:129;width:282;height:259" coordorigin="1699,129" coordsize="282,259" path="m1944,378l1821,378,1825,380,1843,385,1865,388,1890,386,1916,383,1940,379,1944,378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848,149l1723,149,1704,155,1705,174,1707,200,1709,226,1710,243,1710,252,1708,265,1705,277,1703,290,1700,300,1700,302,1700,309,1699,316,1700,328,1704,340,1706,346,1711,383,1821,383,1821,378,1944,378,1964,375,1981,371,1979,348,1851,348,1839,343,1746,343,1745,335,1743,333,1743,333,1743,332,1742,328,1739,320,1739,309,1742,298,1744,285,1748,265,1750,245,1750,239,1749,232,1748,213,1747,190,1745,169,1847,169,1848,149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847,169l1745,169,1807,174,1805,200,1804,222,1804,230,1804,234,1804,239,1805,241,1806,243,1809,250,1812,255,1817,262,1821,268,1826,275,1834,287,1846,302,1863,316,1871,319,1877,320,1885,321,1895,322,1908,323,1922,325,1933,340,1925,341,1901,345,1880,347,1862,348,1851,348,1979,348,1978,330,1971,327,1970,325,1965,309,1959,300,1949,290,1942,289,1935,287,1923,285,1911,284,1889,281,1862,258,1858,251,1852,243,1846,234,1845,232,1844,230,1844,213,1847,169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781,294l1781,343,1839,343,1825,335,1821,332,1817,329,1816,328,1781,294xe" filled="true" fillcolor="#ffffff" stroked="false">
                <v:path arrowok="t"/>
                <v:fill type="solid"/>
              </v:shape>
              <v:shape style="position:absolute;left:1699;top:129;width:282;height:259" coordorigin="1699,129" coordsize="282,259" path="m1849,129l1702,129,1704,150,1723,149,1848,149,1849,129xe" filled="true" fillcolor="#ffffff" stroked="false">
                <v:path arrowok="t"/>
                <v:fill type="solid"/>
              </v:shape>
            </v:group>
            <v:group style="position:absolute;left:1719;top:149;width:241;height:220" coordorigin="1719,149" coordsize="241,220">
              <v:shape style="position:absolute;left:1719;top:149;width:241;height:220" coordorigin="1719,149" coordsize="241,220" path="m1953,341l1801,341,1807,346,1822,355,1846,364,1878,368,1892,367,1907,365,1928,361,1960,355,1959,344,1954,343,1953,341xe" filled="true" fillcolor="#221e1f" stroked="false">
                <v:path arrowok="t"/>
                <v:fill type="solid"/>
              </v:shape>
              <v:shape style="position:absolute;left:1719;top:149;width:241;height:220" coordorigin="1719,149" coordsize="241,220" path="m1828,149l1723,149,1724,159,1726,180,1728,206,1729,232,1730,253,1726,274,1722,296,1719,312,1719,326,1725,341,1728,363,1801,363,1801,341,1953,341,1950,322,1934,308,1912,304,1888,301,1871,297,1857,285,1844,267,1831,247,1823,233,1824,229,1824,218,1828,149xe" filled="true" fillcolor="#221e1f" stroked="false">
                <v:path arrowok="t"/>
                <v:fill type="solid"/>
              </v:shape>
            </v:group>
            <v:group style="position:absolute;left:1693;top:37;width:305;height:92" coordorigin="1693,37" coordsize="305,92">
              <v:shape style="position:absolute;left:1693;top:37;width:305;height:92" coordorigin="1693,37" coordsize="305,92" path="m1996,76l1846,76,1855,78,1862,85,1917,129,1944,129,1970,119,1987,103,1995,83,1996,76xe" filled="true" fillcolor="#221e1f" stroked="false">
                <v:path arrowok="t"/>
                <v:fill type="solid"/>
              </v:shape>
              <v:shape style="position:absolute;left:1693;top:37;width:305;height:92" coordorigin="1693,37" coordsize="305,92" path="m1706,37l1697,70,1693,93,1694,107,1702,116,1718,122,1752,126,1778,125,1835,86,1840,79,1846,76,1996,76,1997,64,1996,48,1994,39,1706,37xe" filled="true" fillcolor="#221e1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1"/>
        </w:rPr>
        <w:t>Safety</w:t>
      </w:r>
      <w:r>
        <w:rPr>
          <w:rFonts w:ascii="Myriad Pro Semibold"/>
          <w:b/>
          <w:color w:val="231F20"/>
          <w:spacing w:val="4"/>
        </w:rPr>
        <w:t> </w:t>
      </w:r>
      <w:r>
        <w:rPr>
          <w:rFonts w:ascii="Myriad Pro Semibold"/>
          <w:b/>
          <w:color w:val="231F20"/>
          <w:spacing w:val="1"/>
        </w:rPr>
        <w:t>gear:</w:t>
      </w:r>
      <w:r>
        <w:rPr>
          <w:rFonts w:ascii="Myriad Pro Semibold"/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icon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before="66"/>
        <w:ind w:left="1840" w:right="0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/>
        <w:pict>
          <v:group style="position:absolute;margin-left:79.900002pt;margin-top:-1.099979pt;width:25.05pt;height:22.9pt;mso-position-horizontal-relative:page;mso-position-vertical-relative:paragraph;z-index:1288" coordorigin="1598,-22" coordsize="501,458">
            <v:group style="position:absolute;left:1620;top:414;width:457;height:2" coordorigin="1620,414" coordsize="457,2">
              <v:shape style="position:absolute;left:1620;top:414;width:457;height:2" coordorigin="1620,414" coordsize="457,0" path="m1620,414l2076,414e" filled="false" stroked="true" strokeweight="2.2pt" strokecolor="#231f20">
                <v:path arrowok="t"/>
              </v:shape>
            </v:group>
            <v:group style="position:absolute;left:1641;top:21;width:2;height:372" coordorigin="1641,21" coordsize="2,372">
              <v:shape style="position:absolute;left:1641;top:21;width:2;height:372" coordorigin="1641,21" coordsize="0,372" path="m1641,21l1641,393e" filled="false" stroked="true" strokeweight="2.192pt" strokecolor="#231f20">
                <v:path arrowok="t"/>
              </v:shape>
            </v:group>
            <v:group style="position:absolute;left:1620;top:0;width:457;height:2" coordorigin="1620,0" coordsize="457,2">
              <v:shape style="position:absolute;left:1620;top:0;width:457;height:2" coordorigin="1620,0" coordsize="457,0" path="m1620,0l2076,0e" filled="false" stroked="true" strokeweight="2.2pt" strokecolor="#231f20">
                <v:path arrowok="t"/>
              </v:shape>
            </v:group>
            <v:group style="position:absolute;left:2055;top:21;width:2;height:373" coordorigin="2055,21" coordsize="2,373">
              <v:shape style="position:absolute;left:2055;top:21;width:2;height:373" coordorigin="2055,21" coordsize="0,373" path="m2055,21l2055,393e" filled="false" stroked="true" strokeweight="2.19pt" strokecolor="#231f20">
                <v:path arrowok="t"/>
              </v:shape>
            </v:group>
            <v:group style="position:absolute;left:1711;top:32;width:291;height:337" coordorigin="1711,32" coordsize="291,337">
              <v:shape style="position:absolute;left:1711;top:32;width:291;height:337" coordorigin="1711,32" coordsize="291,337" path="m1841,33l1787,33,1711,214,1835,214,1808,368,1871,293,1848,293,1894,189,1775,189,1841,33xe" filled="true" fillcolor="#020303" stroked="false">
                <v:path arrowok="t"/>
                <v:fill type="solid"/>
              </v:shape>
              <v:shape style="position:absolute;left:1711;top:32;width:291;height:337" coordorigin="1711,32" coordsize="291,337" path="m1926,32l1875,32,1823,167,1950,167,1848,293,1871,293,2001,136,1886,136,1926,32xe" filled="true" fillcolor="#020303" stroked="false">
                <v:path arrowok="t"/>
                <v:fill type="solid"/>
              </v:shape>
              <v:shape style="position:absolute;left:1711;top:32;width:291;height:337" coordorigin="1711,32" coordsize="291,337" path="m2002,136l1886,136,2001,136,2002,136xe" filled="true" fillcolor="#020303" stroked="false">
                <v:path arrowok="t"/>
                <v:fill type="solid"/>
              </v:shape>
            </v:group>
            <v:group style="position:absolute;left:1711;top:32;width:291;height:337" coordorigin="1711,32" coordsize="291,337">
              <v:shape style="position:absolute;left:1711;top:32;width:291;height:337" coordorigin="1711,32" coordsize="291,337" path="m1787,33l1841,33,1775,189,1894,189,1848,293,1950,167,1823,167,1875,32,1926,32,1886,136,2002,136,1808,368,1835,214,1711,214,1787,33xe" filled="false" stroked="true" strokeweight=".422pt" strokecolor="#020303">
                <v:path arrowok="t"/>
              </v:shape>
            </v:group>
            <w10:wrap type="none"/>
          </v:group>
        </w:pict>
      </w:r>
      <w:r>
        <w:rPr>
          <w:rFonts w:ascii="Myriad Pro Semibold"/>
          <w:b/>
          <w:color w:val="231F20"/>
          <w:spacing w:val="2"/>
          <w:sz w:val="22"/>
        </w:rPr>
        <w:t>Electric</w:t>
      </w:r>
      <w:r>
        <w:rPr>
          <w:rFonts w:ascii="Myriad Pro Semibold"/>
          <w:b/>
          <w:color w:val="231F20"/>
          <w:spacing w:val="4"/>
          <w:sz w:val="22"/>
        </w:rPr>
        <w:t> </w:t>
      </w:r>
      <w:r>
        <w:rPr>
          <w:rFonts w:ascii="Myriad Pro Semibold"/>
          <w:b/>
          <w:color w:val="231F20"/>
          <w:spacing w:val="1"/>
          <w:sz w:val="22"/>
        </w:rPr>
        <w:t>shock:</w:t>
      </w:r>
      <w:r>
        <w:rPr>
          <w:rFonts w:ascii="Myriad Pro Semibold"/>
          <w:b/>
          <w:color w:val="231F20"/>
          <w:spacing w:val="-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This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icon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a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reminder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for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potential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electric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shock.</w:t>
      </w:r>
      <w:r>
        <w:rPr>
          <w:rFonts w:ascii="Myriad Pro"/>
          <w:sz w:val="22"/>
        </w:rPr>
      </w:r>
    </w:p>
    <w:p>
      <w:pPr>
        <w:spacing w:line="240" w:lineRule="auto" w:before="11"/>
        <w:rPr>
          <w:rFonts w:ascii="Myriad Pro" w:hAnsi="Myriad Pro" w:cs="Myriad Pro" w:eastAsia="Myriad Pro"/>
          <w:sz w:val="22"/>
          <w:szCs w:val="22"/>
        </w:rPr>
      </w:pPr>
    </w:p>
    <w:p>
      <w:pPr>
        <w:spacing w:line="283" w:lineRule="exact" w:before="0"/>
        <w:ind w:left="1120" w:right="0" w:firstLine="0"/>
        <w:jc w:val="left"/>
        <w:rPr>
          <w:rFonts w:ascii="MyriadPro-SemiboldCond" w:hAnsi="MyriadPro-SemiboldCond" w:cs="MyriadPro-SemiboldCond" w:eastAsia="MyriadPro-SemiboldCond"/>
          <w:sz w:val="24"/>
          <w:szCs w:val="24"/>
        </w:rPr>
      </w:pPr>
      <w:r>
        <w:rPr>
          <w:rFonts w:ascii="MyriadPro-SemiboldCond"/>
          <w:b/>
          <w:color w:val="231F20"/>
          <w:spacing w:val="2"/>
          <w:sz w:val="24"/>
        </w:rPr>
        <w:t>Safety</w:t>
      </w:r>
      <w:r>
        <w:rPr>
          <w:rFonts w:ascii="MyriadPro-SemiboldCond"/>
          <w:b/>
          <w:color w:val="231F20"/>
          <w:spacing w:val="4"/>
          <w:sz w:val="24"/>
        </w:rPr>
        <w:t> </w:t>
      </w:r>
      <w:r>
        <w:rPr>
          <w:rFonts w:ascii="MyriadPro-SemiboldCond"/>
          <w:b/>
          <w:color w:val="231F20"/>
          <w:spacing w:val="2"/>
          <w:sz w:val="24"/>
        </w:rPr>
        <w:t>Advisory</w:t>
      </w:r>
      <w:r>
        <w:rPr>
          <w:rFonts w:ascii="MyriadPro-SemiboldCond"/>
          <w:sz w:val="24"/>
        </w:rPr>
      </w:r>
    </w:p>
    <w:p>
      <w:pPr>
        <w:spacing w:line="240" w:lineRule="auto" w:before="0"/>
        <w:ind w:left="1120" w:right="13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advised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that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references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-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Workers’</w:t>
      </w:r>
      <w:r>
        <w:rPr>
          <w:rFonts w:ascii="Myriad Pro" w:hAnsi="Myriad Pro" w:cs="Myriad Pro" w:eastAsia="Myriad Pro"/>
          <w:color w:val="231F20"/>
          <w:spacing w:val="-1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Compensation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Board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of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British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Columbia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safety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regulations</w:t>
      </w:r>
      <w:r>
        <w:rPr>
          <w:rFonts w:ascii="Myriad Pro" w:hAnsi="Myriad Pro" w:cs="Myriad Pro" w:eastAsia="Myriad Pro"/>
          <w:color w:val="231F20"/>
          <w:spacing w:val="9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contained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within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these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materials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do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not/may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not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refl   </w:t>
      </w:r>
      <w:r>
        <w:rPr>
          <w:rFonts w:ascii="Myriad Pro" w:hAnsi="Myriad Pro" w:cs="Myriad Pro" w:eastAsia="Myriad Pro"/>
          <w:color w:val="231F20"/>
          <w:spacing w:val="27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most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recent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Occupational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Health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Safety</w:t>
      </w:r>
      <w:r>
        <w:rPr>
          <w:rFonts w:ascii="Myriad Pro" w:hAnsi="Myriad Pro" w:cs="Myriad Pro" w:eastAsia="Myriad Pro"/>
          <w:color w:val="231F20"/>
          <w:spacing w:val="88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Regulation.</w:t>
      </w:r>
      <w:r>
        <w:rPr>
          <w:rFonts w:ascii="Myriad Pro" w:hAnsi="Myriad Pro" w:cs="Myriad Pro" w:eastAsia="Myriad Pro"/>
          <w:color w:val="231F20"/>
          <w:spacing w:val="-5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current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Standards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and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Regulation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in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BC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can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be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obtained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at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the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following</w:t>
      </w:r>
      <w:r>
        <w:rPr>
          <w:rFonts w:ascii="Myriad Pro" w:hAnsi="Myriad Pro" w:cs="Myriad Pro" w:eastAsia="Myriad Pro"/>
          <w:color w:val="231F20"/>
          <w:spacing w:val="4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website: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 </w:t>
      </w:r>
      <w:r>
        <w:rPr>
          <w:rFonts w:ascii="Myriad Pro" w:hAnsi="Myriad Pro" w:cs="Myriad Pro" w:eastAsia="Myriad Pro"/>
          <w:color w:val="205E9E"/>
          <w:spacing w:val="3"/>
          <w:sz w:val="20"/>
          <w:szCs w:val="20"/>
        </w:rPr>
      </w:r>
      <w:hyperlink r:id="rId21">
        <w:r>
          <w:rPr>
            <w:rFonts w:ascii="Myriad Pro" w:hAnsi="Myriad Pro" w:cs="Myriad Pro" w:eastAsia="Myriad Pro"/>
            <w:color w:val="205E9E"/>
            <w:spacing w:val="1"/>
            <w:sz w:val="20"/>
            <w:szCs w:val="20"/>
            <w:u w:val="single" w:color="205E9E"/>
          </w:rPr>
          <w:t>http://</w:t>
        </w:r>
        <w:r>
          <w:rPr>
            <w:rFonts w:ascii="Myriad Pro" w:hAnsi="Myriad Pro" w:cs="Myriad Pro" w:eastAsia="Myriad Pro"/>
            <w:color w:val="205E9E"/>
            <w:spacing w:val="2"/>
            <w:sz w:val="20"/>
            <w:szCs w:val="20"/>
          </w:rPr>
        </w:r>
      </w:hyperlink>
      <w:r>
        <w:rPr>
          <w:rFonts w:ascii="Myriad Pro" w:hAnsi="Myriad Pro" w:cs="Myriad Pro" w:eastAsia="Myriad Pro"/>
          <w:color w:val="205E9E"/>
          <w:spacing w:val="2"/>
          <w:sz w:val="20"/>
          <w:szCs w:val="20"/>
        </w:rPr>
        <w:t> </w:t>
      </w:r>
      <w:hyperlink r:id="rId21">
        <w:r>
          <w:rPr>
            <w:rFonts w:ascii="Myriad Pro" w:hAnsi="Myriad Pro" w:cs="Myriad Pro" w:eastAsia="Myriad Pro"/>
            <w:color w:val="205E9E"/>
            <w:spacing w:val="2"/>
            <w:sz w:val="20"/>
            <w:szCs w:val="20"/>
          </w:rPr>
        </w:r>
        <w:r>
          <w:rPr>
            <w:rFonts w:ascii="Myriad Pro" w:hAnsi="Myriad Pro" w:cs="Myriad Pro" w:eastAsia="Myriad Pro"/>
            <w:color w:val="205E9E"/>
            <w:spacing w:val="2"/>
            <w:sz w:val="20"/>
            <w:szCs w:val="20"/>
          </w:rPr>
          <w:t> </w:t>
        </w:r>
        <w:r>
          <w:rPr>
            <w:rFonts w:ascii="Myriad Pro" w:hAnsi="Myriad Pro" w:cs="Myriad Pro" w:eastAsia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  <w:r>
          <w:rPr>
            <w:rFonts w:ascii="Myriad Pro" w:hAnsi="Myriad Pro" w:cs="Myriad Pro" w:eastAsia="Myriad Pro"/>
            <w:color w:val="205E9E"/>
            <w:sz w:val="20"/>
            <w:szCs w:val="20"/>
          </w:rPr>
        </w:r>
      </w:hyperlink>
      <w:r>
        <w:rPr>
          <w:rFonts w:ascii="Myriad Pro" w:hAnsi="Myriad Pro" w:cs="Myriad Pro" w:eastAsia="Myriad Pro"/>
          <w:color w:val="231F20"/>
          <w:spacing w:val="1"/>
          <w:sz w:val="20"/>
          <w:szCs w:val="20"/>
        </w:rPr>
        <w:t>.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80"/>
        <w:ind w:left="1120" w:right="139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work.</w:t>
      </w:r>
      <w:r>
        <w:rPr>
          <w:rFonts w:ascii="Myriad Pro"/>
          <w:sz w:val="20"/>
        </w:rPr>
      </w:r>
    </w:p>
    <w:p>
      <w:pPr>
        <w:spacing w:before="180"/>
        <w:ind w:left="1120" w:right="780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2015</w:t>
      </w:r>
      <w:r>
        <w:rPr>
          <w:rFonts w:ascii="Myriad Pro"/>
          <w:sz w:val="20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spacing w:line="283" w:lineRule="exact" w:before="0"/>
        <w:ind w:left="1120" w:right="0" w:firstLine="0"/>
        <w:jc w:val="left"/>
        <w:rPr>
          <w:rFonts w:ascii="MyriadPro-SemiboldCond" w:hAnsi="MyriadPro-SemiboldCond" w:cs="MyriadPro-SemiboldCond" w:eastAsia="MyriadPro-SemiboldCond"/>
          <w:sz w:val="24"/>
          <w:szCs w:val="24"/>
        </w:rPr>
      </w:pPr>
      <w:r>
        <w:rPr>
          <w:rFonts w:ascii="MyriadPro-SemiboldCond"/>
          <w:b/>
          <w:color w:val="231F20"/>
          <w:spacing w:val="2"/>
          <w:sz w:val="24"/>
        </w:rPr>
        <w:t>Disclaimer</w:t>
      </w:r>
      <w:r>
        <w:rPr>
          <w:rFonts w:ascii="MyriadPro-SemiboldCond"/>
          <w:sz w:val="24"/>
        </w:rPr>
      </w:r>
    </w:p>
    <w:p>
      <w:pPr>
        <w:spacing w:line="240" w:lineRule="auto" w:before="0"/>
        <w:ind w:left="1120" w:right="167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> </w:t>
      </w:r>
      <w:r>
        <w:rPr>
          <w:rFonts w:ascii="Myriad Pro"/>
          <w:color w:val="231F20"/>
          <w:spacing w:val="1"/>
          <w:sz w:val="20"/>
        </w:rPr>
        <w:t>required.</w:t>
      </w:r>
      <w:r>
        <w:rPr>
          <w:rFonts w:ascii="Myriad Pro"/>
          <w:sz w:val="20"/>
        </w:rPr>
      </w:r>
    </w:p>
    <w:p>
      <w:pPr>
        <w:spacing w:after="0" w:line="240" w:lineRule="auto"/>
        <w:jc w:val="lef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0" w:footer="618" w:top="1340" w:bottom="800" w:left="500" w:right="1500"/>
        </w:sectPr>
      </w:pPr>
    </w:p>
    <w:p>
      <w:pPr>
        <w:spacing w:before="0"/>
        <w:ind w:left="120" w:right="0" w:firstLine="0"/>
        <w:jc w:val="left"/>
        <w:rPr>
          <w:rFonts w:ascii="MyriadPro-LightCond" w:hAnsi="MyriadPro-LightCond" w:cs="MyriadPro-LightCond" w:eastAsia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t>Contents</w:t>
      </w:r>
      <w:r>
        <w:rPr>
          <w:rFonts w:ascii="MyriadPro-LightCond"/>
          <w:sz w:val="50"/>
        </w:rPr>
      </w:r>
    </w:p>
    <w:p>
      <w:pPr>
        <w:spacing w:after="0"/>
        <w:jc w:val="left"/>
        <w:rPr>
          <w:rFonts w:ascii="MyriadPro-LightCond" w:hAnsi="MyriadPro-LightCond" w:cs="MyriadPro-LightCond" w:eastAsia="MyriadPro-LightCond"/>
          <w:sz w:val="50"/>
          <w:szCs w:val="50"/>
        </w:rPr>
        <w:sectPr>
          <w:pgSz w:w="12240" w:h="15840"/>
          <w:pgMar w:header="0" w:footer="618" w:top="1340" w:bottom="1650" w:left="1500" w:right="5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19" w:val="right" w:leader="dot"/>
            </w:tabs>
            <w:spacing w:line="240" w:lineRule="auto" w:before="146"/>
            <w:ind w:right="0"/>
            <w:jc w:val="left"/>
            <w:rPr>
              <w:rFonts w:ascii="Myriad Pro" w:hAnsi="Myriad Pro" w:cs="Myriad Pro" w:eastAsia="Myriad Pro"/>
              <w:b w:val="0"/>
              <w:bCs w:val="0"/>
            </w:rPr>
          </w:pPr>
          <w:hyperlink w:history="true" w:anchor="_bookmark0">
            <w:r>
              <w:rPr>
                <w:color w:val="231F20"/>
                <w:spacing w:val="2"/>
              </w:rPr>
              <w:t>Introduction</w:t>
            </w:r>
            <w:r>
              <w:rPr>
                <w:rFonts w:ascii="Myriad Pro"/>
                <w:b w:val="0"/>
                <w:color w:val="231F20"/>
                <w:spacing w:val="2"/>
              </w:rPr>
              <w:tab/>
            </w:r>
            <w:r>
              <w:rPr>
                <w:rFonts w:ascii="Myriad Pro"/>
                <w:b w:val="0"/>
                <w:color w:val="231F20"/>
              </w:rPr>
              <w:t>9</w:t>
            </w:r>
            <w:r>
              <w:rPr>
                <w:rFonts w:ascii="Myriad Pro"/>
                <w:b w:val="0"/>
              </w:rPr>
            </w:r>
          </w:hyperlink>
        </w:p>
        <w:p>
          <w:pPr>
            <w:pStyle w:val="TOC1"/>
            <w:tabs>
              <w:tab w:pos="9119" w:val="right" w:leader="dot"/>
            </w:tabs>
            <w:spacing w:line="240" w:lineRule="auto"/>
            <w:ind w:right="0"/>
            <w:jc w:val="left"/>
            <w:rPr>
              <w:rFonts w:ascii="Myriad Pro" w:hAnsi="Myriad Pro" w:cs="Myriad Pro" w:eastAsia="Myriad Pro"/>
              <w:b w:val="0"/>
              <w:bCs w:val="0"/>
            </w:rPr>
          </w:pPr>
          <w:hyperlink w:history="true" w:anchor="_bookmark0">
            <w:r>
              <w:rPr>
                <w:color w:val="231F20"/>
                <w:spacing w:val="2"/>
              </w:rPr>
              <w:t>Obje</w:t>
            </w:r>
            <w:r>
              <w:rPr>
                <w:color w:val="231F20"/>
                <w:spacing w:val="5"/>
              </w:rPr>
              <w:t>c</w:t>
            </w:r>
            <w:r>
              <w:rPr>
                <w:color w:val="231F20"/>
                <w:spacing w:val="2"/>
              </w:rPr>
              <w:t>ti</w:t>
            </w:r>
            <w:r>
              <w:rPr>
                <w:color w:val="231F20"/>
                <w:spacing w:val="-1"/>
              </w:rPr>
              <w:t>v</w:t>
            </w:r>
            <w:r>
              <w:rPr>
                <w:color w:val="231F20"/>
                <w:spacing w:val="2"/>
              </w:rPr>
              <w:t>es</w:t>
            </w:r>
            <w:r>
              <w:rPr>
                <w:rFonts w:ascii="Myriad Pro"/>
                <w:b w:val="0"/>
                <w:color w:val="231F20"/>
                <w:spacing w:val="2"/>
              </w:rPr>
              <w:tab/>
            </w:r>
            <w:r>
              <w:rPr>
                <w:rFonts w:ascii="Myriad Pro"/>
                <w:b w:val="0"/>
                <w:color w:val="231F20"/>
              </w:rPr>
              <w:t>9</w:t>
            </w:r>
            <w:r>
              <w:rPr>
                <w:rFonts w:ascii="Myriad Pro"/>
                <w:b w:val="0"/>
              </w:rPr>
            </w:r>
          </w:hyperlink>
        </w:p>
        <w:p>
          <w:pPr>
            <w:pStyle w:val="TOC1"/>
            <w:tabs>
              <w:tab w:pos="9119" w:val="right" w:leader="dot"/>
            </w:tabs>
            <w:spacing w:line="240" w:lineRule="auto"/>
            <w:ind w:right="0"/>
            <w:jc w:val="left"/>
            <w:rPr>
              <w:rFonts w:ascii="Myriad Pro" w:hAnsi="Myriad Pro" w:cs="Myriad Pro" w:eastAsia="Myriad Pro"/>
              <w:b w:val="0"/>
              <w:bCs w:val="0"/>
            </w:rPr>
          </w:pPr>
          <w:hyperlink w:history="true" w:anchor="_bookmark0">
            <w:r>
              <w:rPr>
                <w:color w:val="231F20"/>
                <w:spacing w:val="1"/>
              </w:rPr>
              <w:t>Resources</w:t>
            </w:r>
            <w:r>
              <w:rPr>
                <w:rFonts w:ascii="Myriad Pro"/>
                <w:b w:val="0"/>
                <w:color w:val="231F20"/>
                <w:spacing w:val="1"/>
              </w:rPr>
              <w:tab/>
            </w:r>
            <w:r>
              <w:rPr>
                <w:rFonts w:ascii="Myriad Pro"/>
                <w:b w:val="0"/>
                <w:color w:val="231F20"/>
              </w:rPr>
              <w:t>9</w:t>
            </w:r>
            <w:r>
              <w:rPr>
                <w:rFonts w:ascii="Myriad Pro"/>
                <w:b w:val="0"/>
              </w:rPr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1: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1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the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causes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and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results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of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accidents</w:t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11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231F20"/>
                <w:spacing w:val="1"/>
              </w:rPr>
              <w:t>Safety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culture</w:t>
              <w:tab/>
            </w:r>
            <w:r>
              <w:rPr>
                <w:color w:val="231F20"/>
                <w:spacing w:val="2"/>
              </w:rPr>
              <w:t>11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231F20"/>
                <w:spacing w:val="1"/>
              </w:rPr>
              <w:t>Main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causes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of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accidents</w:t>
              <w:tab/>
            </w:r>
            <w:r>
              <w:rPr>
                <w:color w:val="231F20"/>
                <w:spacing w:val="2"/>
              </w:rPr>
              <w:t>11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231F20"/>
                <w:spacing w:val="1"/>
              </w:rPr>
              <w:t>Workplace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hazards</w:t>
              <w:tab/>
            </w:r>
            <w:r>
              <w:rPr>
                <w:color w:val="231F20"/>
                <w:spacing w:val="2"/>
              </w:rPr>
              <w:t>12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231F20"/>
                <w:spacing w:val="1"/>
              </w:rPr>
              <w:t>Hazard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assessment</w:t>
              <w:tab/>
            </w:r>
            <w:r>
              <w:rPr>
                <w:color w:val="231F20"/>
                <w:spacing w:val="2"/>
              </w:rPr>
              <w:t>12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231F20"/>
                <w:spacing w:val="1"/>
              </w:rPr>
              <w:t>Professionalism/housekeeping</w:t>
              <w:tab/>
            </w:r>
            <w:r>
              <w:rPr>
                <w:color w:val="231F20"/>
                <w:spacing w:val="2"/>
              </w:rPr>
              <w:t>13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72" w:lineRule="auto"/>
            <w:ind w:right="1115"/>
            <w:jc w:val="left"/>
          </w:pPr>
          <w:hyperlink w:history="true" w:anchor="_bookmark4">
            <w:r>
              <w:rPr>
                <w:color w:val="231F20"/>
                <w:spacing w:val="1"/>
              </w:rPr>
              <w:t>Role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of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the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Workers’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1"/>
              </w:rPr>
              <w:t>Compensation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Board: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Investigate,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inspect,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educate,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compensate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43"/>
              </w:rPr>
              <w:t> </w:t>
            </w:r>
            <w:r>
              <w:rPr>
                <w:color w:val="231F20"/>
                <w:spacing w:val="2"/>
              </w:rPr>
              <w:t>14</w:t>
            </w:r>
          </w:hyperlink>
          <w:r>
            <w:rPr>
              <w:color w:val="231F20"/>
              <w:spacing w:val="44"/>
            </w:rPr>
            <w:t> </w:t>
          </w:r>
          <w:hyperlink w:history="true" w:anchor="_bookmark4">
            <w:r>
              <w:rPr>
                <w:color w:val="231F20"/>
                <w:spacing w:val="1"/>
              </w:rPr>
              <w:t>Costs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of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accidents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injuries</w:t>
              <w:tab/>
              <w:t>14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 w:before="6"/>
            <w:ind w:right="0"/>
            <w:jc w:val="left"/>
          </w:pPr>
          <w:hyperlink w:history="true" w:anchor="_bookmark5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1</w:t>
              <w:tab/>
            </w:r>
            <w:r>
              <w:rPr>
                <w:color w:val="231F20"/>
                <w:spacing w:val="2"/>
              </w:rPr>
              <w:t>16</w:t>
            </w:r>
            <w:r>
              <w:rPr/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6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2: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6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short-term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hazards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in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the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trades</w:t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19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color w:val="231F20"/>
                <w:spacing w:val="1"/>
              </w:rPr>
              <w:t>Slips,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trips,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falls</w:t>
              <w:tab/>
              <w:t>19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color w:val="231F20"/>
                <w:spacing w:val="1"/>
              </w:rPr>
              <w:t>Excavations</w:t>
              <w:tab/>
            </w:r>
            <w:r>
              <w:rPr>
                <w:color w:val="231F20"/>
                <w:spacing w:val="2"/>
              </w:rPr>
              <w:t>19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7">
            <w:r>
              <w:rPr>
                <w:color w:val="231F20"/>
                <w:spacing w:val="1"/>
              </w:rPr>
              <w:t>Working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around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vehicles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and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heavy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equipment</w:t>
              <w:tab/>
            </w:r>
            <w:r>
              <w:rPr>
                <w:color w:val="231F20"/>
                <w:spacing w:val="2"/>
              </w:rPr>
              <w:t>23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8">
            <w:r>
              <w:rPr>
                <w:color w:val="231F20"/>
                <w:spacing w:val="1"/>
              </w:rPr>
              <w:t>Elevated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work</w:t>
              <w:tab/>
            </w:r>
            <w:r>
              <w:rPr>
                <w:color w:val="231F20"/>
                <w:spacing w:val="2"/>
              </w:rPr>
              <w:t>24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8">
            <w:r>
              <w:rPr>
                <w:color w:val="231F20"/>
                <w:spacing w:val="1"/>
              </w:rPr>
              <w:t>Confined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1"/>
              </w:rPr>
              <w:t>space</w:t>
              <w:tab/>
            </w:r>
            <w:r>
              <w:rPr>
                <w:color w:val="231F20"/>
                <w:spacing w:val="2"/>
              </w:rPr>
              <w:t>24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9">
            <w:r>
              <w:rPr>
                <w:color w:val="231F20"/>
                <w:spacing w:val="2"/>
              </w:rPr>
              <w:t>Electrical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hazards</w:t>
              <w:tab/>
            </w:r>
            <w:r>
              <w:rPr>
                <w:color w:val="231F20"/>
                <w:spacing w:val="2"/>
              </w:rPr>
              <w:t>25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color w:val="231F20"/>
                <w:spacing w:val="1"/>
              </w:rPr>
              <w:t>Lockout</w:t>
              <w:tab/>
            </w:r>
            <w:r>
              <w:rPr>
                <w:color w:val="231F20"/>
                <w:spacing w:val="2"/>
              </w:rPr>
              <w:t>27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color w:val="231F20"/>
                <w:spacing w:val="1"/>
              </w:rPr>
              <w:t>Compressed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gas</w:t>
              <w:tab/>
              <w:t>27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1">
            <w:r>
              <w:rPr>
                <w:color w:val="231F20"/>
              </w:rPr>
              <w:t>Weather</w:t>
              <w:tab/>
            </w:r>
            <w:r>
              <w:rPr>
                <w:color w:val="231F20"/>
                <w:spacing w:val="2"/>
              </w:rPr>
              <w:t>30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2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2</w:t>
              <w:tab/>
            </w:r>
            <w:r>
              <w:rPr>
                <w:color w:val="231F20"/>
                <w:spacing w:val="2"/>
              </w:rPr>
              <w:t>33</w:t>
            </w:r>
            <w:r>
              <w:rPr/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3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3: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13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long-term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hazards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in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the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trades</w:t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37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3">
            <w:r>
              <w:rPr>
                <w:color w:val="231F20"/>
                <w:spacing w:val="1"/>
              </w:rPr>
              <w:t>Airborne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hazards</w:t>
              <w:tab/>
            </w:r>
            <w:r>
              <w:rPr>
                <w:color w:val="231F20"/>
                <w:spacing w:val="2"/>
              </w:rPr>
              <w:t>37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4">
            <w:r>
              <w:rPr>
                <w:color w:val="231F20"/>
                <w:spacing w:val="1"/>
              </w:rPr>
              <w:t>Musculoskeletal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injury</w:t>
              <w:tab/>
              <w:t>40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4">
            <w:r>
              <w:rPr>
                <w:color w:val="231F20"/>
                <w:spacing w:val="1"/>
              </w:rPr>
              <w:t>Occupational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skin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diseases</w:t>
              <w:tab/>
              <w:t>40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5">
            <w:r>
              <w:rPr>
                <w:color w:val="231F20"/>
                <w:spacing w:val="1"/>
              </w:rPr>
              <w:t>Hearing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loss</w:t>
              <w:tab/>
              <w:t>41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6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3</w:t>
              <w:tab/>
            </w:r>
            <w:r>
              <w:rPr>
                <w:color w:val="231F20"/>
                <w:spacing w:val="2"/>
              </w:rPr>
              <w:t>42</w:t>
            </w:r>
            <w:r>
              <w:rPr/>
            </w:r>
          </w:hyperlink>
        </w:p>
        <w:p>
          <w:pPr>
            <w:pStyle w:val="TOC2"/>
            <w:tabs>
              <w:tab w:pos="9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17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4: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17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general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safety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precautions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and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procedures</w:t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45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7">
            <w:r>
              <w:rPr>
                <w:color w:val="231F20"/>
                <w:spacing w:val="1"/>
              </w:rPr>
              <w:t>Safety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awareness</w:t>
              <w:tab/>
            </w:r>
            <w:r>
              <w:rPr>
                <w:color w:val="231F20"/>
                <w:spacing w:val="2"/>
              </w:rPr>
              <w:t>45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7">
            <w:r>
              <w:rPr>
                <w:color w:val="231F20"/>
                <w:spacing w:val="1"/>
              </w:rPr>
              <w:t>Horseplay</w:t>
              <w:tab/>
            </w:r>
            <w:r>
              <w:rPr>
                <w:color w:val="231F20"/>
                <w:spacing w:val="2"/>
              </w:rPr>
              <w:t>45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8">
            <w:r>
              <w:rPr>
                <w:color w:val="231F20"/>
                <w:spacing w:val="2"/>
              </w:rPr>
              <w:t>Respect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others’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1"/>
              </w:rPr>
              <w:t>safety</w:t>
              <w:tab/>
            </w:r>
            <w:r>
              <w:rPr>
                <w:color w:val="231F20"/>
                <w:spacing w:val="2"/>
              </w:rPr>
              <w:t>46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8">
            <w:r>
              <w:rPr>
                <w:color w:val="231F20"/>
                <w:spacing w:val="1"/>
              </w:rPr>
              <w:t>Proximity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work</w:t>
              <w:tab/>
            </w:r>
            <w:r>
              <w:rPr>
                <w:color w:val="231F20"/>
                <w:spacing w:val="2"/>
              </w:rPr>
              <w:t>46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8">
            <w:r>
              <w:rPr>
                <w:color w:val="231F20"/>
                <w:spacing w:val="2"/>
              </w:rPr>
              <w:t>Electrical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hazard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guidelines</w:t>
              <w:tab/>
              <w:t>46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19">
            <w:r>
              <w:rPr>
                <w:color w:val="231F20"/>
                <w:spacing w:val="-2"/>
              </w:rPr>
              <w:t>Tools</w:t>
              <w:tab/>
            </w:r>
            <w:r>
              <w:rPr>
                <w:color w:val="231F20"/>
                <w:spacing w:val="2"/>
              </w:rPr>
              <w:t>47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20">
            <w:r>
              <w:rPr>
                <w:color w:val="231F20"/>
                <w:spacing w:val="1"/>
              </w:rPr>
              <w:t>Ventilation</w:t>
              <w:tab/>
            </w:r>
            <w:r>
              <w:rPr>
                <w:color w:val="231F20"/>
                <w:spacing w:val="2"/>
              </w:rPr>
              <w:t>50</w:t>
            </w:r>
            <w:r>
              <w:rPr/>
            </w:r>
          </w:hyperlink>
        </w:p>
        <w:p>
          <w:pPr>
            <w:pStyle w:val="TOC3"/>
            <w:tabs>
              <w:tab w:pos="9122" w:val="right" w:leader="dot"/>
            </w:tabs>
            <w:spacing w:line="240" w:lineRule="auto"/>
            <w:ind w:right="0"/>
            <w:jc w:val="left"/>
          </w:pPr>
          <w:hyperlink w:history="true" w:anchor="_bookmark21">
            <w:r>
              <w:rPr>
                <w:color w:val="231F20"/>
                <w:spacing w:val="1"/>
              </w:rPr>
              <w:t>Confined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1"/>
              </w:rPr>
              <w:t>space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work</w:t>
              <w:tab/>
            </w:r>
            <w:r>
              <w:rPr>
                <w:color w:val="231F20"/>
                <w:spacing w:val="2"/>
              </w:rPr>
              <w:t>51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2">
            <w:r>
              <w:rPr>
                <w:color w:val="231F20"/>
                <w:spacing w:val="2"/>
              </w:rPr>
              <w:t>Housekeeping</w:t>
              <w:tab/>
              <w:t>52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2">
            <w:r>
              <w:rPr>
                <w:color w:val="231F20"/>
                <w:spacing w:val="1"/>
              </w:rPr>
              <w:t>Flammable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liquids</w:t>
              <w:tab/>
              <w:t>52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3">
            <w:r>
              <w:rPr>
                <w:color w:val="231F20"/>
              </w:rPr>
              <w:t>Weather</w:t>
              <w:tab/>
            </w:r>
            <w:r>
              <w:rPr>
                <w:color w:val="231F20"/>
                <w:spacing w:val="2"/>
              </w:rPr>
              <w:t>53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3">
            <w:r>
              <w:rPr>
                <w:color w:val="231F20"/>
                <w:spacing w:val="1"/>
              </w:rPr>
              <w:t>Safety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precautions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when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working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elevations</w:t>
              <w:tab/>
            </w:r>
            <w:r>
              <w:rPr>
                <w:color w:val="231F20"/>
                <w:spacing w:val="2"/>
              </w:rPr>
              <w:t>53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4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4</w:t>
              <w:tab/>
            </w:r>
            <w:r>
              <w:rPr>
                <w:color w:val="231F20"/>
                <w:spacing w:val="2"/>
              </w:rPr>
              <w:t>57</w:t>
            </w:r>
            <w:r>
              <w:rPr/>
            </w:r>
          </w:hyperlink>
        </w:p>
        <w:p>
          <w:pPr>
            <w:pStyle w:val="TOC4"/>
            <w:tabs>
              <w:tab w:pos="10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25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5: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25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emergency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equipment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and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facilities</w:t>
              <w:tab/>
              <w:t>61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5">
            <w:r>
              <w:rPr>
                <w:color w:val="231F20"/>
                <w:spacing w:val="2"/>
              </w:rPr>
              <w:t>Utilities</w:t>
              <w:tab/>
              <w:t>61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6">
            <w:r>
              <w:rPr>
                <w:color w:val="231F20"/>
                <w:spacing w:val="-1"/>
              </w:rPr>
              <w:t>Fire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control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systems</w:t>
              <w:tab/>
            </w:r>
            <w:r>
              <w:rPr>
                <w:color w:val="231F20"/>
                <w:spacing w:val="2"/>
              </w:rPr>
              <w:t>62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7">
            <w:r>
              <w:rPr>
                <w:color w:val="231F20"/>
                <w:spacing w:val="2"/>
              </w:rPr>
              <w:t>Emergency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wash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stations</w:t>
              <w:tab/>
            </w:r>
            <w:r>
              <w:rPr>
                <w:color w:val="231F20"/>
                <w:spacing w:val="2"/>
              </w:rPr>
              <w:t>63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7">
            <w:r>
              <w:rPr>
                <w:color w:val="231F20"/>
                <w:spacing w:val="2"/>
              </w:rPr>
              <w:t>Emergency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exits</w:t>
              <w:tab/>
            </w:r>
            <w:r>
              <w:rPr>
                <w:color w:val="231F20"/>
                <w:spacing w:val="2"/>
              </w:rPr>
              <w:t>63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7">
            <w:r>
              <w:rPr>
                <w:color w:val="231F20"/>
              </w:rPr>
              <w:t>First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aid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facilities</w:t>
              <w:tab/>
              <w:t>63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7">
            <w:r>
              <w:rPr>
                <w:color w:val="231F20"/>
                <w:spacing w:val="2"/>
              </w:rPr>
              <w:t>Emergency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contact/phone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numbers</w:t>
              <w:tab/>
              <w:t>63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7">
            <w:r>
              <w:rPr>
                <w:color w:val="231F20"/>
                <w:spacing w:val="1"/>
              </w:rPr>
              <w:t>Outside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meeting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place</w:t>
              <w:tab/>
            </w:r>
            <w:r>
              <w:rPr>
                <w:color w:val="231F20"/>
                <w:spacing w:val="2"/>
              </w:rPr>
              <w:t>63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7">
            <w:r>
              <w:rPr>
                <w:color w:val="231F20"/>
                <w:spacing w:val="1"/>
              </w:rPr>
              <w:t>Disaster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plan</w:t>
              <w:tab/>
              <w:t>63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8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5</w:t>
              <w:tab/>
            </w:r>
            <w:r>
              <w:rPr>
                <w:color w:val="231F20"/>
                <w:spacing w:val="2"/>
              </w:rPr>
              <w:t>64</w:t>
            </w:r>
            <w:r>
              <w:rPr/>
            </w:r>
          </w:hyperlink>
        </w:p>
        <w:p>
          <w:pPr>
            <w:pStyle w:val="TOC4"/>
            <w:tabs>
              <w:tab w:pos="10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29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6: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29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z w:val="22"/>
              </w:rPr>
              <w:t>how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z w:val="22"/>
              </w:rPr>
              <w:t>a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workplace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safety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policy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is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established</w:t>
              <w:tab/>
              <w:t>67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29">
            <w:r>
              <w:rPr>
                <w:color w:val="231F20"/>
              </w:rPr>
              <w:t>Process</w:t>
              <w:tab/>
            </w:r>
            <w:r>
              <w:rPr>
                <w:color w:val="231F20"/>
                <w:spacing w:val="2"/>
              </w:rPr>
              <w:t>67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0">
            <w:r>
              <w:rPr>
                <w:color w:val="231F20"/>
                <w:spacing w:val="1"/>
              </w:rPr>
              <w:t>Committees</w:t>
              <w:tab/>
            </w:r>
            <w:r>
              <w:rPr>
                <w:color w:val="231F20"/>
                <w:spacing w:val="2"/>
              </w:rPr>
              <w:t>69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0">
            <w:r>
              <w:rPr>
                <w:color w:val="231F20"/>
                <w:spacing w:val="1"/>
              </w:rPr>
              <w:t>Employee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orientation</w:t>
              <w:tab/>
            </w:r>
            <w:r>
              <w:rPr>
                <w:color w:val="231F20"/>
                <w:spacing w:val="2"/>
              </w:rPr>
              <w:t>69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0">
            <w:r>
              <w:rPr>
                <w:color w:val="231F20"/>
                <w:spacing w:val="1"/>
              </w:rPr>
              <w:t>Job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safety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analysis</w:t>
              <w:tab/>
            </w:r>
            <w:r>
              <w:rPr>
                <w:color w:val="231F20"/>
                <w:spacing w:val="2"/>
              </w:rPr>
              <w:t>69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1">
            <w:r>
              <w:rPr>
                <w:color w:val="231F20"/>
                <w:spacing w:val="1"/>
              </w:rPr>
              <w:t>Job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site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safety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meetings</w:t>
              <w:tab/>
              <w:t>73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2">
            <w:r>
              <w:rPr>
                <w:color w:val="231F20"/>
                <w:spacing w:val="2"/>
              </w:rPr>
              <w:t>Reporting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accidents</w:t>
              <w:tab/>
            </w:r>
            <w:r>
              <w:rPr>
                <w:color w:val="231F20"/>
                <w:spacing w:val="2"/>
              </w:rPr>
              <w:t>74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2">
            <w:r>
              <w:rPr>
                <w:color w:val="231F20"/>
                <w:spacing w:val="1"/>
              </w:rPr>
              <w:t>Investigations</w:t>
              <w:tab/>
            </w:r>
            <w:r>
              <w:rPr>
                <w:color w:val="231F20"/>
                <w:spacing w:val="2"/>
              </w:rPr>
              <w:t>74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2">
            <w:r>
              <w:rPr>
                <w:color w:val="231F20"/>
              </w:rPr>
              <w:t>First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aid</w:t>
              <w:tab/>
              <w:t>74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3">
            <w:r>
              <w:rPr>
                <w:color w:val="231F20"/>
                <w:spacing w:val="2"/>
              </w:rPr>
              <w:t>Hearing</w:t>
              <w:tab/>
              <w:t>75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3">
            <w:r>
              <w:rPr>
                <w:color w:val="231F20"/>
                <w:spacing w:val="1"/>
              </w:rPr>
              <w:t>Job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task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2"/>
              </w:rPr>
              <w:t>permits</w:t>
              <w:tab/>
              <w:t>75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4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6</w:t>
              <w:tab/>
            </w:r>
            <w:r>
              <w:rPr>
                <w:color w:val="231F20"/>
                <w:spacing w:val="2"/>
              </w:rPr>
              <w:t>77</w:t>
            </w:r>
            <w:r>
              <w:rPr/>
            </w:r>
          </w:hyperlink>
        </w:p>
        <w:p>
          <w:pPr>
            <w:pStyle w:val="TOC4"/>
            <w:tabs>
              <w:tab w:pos="10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35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Learning</w:t>
            </w:r>
            <w:r>
              <w:rPr>
                <w:rFonts w:ascii="Myriad Pro Semibold"/>
                <w:i w:val="0"/>
                <w:color w:val="231F20"/>
                <w:spacing w:val="-5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-3"/>
                <w:sz w:val="22"/>
              </w:rPr>
              <w:t>Task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7:</w:t>
            </w:r>
          </w:hyperlink>
          <w:r>
            <w:rPr>
              <w:rFonts w:ascii="Myriad Pro Semibold"/>
              <w:i w:val="0"/>
              <w:color w:val="231F20"/>
              <w:spacing w:val="5"/>
              <w:sz w:val="22"/>
            </w:rPr>
            <w:t> </w:t>
          </w:r>
          <w:hyperlink w:history="true" w:anchor="_bookmark35">
            <w:r>
              <w:rPr>
                <w:b w:val="0"/>
                <w:i w:val="0"/>
                <w:color w:val="231F20"/>
                <w:spacing w:val="2"/>
                <w:sz w:val="22"/>
              </w:rPr>
              <w:t>Describe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lockout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and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tagout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-3"/>
                <w:sz w:val="22"/>
              </w:rPr>
              <w:t>(LOTO)</w:t>
            </w:r>
            <w:r>
              <w:rPr>
                <w:b w:val="0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b w:val="0"/>
                <w:i w:val="0"/>
                <w:color w:val="231F20"/>
                <w:spacing w:val="1"/>
                <w:sz w:val="22"/>
              </w:rPr>
              <w:t>procedures</w:t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79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5">
            <w:r>
              <w:rPr>
                <w:color w:val="231F20"/>
                <w:spacing w:val="1"/>
              </w:rPr>
              <w:t>Understanding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of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system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operation</w:t>
              <w:tab/>
            </w:r>
            <w:r>
              <w:rPr>
                <w:color w:val="231F20"/>
                <w:spacing w:val="2"/>
              </w:rPr>
              <w:t>79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5">
            <w:r>
              <w:rPr>
                <w:color w:val="231F20"/>
                <w:spacing w:val="1"/>
              </w:rPr>
              <w:t>Identification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  <w:spacing w:val="1"/>
              </w:rPr>
              <w:t>requirements</w:t>
              <w:tab/>
            </w:r>
            <w:r>
              <w:rPr>
                <w:color w:val="231F20"/>
                <w:spacing w:val="2"/>
              </w:rPr>
              <w:t>79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6">
            <w:r>
              <w:rPr>
                <w:color w:val="231F20"/>
                <w:spacing w:val="1"/>
              </w:rPr>
              <w:t>Situations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where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lockout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is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required</w:t>
              <w:tab/>
            </w:r>
            <w:r>
              <w:rPr>
                <w:color w:val="231F20"/>
                <w:spacing w:val="2"/>
              </w:rPr>
              <w:t>80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6">
            <w:r>
              <w:rPr>
                <w:color w:val="231F20"/>
                <w:spacing w:val="1"/>
              </w:rPr>
              <w:t>Lockout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1"/>
              </w:rPr>
              <w:t>equipment</w:t>
              <w:tab/>
            </w:r>
            <w:r>
              <w:rPr>
                <w:color w:val="231F20"/>
                <w:spacing w:val="2"/>
              </w:rPr>
              <w:t>80</w:t>
            </w:r>
            <w:r>
              <w:rPr/>
            </w:r>
          </w:hyperlink>
        </w:p>
        <w:p>
          <w:pPr>
            <w:pStyle w:val="TOC5"/>
            <w:tabs>
              <w:tab w:pos="10122" w:val="right" w:leader="dot"/>
            </w:tabs>
            <w:spacing w:line="240" w:lineRule="auto"/>
            <w:ind w:right="0"/>
            <w:jc w:val="left"/>
          </w:pPr>
          <w:hyperlink w:history="true" w:anchor="_bookmark37">
            <w:r>
              <w:rPr>
                <w:color w:val="231F20"/>
                <w:spacing w:val="-2"/>
              </w:rPr>
              <w:t>Self-Test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7</w:t>
              <w:tab/>
            </w:r>
            <w:r>
              <w:rPr>
                <w:color w:val="231F20"/>
                <w:spacing w:val="2"/>
              </w:rPr>
              <w:t>86</w:t>
            </w:r>
            <w:r>
              <w:rPr/>
            </w:r>
          </w:hyperlink>
        </w:p>
        <w:p>
          <w:pPr>
            <w:pStyle w:val="TOC4"/>
            <w:tabs>
              <w:tab w:pos="10122" w:val="right" w:leader="dot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bookmark38">
            <w:r>
              <w:rPr>
                <w:rFonts w:ascii="Myriad Pro Semibold"/>
                <w:i w:val="0"/>
                <w:color w:val="231F20"/>
                <w:spacing w:val="1"/>
                <w:sz w:val="22"/>
              </w:rPr>
              <w:t>Answer</w:t>
            </w:r>
            <w:r>
              <w:rPr>
                <w:rFonts w:ascii="Myriad Pro Semibold"/>
                <w:i w:val="0"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i w:val="0"/>
                <w:color w:val="231F20"/>
                <w:sz w:val="22"/>
              </w:rPr>
              <w:t>Key</w:t>
            </w:r>
            <w:r>
              <w:rPr>
                <w:b w:val="0"/>
                <w:i w:val="0"/>
                <w:color w:val="231F20"/>
                <w:sz w:val="22"/>
              </w:rPr>
              <w:tab/>
            </w:r>
            <w:r>
              <w:rPr>
                <w:b w:val="0"/>
                <w:i w:val="0"/>
                <w:color w:val="231F20"/>
                <w:spacing w:val="2"/>
                <w:sz w:val="22"/>
              </w:rPr>
              <w:t>88</w:t>
            </w:r>
            <w:r>
              <w:rPr>
                <w:b w:val="0"/>
                <w:i w:val="0"/>
                <w:sz w:val="22"/>
              </w:rPr>
            </w:r>
          </w:hyperlink>
        </w:p>
      </w:sdtContent>
    </w:sdt>
    <w:p>
      <w:pPr>
        <w:spacing w:after="0" w:line="240" w:lineRule="auto"/>
        <w:jc w:val="left"/>
        <w:rPr>
          <w:sz w:val="22"/>
          <w:szCs w:val="22"/>
        </w:rPr>
        <w:sectPr>
          <w:type w:val="continuous"/>
          <w:pgSz w:w="12240" w:h="15840"/>
          <w:pgMar w:top="1376" w:bottom="1650" w:left="1500" w:right="500"/>
        </w:sectPr>
      </w:pPr>
    </w:p>
    <w:p>
      <w:pPr>
        <w:spacing w:after="0" w:line="240" w:lineRule="auto"/>
        <w:jc w:val="left"/>
        <w:rPr>
          <w:sz w:val="22"/>
          <w:szCs w:val="22"/>
        </w:rPr>
        <w:sectPr>
          <w:type w:val="continuous"/>
          <w:pgSz w:w="12240" w:h="15840"/>
          <w:pgMar w:top="1360" w:bottom="800" w:left="500" w:right="1500"/>
        </w:sectPr>
      </w:pPr>
    </w:p>
    <w:p>
      <w:pPr>
        <w:pStyle w:val="Heading2"/>
        <w:spacing w:line="240" w:lineRule="auto" w:before="28"/>
        <w:ind w:left="140" w:right="0"/>
        <w:jc w:val="left"/>
        <w:rPr>
          <w:b w:val="0"/>
          <w:bCs w:val="0"/>
        </w:rPr>
      </w:pPr>
      <w:bookmarkStart w:name="_bookmark0" w:id="1"/>
      <w:bookmarkEnd w:id="1"/>
      <w:r>
        <w:rPr>
          <w:b w:val="0"/>
        </w:rPr>
      </w:r>
      <w:r>
        <w:rPr>
          <w:color w:val="231F20"/>
        </w:rPr>
        <w:t>Introduction</w:t>
      </w:r>
      <w:r>
        <w:rPr>
          <w:b w:val="0"/>
        </w:rPr>
      </w:r>
    </w:p>
    <w:p>
      <w:pPr>
        <w:pStyle w:val="BodyText"/>
        <w:spacing w:line="272" w:lineRule="auto" w:before="1"/>
        <w:ind w:left="140" w:right="1355" w:firstLine="0"/>
        <w:jc w:val="left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job.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job,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obligation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employer,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co-workers,</w:t>
      </w:r>
      <w:r>
        <w:rPr>
          <w:color w:val="231F20"/>
          <w:spacing w:val="4"/>
        </w:rPr>
        <w:t> </w:t>
      </w:r>
      <w:r>
        <w:rPr>
          <w:color w:val="231F20"/>
        </w:rPr>
        <w:t>family,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yourself.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recognizing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area,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occurrence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preventable.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Both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</w:rPr>
        <w:t>safe.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40" w:right="0"/>
        <w:jc w:val="left"/>
        <w:rPr>
          <w:b w:val="0"/>
          <w:bCs w:val="0"/>
        </w:rPr>
      </w:pPr>
      <w:r>
        <w:rPr>
          <w:color w:val="231F20"/>
        </w:rPr>
        <w:t>Objectives</w:t>
      </w:r>
      <w:r>
        <w:rPr>
          <w:b w:val="0"/>
        </w:rPr>
      </w:r>
    </w:p>
    <w:p>
      <w:pPr>
        <w:pStyle w:val="BodyText"/>
        <w:spacing w:line="240" w:lineRule="auto" w:before="1"/>
        <w:ind w:left="140" w:right="0" w:firstLine="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encounter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5"/>
          <w:szCs w:val="25"/>
        </w:rPr>
      </w:pPr>
    </w:p>
    <w:p>
      <w:pPr>
        <w:pStyle w:val="BodyText"/>
        <w:spacing w:line="240" w:lineRule="auto"/>
        <w:ind w:left="140" w:right="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completed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Tasks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Competency,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describe:</w:t>
      </w:r>
      <w:r>
        <w:rPr/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40" w:lineRule="auto" w:before="126" w:after="0"/>
        <w:ind w:left="840" w:right="0" w:hanging="34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</w:t>
      </w:r>
      <w:r>
        <w:rPr/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40" w:lineRule="auto" w:before="36" w:after="0"/>
        <w:ind w:left="860" w:right="0" w:hanging="36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short-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long-term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trades</w:t>
      </w:r>
      <w:r>
        <w:rPr/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40" w:lineRule="auto" w:before="36" w:after="0"/>
        <w:ind w:left="860" w:right="0" w:hanging="360"/>
        <w:jc w:val="left"/>
      </w:pP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/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40" w:lineRule="auto" w:before="36" w:after="0"/>
        <w:ind w:left="860" w:right="0" w:hanging="360"/>
        <w:jc w:val="left"/>
      </w:pP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facilities</w:t>
      </w:r>
      <w:r>
        <w:rPr/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40" w:lineRule="auto" w:before="36" w:after="0"/>
        <w:ind w:left="860" w:right="0" w:hanging="360"/>
        <w:jc w:val="left"/>
      </w:pP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policy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established</w:t>
      </w:r>
      <w:r>
        <w:rPr/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40" w:lineRule="auto" w:before="36" w:after="0"/>
        <w:ind w:left="860" w:right="0" w:hanging="360"/>
        <w:jc w:val="left"/>
      </w:pP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/>
      </w:r>
    </w:p>
    <w:p>
      <w:pPr>
        <w:pStyle w:val="BodyText"/>
        <w:numPr>
          <w:ilvl w:val="1"/>
          <w:numId w:val="3"/>
        </w:numPr>
        <w:tabs>
          <w:tab w:pos="860" w:val="left" w:leader="none"/>
        </w:tabs>
        <w:spacing w:line="240" w:lineRule="auto" w:before="36" w:after="0"/>
        <w:ind w:left="860" w:right="0" w:hanging="360"/>
        <w:jc w:val="left"/>
      </w:pPr>
      <w:r>
        <w:rPr>
          <w:color w:val="231F20"/>
          <w:spacing w:val="1"/>
        </w:rPr>
        <w:t>ladder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scaffold</w:t>
      </w:r>
      <w:r>
        <w:rPr>
          <w:color w:val="231F20"/>
          <w:spacing w:val="2"/>
        </w:rPr>
        <w:t> usage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left="140" w:right="0"/>
        <w:jc w:val="left"/>
        <w:rPr>
          <w:b w:val="0"/>
          <w:bCs w:val="0"/>
        </w:rPr>
      </w:pPr>
      <w:r>
        <w:rPr>
          <w:color w:val="231F20"/>
          <w:spacing w:val="-1"/>
        </w:rPr>
        <w:t>Resources</w:t>
      </w:r>
      <w:r>
        <w:rPr>
          <w:b w:val="0"/>
        </w:rPr>
      </w:r>
    </w:p>
    <w:p>
      <w:pPr>
        <w:spacing w:line="240" w:lineRule="auto" w:before="8"/>
        <w:rPr>
          <w:rFonts w:ascii="Myriad Pro Semibold" w:hAnsi="Myriad Pro Semibold" w:cs="Myriad Pro Semibold" w:eastAsia="Myriad Pro Semibold"/>
          <w:b/>
          <w:bCs/>
          <w:sz w:val="9"/>
          <w:szCs w:val="9"/>
        </w:rPr>
      </w:pPr>
    </w:p>
    <w:p>
      <w:pPr>
        <w:pStyle w:val="BodyText"/>
        <w:spacing w:line="240" w:lineRule="auto" w:before="65"/>
        <w:ind w:left="859" w:right="0" w:firstLine="0"/>
        <w:jc w:val="left"/>
      </w:pPr>
      <w:r>
        <w:rPr/>
        <w:pict>
          <v:group style="position:absolute;margin-left:79.911003pt;margin-top:5.850021pt;width:25pt;height:22.9pt;mso-position-horizontal-relative:page;mso-position-vertical-relative:paragraph;z-index:1312" coordorigin="1598,117" coordsize="500,458">
            <v:group style="position:absolute;left:1640;top:139;width:421;height:417" coordorigin="1640,139" coordsize="421,417">
              <v:shape style="position:absolute;left:1640;top:139;width:421;height:417" coordorigin="1640,139" coordsize="421,417" path="m2061,556l1640,556,1640,139,2061,139,2061,556xe" filled="false" stroked="true" strokeweight=".422pt" strokecolor="#231f20">
                <v:path arrowok="t"/>
              </v:shape>
            </v:group>
            <v:group style="position:absolute;left:1620;top:553;width:456;height:2" coordorigin="1620,553" coordsize="456,2">
              <v:shape style="position:absolute;left:1620;top:553;width:456;height:2" coordorigin="1620,553" coordsize="456,0" path="m1620,553l2076,553e" filled="false" stroked="true" strokeweight="2.2pt" strokecolor="#231f20">
                <v:path arrowok="t"/>
              </v:shape>
            </v:group>
            <v:group style="position:absolute;left:1641;top:160;width:2;height:372" coordorigin="1641,160" coordsize="2,372">
              <v:shape style="position:absolute;left:1641;top:160;width:2;height:372" coordorigin="1641,160" coordsize="0,372" path="m1641,160l1641,532e" filled="false" stroked="true" strokeweight="2.191pt" strokecolor="#231f20">
                <v:path arrowok="t"/>
              </v:shape>
            </v:group>
            <v:group style="position:absolute;left:1620;top:139;width:456;height:2" coordorigin="1620,139" coordsize="456,2">
              <v:shape style="position:absolute;left:1620;top:139;width:456;height:2" coordorigin="1620,139" coordsize="456,0" path="m1620,139l2076,139e" filled="false" stroked="true" strokeweight="2.2pt" strokecolor="#231f20">
                <v:path arrowok="t"/>
              </v:shape>
            </v:group>
            <v:group style="position:absolute;left:2055;top:160;width:2;height:373" coordorigin="2055,160" coordsize="2,373">
              <v:shape style="position:absolute;left:2055;top:160;width:2;height:373" coordorigin="2055,160" coordsize="0,373" path="m2055,160l2055,532e" filled="false" stroked="true" strokeweight="2.187pt" strokecolor="#231f20">
                <v:path arrowok="t"/>
              </v:shape>
            </v:group>
            <v:group style="position:absolute;left:1729;top:186;width:268;height:317" coordorigin="1729,186" coordsize="268,317">
              <v:shape style="position:absolute;left:1729;top:186;width:268;height:317" coordorigin="1729,186" coordsize="268,317" path="m1944,375l1846,375,1899,503,1997,492,1944,375xe" filled="true" fillcolor="#231f20" stroked="false">
                <v:path arrowok="t"/>
                <v:fill type="solid"/>
              </v:shape>
              <v:shape style="position:absolute;left:1729;top:186;width:268;height:317" coordorigin="1729,186" coordsize="268,317" path="m1850,186l1729,186,1729,497,1822,497,1822,375,1944,375,1934,354,1951,342,1964,327,1964,325,1822,325,1822,241,1974,241,1968,229,1917,191,1875,186,1850,186xe" filled="true" fillcolor="#231f20" stroked="false">
                <v:path arrowok="t"/>
                <v:fill type="solid"/>
              </v:shape>
              <v:shape style="position:absolute;left:1729;top:186;width:268;height:317" coordorigin="1729,186" coordsize="268,317" path="m1974,241l1858,241,1870,243,1877,247,1887,253,1892,265,1892,295,1888,306,1878,315,1862,323,1839,325,1964,325,1973,309,1978,289,1980,265,1976,246,1974,24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reference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publications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at:</w:t>
      </w:r>
      <w:r>
        <w:rPr/>
      </w:r>
    </w:p>
    <w:p>
      <w:pPr>
        <w:spacing w:before="55"/>
        <w:ind w:left="86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05E9E"/>
          <w:sz w:val="20"/>
        </w:rPr>
      </w:r>
      <w:hyperlink r:id="rId21">
        <w:r>
          <w:rPr>
            <w:rFonts w:ascii="Myriad Pro"/>
            <w:color w:val="205E9E"/>
            <w:spacing w:val="1"/>
            <w:sz w:val="20"/>
            <w:u w:val="single" w:color="205E9E"/>
          </w:rPr>
          <w:t>http://www.worksafebc.com/</w:t>
        </w:r>
        <w:r>
          <w:rPr>
            <w:rFonts w:ascii="Myriad Pro"/>
            <w:color w:val="205E9E"/>
            <w:spacing w:val="2"/>
            <w:sz w:val="20"/>
          </w:rPr>
        </w:r>
        <w:r>
          <w:rPr>
            <w:rFonts w:ascii="Myriad Pro"/>
            <w:sz w:val="20"/>
          </w:rPr>
        </w:r>
      </w:hyperlink>
    </w:p>
    <w:p>
      <w:pPr>
        <w:spacing w:line="240" w:lineRule="auto" w:before="11"/>
        <w:rPr>
          <w:rFonts w:ascii="Myriad Pro" w:hAnsi="Myriad Pro" w:cs="Myriad Pro" w:eastAsia="Myriad Pro"/>
          <w:sz w:val="25"/>
          <w:szCs w:val="25"/>
        </w:rPr>
      </w:pPr>
    </w:p>
    <w:p>
      <w:pPr>
        <w:pStyle w:val="BodyText"/>
        <w:spacing w:line="272" w:lineRule="auto"/>
        <w:ind w:left="140" w:right="995" w:firstLine="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module,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> </w:t>
      </w:r>
      <w:r>
        <w:rPr>
          <w:color w:val="231F20"/>
        </w:rPr>
        <w:t>content,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links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videos,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quizzes,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Q&amp;A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forums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all</w:t>
      </w:r>
      <w:r>
        <w:rPr>
          <w:color w:val="231F20"/>
          <w:spacing w:val="7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experience.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0" w:footer="618" w:top="1340" w:bottom="800" w:left="148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even" r:id="rId22"/>
          <w:footerReference w:type="default" r:id="rId23"/>
          <w:pgSz w:w="12240" w:h="15840"/>
          <w:pgMar w:footer="464" w:header="0" w:top="1500" w:bottom="660" w:left="50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1" w:id="2"/>
      <w:bookmarkEnd w:id="2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1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causes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results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8"/>
          <w:sz w:val="40"/>
        </w:rPr>
        <w:t> accidents</w:t>
      </w:r>
      <w:r>
        <w:rPr>
          <w:rFonts w:ascii="Myriad Pro Semibold"/>
          <w:sz w:val="40"/>
        </w:rPr>
      </w:r>
    </w:p>
    <w:p>
      <w:pPr>
        <w:spacing w:line="240" w:lineRule="auto" w:before="12"/>
        <w:rPr>
          <w:rFonts w:ascii="Myriad Pro Semibold" w:hAnsi="Myriad Pro Semibold" w:cs="Myriad Pro Semibold" w:eastAsia="Myriad Pro Semibold"/>
          <w:b/>
          <w:bCs/>
          <w:sz w:val="33"/>
          <w:szCs w:val="3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Safety </w:t>
      </w:r>
      <w:r>
        <w:rPr>
          <w:color w:val="231F20"/>
          <w:spacing w:val="-1"/>
        </w:rPr>
        <w:t>culture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well-being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possessions.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> </w:t>
      </w:r>
      <w:r>
        <w:rPr>
          <w:color w:val="231F20"/>
        </w:rPr>
        <w:t>laws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</w:t>
      </w:r>
      <w:r>
        <w:rPr>
          <w:color w:val="231F20"/>
          <w:spacing w:val="4"/>
        </w:rPr>
        <w:t> </w:t>
      </w:r>
      <w:r>
        <w:rPr>
          <w:color w:val="231F20"/>
        </w:rPr>
        <w:t>safety,</w:t>
      </w:r>
      <w:r>
        <w:rPr>
          <w:color w:val="231F20"/>
          <w:spacing w:val="4"/>
        </w:rPr>
        <w:t> </w:t>
      </w:r>
      <w:r>
        <w:rPr>
          <w:color w:val="231F20"/>
        </w:rPr>
        <w:t>yet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thousands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injuries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occur—often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long-term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consequences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behaviour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attitude;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incorporated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culture.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Everybody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company,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labourers,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</w:rPr>
        <w:t>day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Companies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cultures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have: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fewer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at-risk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behaviours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</w:rPr>
        <w:t>lower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rates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turnover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</w:rPr>
        <w:t>lower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absenteeism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higher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productivity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1057" w:firstLine="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work-site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sense,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tend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forget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ignore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energy.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ultimate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on-the-job</w:t>
      </w:r>
      <w:r>
        <w:rPr>
          <w:color w:val="231F20"/>
          <w:spacing w:val="4"/>
        </w:rPr>
        <w:t> </w:t>
      </w:r>
      <w:r>
        <w:rPr>
          <w:color w:val="231F20"/>
        </w:rPr>
        <w:t>safety,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you.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Competency,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co-workers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yourselves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benefi</w:t>
      </w:r>
      <w:r>
        <w:rPr>
          <w:color w:val="231F20"/>
          <w:spacing w:val="28"/>
        </w:rPr>
        <w:t> </w:t>
      </w:r>
      <w:r>
        <w:rPr>
          <w:color w:val="231F20"/>
        </w:rPr>
        <w:t>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Main causes of </w:t>
      </w:r>
      <w:r>
        <w:rPr>
          <w:color w:val="231F20"/>
          <w:spacing w:val="-1"/>
        </w:rPr>
        <w:t>accidents</w:t>
      </w:r>
      <w:r>
        <w:rPr>
          <w:b w:val="0"/>
        </w:rPr>
      </w:r>
    </w:p>
    <w:p>
      <w:pPr>
        <w:pStyle w:val="BodyText"/>
        <w:tabs>
          <w:tab w:pos="2206" w:val="left" w:leader="none"/>
        </w:tabs>
        <w:spacing w:line="272" w:lineRule="auto" w:before="1"/>
        <w:ind w:left="120" w:right="1168" w:firstLine="0"/>
        <w:jc w:val="left"/>
      </w:pPr>
      <w:r>
        <w:rPr>
          <w:color w:val="231F20"/>
        </w:rPr>
        <w:t>An</w:t>
      </w:r>
      <w:r>
        <w:rPr>
          <w:color w:val="231F20"/>
          <w:spacing w:val="3"/>
        </w:rPr>
        <w:t> </w:t>
      </w:r>
      <w:r>
        <w:rPr>
          <w:rFonts w:ascii="Myriad Pro"/>
          <w:i/>
          <w:color w:val="231F20"/>
          <w:spacing w:val="1"/>
        </w:rPr>
        <w:t>accident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defi</w:t>
        <w:tab/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unplanned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property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damage.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failure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communicate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habits/complacency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alcohol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drug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abuse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lack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skill/training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intentional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rationalizing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risks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/>
      </w:r>
    </w:p>
    <w:p>
      <w:pPr>
        <w:spacing w:after="0" w:line="240" w:lineRule="auto"/>
        <w:jc w:val="left"/>
        <w:sectPr>
          <w:headerReference w:type="default" r:id="rId24"/>
          <w:headerReference w:type="even" r:id="rId25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tabs>
          <w:tab w:pos="7845" w:val="left" w:leader="none"/>
        </w:tabs>
        <w:spacing w:line="272" w:lineRule="auto" w:before="65"/>
        <w:ind w:left="1120" w:right="126" w:firstLine="0"/>
        <w:jc w:val="left"/>
      </w:pPr>
      <w:bookmarkStart w:name="_bookmark2" w:id="3"/>
      <w:bookmarkEnd w:id="3"/>
      <w:r>
        <w:rPr/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temporary.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way,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terms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wages,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production.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benefi</w:t>
        <w:tab/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concerned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avoided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outset.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all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Workplace</w:t>
      </w:r>
      <w:r>
        <w:rPr>
          <w:color w:val="231F20"/>
        </w:rPr>
        <w:t> </w:t>
      </w:r>
      <w:r>
        <w:rPr>
          <w:color w:val="231F20"/>
          <w:spacing w:val="-1"/>
        </w:rPr>
        <w:t>hazards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470" w:firstLine="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safely,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kinds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minimize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injury.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identified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addressed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quickly,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1pt" strokecolor="#231f20">
                <v:path arrowok="t"/>
              </v:shape>
            </v:group>
            <v:group style="position:absolute;left:291;top:300;width:2;height:374" coordorigin="291,300" coordsize="2,374">
              <v:shape style="position:absolute;left:291;top:300;width:2;height:374" coordorigin="291,300" coordsize="0,374" path="m291,300l291,674e" filled="false" stroked="true" strokeweight="2.191pt" strokecolor="#231f20">
                <v:path arrowok="t"/>
              </v:shape>
            </v:group>
            <v:group style="position:absolute;left:270;top:279;width:456;height:2" coordorigin="270,279" coordsize="456,2">
              <v:shape style="position:absolute;left:270;top:279;width:456;height:2" coordorigin="270,279" coordsize="456,0" path="m270,279l726,279e" filled="false" stroked="true" strokeweight="2.2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4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"/>
                          <w:sz w:val="22"/>
                          <w:szCs w:val="22"/>
                        </w:rPr>
                        <w:t>Watch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WorkSafeBC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video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“Understanding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Hazards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Risks”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55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28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http://www2.worksafebc.com/Publications/Multimedia/Videos.asp?ReportID=36001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65"/>
        <w:ind w:left="1120" w:right="235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obvious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nature—presenting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danger—or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68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subtle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6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gradually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high-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low-frequency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intensity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1pt" strokecolor="#231f20">
                <v:path arrowok="t"/>
              </v:shape>
            </v:group>
            <v:group style="position:absolute;left:291;top:300;width:2;height:374" coordorigin="291,300" coordsize="2,374">
              <v:shape style="position:absolute;left:291;top:300;width:2;height:374" coordorigin="291,300" coordsize="0,374" path="m291,300l291,674e" filled="false" stroked="true" strokeweight="2.191pt" strokecolor="#231f20">
                <v:path arrowok="t"/>
              </v:shape>
            </v:group>
            <v:group style="position:absolute;left:270;top:279;width:456;height:2" coordorigin="270,279" coordsize="456,2">
              <v:shape style="position:absolute;left:270;top:279;width:456;height:2" coordorigin="270,279" coordsize="456,0" path="m270,279l726,279e" filled="false" stroked="true" strokeweight="2.2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4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"/>
                          <w:sz w:val="22"/>
                          <w:szCs w:val="22"/>
                        </w:rPr>
                        <w:t>Watch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WorkSafeBC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video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2"/>
                          <w:sz w:val="22"/>
                          <w:szCs w:val="22"/>
                        </w:rPr>
                        <w:t>“The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Hearing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"/>
                          <w:sz w:val="22"/>
                          <w:szCs w:val="22"/>
                        </w:rPr>
                        <w:t>Video”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55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29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http://www2.worksafebc.com/Publications/Multimedia/Videos.asp?reportid=34284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2"/>
        <w:spacing w:line="240" w:lineRule="auto" w:before="44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Hazard</w:t>
      </w:r>
      <w:r>
        <w:rPr>
          <w:color w:val="231F20"/>
        </w:rPr>
        <w:t> </w:t>
      </w:r>
      <w:r>
        <w:rPr>
          <w:color w:val="231F20"/>
          <w:spacing w:val="-1"/>
        </w:rPr>
        <w:t>assessment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235" w:firstLine="0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comprehensive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hazard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assessment</w:t>
      </w:r>
      <w:r>
        <w:rPr>
          <w:color w:val="231F20"/>
          <w:spacing w:val="1"/>
        </w:rPr>
        <w:t>.</w:t>
      </w:r>
      <w:r>
        <w:rPr>
          <w:color w:val="231F20"/>
          <w:spacing w:val="62"/>
        </w:rPr>
        <w:t> </w:t>
      </w:r>
      <w:r>
        <w:rPr>
          <w:color w:val="231F20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health-related,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comprehensive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assessment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categories.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objects,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fluctuating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high-intensity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rolling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pinching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objects,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81"/>
        </w:rPr>
        <w:t> </w:t>
      </w:r>
      <w:r>
        <w:rPr>
          <w:color w:val="231F20"/>
          <w:spacing w:val="1"/>
        </w:rPr>
        <w:t>connections,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sharp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harmful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dusts,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radiation.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5" w:firstLine="0"/>
        <w:jc w:val="left"/>
      </w:pPr>
      <w:r>
        <w:rPr>
          <w:color w:val="231F20"/>
        </w:rPr>
        <w:t>There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</w:rPr>
        <w:t>ways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recognize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-7"/>
        </w:rPr>
        <w:t> </w:t>
      </w:r>
      <w:r>
        <w:rPr>
          <w:color w:val="231F20"/>
        </w:rPr>
        <w:t>site.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techniques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92"/>
          <w:w w:val="98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complicated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others.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methods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like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analysis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(JSA),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step</w:t>
      </w:r>
      <w:r>
        <w:rPr>
          <w:color w:val="231F20"/>
          <w:spacing w:val="76"/>
          <w:w w:val="9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task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analyzed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hazards.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approach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-7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62"/>
          <w:w w:val="98"/>
        </w:rPr>
        <w:t> </w:t>
      </w:r>
      <w:r>
        <w:rPr>
          <w:color w:val="231F20"/>
          <w:spacing w:val="1"/>
        </w:rPr>
        <w:t>reoccurring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tasks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-7"/>
        </w:rPr>
        <w:t> </w:t>
      </w:r>
      <w:r>
        <w:rPr>
          <w:color w:val="231F20"/>
          <w:spacing w:val="2"/>
        </w:rPr>
        <w:t>perform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Analysis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(TSA),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-7"/>
        </w:rPr>
        <w:t> </w:t>
      </w:r>
      <w:r>
        <w:rPr>
          <w:color w:val="231F20"/>
          <w:spacing w:val="2"/>
        </w:rPr>
        <w:t>fills</w:t>
      </w:r>
      <w:r>
        <w:rPr>
          <w:color w:val="231F20"/>
          <w:spacing w:val="68"/>
          <w:w w:val="97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2"/>
        </w:rPr>
        <w:t>pre-printed</w:t>
      </w:r>
      <w:r>
        <w:rPr>
          <w:color w:val="231F20"/>
          <w:spacing w:val="-13"/>
        </w:rPr>
        <w:t> </w:t>
      </w:r>
      <w:r>
        <w:rPr>
          <w:color w:val="231F20"/>
          <w:spacing w:val="2"/>
        </w:rPr>
        <w:t>checklist.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0" w:lineRule="atLeast"/>
        <w:ind w:left="102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after="0" w:line="20" w:lineRule="atLeast"/>
        <w:rPr>
          <w:rFonts w:ascii="Myriad Pro" w:hAnsi="Myriad Pro" w:cs="Myriad Pro" w:eastAsia="Myriad Pro"/>
          <w:sz w:val="2"/>
          <w:szCs w:val="2"/>
        </w:rPr>
        <w:sectPr>
          <w:footerReference w:type="even" r:id="rId26"/>
          <w:footerReference w:type="default" r:id="rId27"/>
          <w:pgSz w:w="12240" w:h="15840"/>
          <w:pgMar w:footer="464" w:header="647" w:top="840" w:bottom="66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bookmarkStart w:name="_bookmark3" w:id="4"/>
      <w:bookmarkEnd w:id="4"/>
      <w:r>
        <w:rPr>
          <w:b w:val="0"/>
        </w:rPr>
      </w:r>
      <w:r>
        <w:rPr>
          <w:color w:val="231F20"/>
          <w:spacing w:val="-1"/>
        </w:rPr>
        <w:t>Professionalism/housekeeping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292" w:firstLine="0"/>
        <w:jc w:val="left"/>
      </w:pPr>
      <w:r>
        <w:rPr>
          <w:color w:val="231F20"/>
          <w:spacing w:val="1"/>
        </w:rPr>
        <w:t>One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important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part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prevention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housekeeping.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We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seldom</w:t>
      </w:r>
      <w:r>
        <w:rPr>
          <w:color w:val="231F20"/>
          <w:spacing w:val="10"/>
        </w:rPr>
        <w:t> </w:t>
      </w:r>
      <w:r>
        <w:rPr>
          <w:color w:val="231F20"/>
          <w:spacing w:val="10"/>
        </w:rPr>
      </w:r>
      <w:r>
        <w:rPr>
          <w:color w:val="231F20"/>
          <w:spacing w:val="1"/>
        </w:rPr>
        <w:t>think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it,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9"/>
        </w:rPr>
        <w:t> </w:t>
      </w:r>
      <w:r>
        <w:rPr>
          <w:color w:val="231F20"/>
        </w:rPr>
        <w:t>many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corrected</w:t>
      </w:r>
      <w:r>
        <w:rPr>
          <w:color w:val="231F20"/>
          <w:spacing w:val="9"/>
        </w:rPr>
        <w:t> </w:t>
      </w:r>
      <w:r>
        <w:rPr>
          <w:color w:val="231F20"/>
        </w:rPr>
        <w:t>before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injury.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64"/>
          <w:w w:val="101"/>
        </w:rPr>
        <w:t> </w:t>
      </w:r>
      <w:r>
        <w:rPr>
          <w:color w:val="231F20"/>
          <w:spacing w:val="1"/>
        </w:rPr>
        <w:t>housekeeping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necessity</w:t>
      </w:r>
      <w:r>
        <w:rPr>
          <w:color w:val="231F20"/>
          <w:spacing w:val="9"/>
        </w:rPr>
        <w:t> </w:t>
      </w:r>
      <w:r>
        <w:rPr>
          <w:color w:val="231F20"/>
        </w:rPr>
        <w:t>for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safe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9"/>
        </w:rPr>
        <w:t> </w:t>
      </w:r>
      <w:r>
        <w:rPr>
          <w:color w:val="231F20"/>
        </w:rPr>
        <w:t>site. </w:t>
      </w:r>
      <w:r>
        <w:rPr>
          <w:color w:val="231F20"/>
          <w:spacing w:val="1"/>
        </w:rPr>
        <w:t>When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rubbish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allowed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accumulate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72"/>
          <w:w w:val="101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shop,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gets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way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makes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operations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dangerous.</w:t>
      </w:r>
      <w:r>
        <w:rPr>
          <w:color w:val="231F20"/>
          <w:spacing w:val="-1"/>
        </w:rPr>
        <w:t> </w:t>
      </w:r>
      <w:r>
        <w:rPr>
          <w:color w:val="231F20"/>
        </w:rPr>
        <w:t>Time</w:t>
      </w:r>
      <w:r>
        <w:rPr>
          <w:color w:val="231F20"/>
          <w:spacing w:val="8"/>
        </w:rPr>
        <w:t> </w:t>
      </w:r>
      <w:r>
        <w:rPr>
          <w:color w:val="231F20"/>
        </w:rPr>
        <w:t>may</w:t>
      </w:r>
      <w:r>
        <w:rPr>
          <w:color w:val="231F20"/>
          <w:spacing w:val="52"/>
          <w:w w:val="101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lost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8"/>
        </w:rPr>
        <w:t> </w:t>
      </w:r>
      <w:r>
        <w:rPr>
          <w:color w:val="231F20"/>
        </w:rPr>
        <w:t>you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just</w:t>
      </w:r>
      <w:r>
        <w:rPr>
          <w:color w:val="231F20"/>
          <w:spacing w:val="8"/>
        </w:rPr>
        <w:t> </w:t>
      </w:r>
      <w:r>
        <w:rPr>
          <w:color w:val="231F20"/>
        </w:rPr>
        <w:t>move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rubbish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instead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bins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66"/>
          <w:w w:val="101"/>
        </w:rPr>
        <w:t> </w:t>
      </w:r>
      <w:r>
        <w:rPr>
          <w:color w:val="231F20"/>
          <w:spacing w:val="1"/>
        </w:rPr>
        <w:t>disposal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procedures.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414" w:firstLine="0"/>
        <w:jc w:val="both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leads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workmanship.</w:t>
      </w:r>
      <w:r>
        <w:rPr>
          <w:color w:val="231F20"/>
          <w:spacing w:val="4"/>
        </w:rPr>
        <w:t> </w:t>
      </w:r>
      <w:r>
        <w:rPr>
          <w:color w:val="231F20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unorganized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can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slow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unprofessional.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organized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attributes.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hints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96" w:after="0"/>
        <w:ind w:left="840" w:right="1160" w:hanging="360"/>
        <w:jc w:val="left"/>
      </w:pPr>
      <w:r>
        <w:rPr>
          <w:color w:val="231F20"/>
          <w:spacing w:val="1"/>
        </w:rPr>
        <w:t>Before</w:t>
      </w:r>
      <w:r>
        <w:rPr>
          <w:color w:val="231F20"/>
          <w:spacing w:val="10"/>
        </w:rPr>
        <w:t> </w:t>
      </w:r>
      <w:r>
        <w:rPr>
          <w:color w:val="231F20"/>
        </w:rPr>
        <w:t>you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begin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project,</w:t>
      </w:r>
      <w:r>
        <w:rPr>
          <w:color w:val="231F20"/>
          <w:spacing w:val="10"/>
        </w:rPr>
        <w:t> </w:t>
      </w:r>
      <w:r>
        <w:rPr>
          <w:color w:val="231F20"/>
        </w:rPr>
        <w:t>remove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unnecessary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11"/>
        </w:rPr>
        <w:t> </w:t>
      </w:r>
      <w:r>
        <w:rPr>
          <w:color w:val="231F20"/>
        </w:rPr>
        <w:t>may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54"/>
          <w:w w:val="101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way.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186" w:after="0"/>
        <w:ind w:left="840" w:right="1392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needed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will</w:t>
      </w:r>
      <w:r>
        <w:rPr>
          <w:color w:val="231F20"/>
          <w:spacing w:val="42"/>
        </w:rPr>
        <w:t> </w:t>
      </w:r>
      <w:r>
        <w:rPr>
          <w:color w:val="231F20"/>
        </w:rPr>
        <w:t>save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looking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tools.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186" w:after="0"/>
        <w:ind w:left="840" w:right="1160" w:hanging="360"/>
        <w:jc w:val="left"/>
      </w:pP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conveniently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lay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slightly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2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crowd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workspace.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186" w:after="0"/>
        <w:ind w:left="840" w:right="1138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slide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accidentally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behind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completion.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</w:rPr>
        <w:t>foreign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0" w:after="0"/>
        <w:ind w:left="840" w:right="1859" w:hanging="360"/>
        <w:jc w:val="left"/>
      </w:pPr>
      <w:r>
        <w:rPr>
          <w:color w:val="231F20"/>
          <w:spacing w:val="1"/>
          <w:w w:val="105"/>
        </w:rPr>
        <w:t>Do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not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eat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2"/>
          <w:w w:val="105"/>
        </w:rPr>
        <w:t>workbench.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Grease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crumbs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can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lead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component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and</w:t>
      </w:r>
      <w:r>
        <w:rPr>
          <w:color w:val="231F20"/>
          <w:spacing w:val="38"/>
          <w:w w:val="103"/>
        </w:rPr>
        <w:t> </w:t>
      </w:r>
      <w:r>
        <w:rPr>
          <w:color w:val="231F20"/>
          <w:spacing w:val="1"/>
          <w:w w:val="105"/>
        </w:rPr>
        <w:t>equipment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1"/>
          <w:w w:val="105"/>
        </w:rPr>
        <w:t>failure.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scrap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recycling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0" w:after="0"/>
        <w:ind w:left="840" w:right="1160" w:hanging="360"/>
        <w:jc w:val="left"/>
      </w:pP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day,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up,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</w:rPr>
        <w:t>feel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better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job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tomorrow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> </w:t>
      </w:r>
      <w:r>
        <w:rPr>
          <w:color w:val="231F20"/>
        </w:rPr>
        <w:t>yesterday.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400" w:lineRule="exact" w:before="66"/>
        <w:ind w:left="1120" w:right="139"/>
        <w:jc w:val="left"/>
        <w:rPr>
          <w:b w:val="0"/>
          <w:bCs w:val="0"/>
        </w:rPr>
      </w:pPr>
      <w:bookmarkStart w:name="_bookmark4" w:id="5"/>
      <w:bookmarkEnd w:id="5"/>
      <w:r>
        <w:rPr>
          <w:b w:val="0"/>
          <w:bCs w:val="0"/>
        </w:rPr>
      </w:r>
      <w:r>
        <w:rPr>
          <w:color w:val="231F20"/>
        </w:rPr>
        <w:t>Role of the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Workers’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Compensation</w:t>
      </w:r>
      <w:r>
        <w:rPr>
          <w:color w:val="231F20"/>
        </w:rPr>
        <w:t> </w:t>
      </w:r>
      <w:r>
        <w:rPr>
          <w:color w:val="231F20"/>
          <w:spacing w:val="-1"/>
        </w:rPr>
        <w:t>Board:</w:t>
      </w:r>
      <w:r>
        <w:rPr>
          <w:color w:val="231F20"/>
        </w:rPr>
        <w:t> </w:t>
      </w:r>
      <w:r>
        <w:rPr>
          <w:color w:val="231F20"/>
          <w:spacing w:val="-2"/>
        </w:rPr>
        <w:t>Investigate,</w:t>
      </w:r>
      <w:r>
        <w:rPr>
          <w:color w:val="231F20"/>
          <w:spacing w:val="23"/>
        </w:rPr>
        <w:t> </w:t>
      </w:r>
      <w:r>
        <w:rPr>
          <w:color w:val="231F20"/>
        </w:rPr>
        <w:t>inspect, </w:t>
      </w:r>
      <w:r>
        <w:rPr>
          <w:color w:val="231F20"/>
          <w:spacing w:val="-2"/>
        </w:rPr>
        <w:t>educate,</w:t>
      </w:r>
      <w:r>
        <w:rPr>
          <w:color w:val="231F20"/>
        </w:rPr>
        <w:t> and </w:t>
      </w:r>
      <w:r>
        <w:rPr>
          <w:color w:val="231F20"/>
          <w:spacing w:val="-1"/>
        </w:rPr>
        <w:t>compensate</w:t>
      </w:r>
      <w:r>
        <w:rPr>
          <w:b w:val="0"/>
          <w:bCs w:val="0"/>
        </w:rPr>
      </w:r>
    </w:p>
    <w:p>
      <w:pPr>
        <w:pStyle w:val="BodyText"/>
        <w:spacing w:line="272" w:lineRule="auto" w:before="11"/>
        <w:ind w:left="1120" w:right="178" w:firstLine="0"/>
        <w:jc w:val="both"/>
      </w:pPr>
      <w:r>
        <w:rPr>
          <w:color w:val="231F20"/>
        </w:rPr>
        <w:t>Workers’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independent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enforce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provincial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mandates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workers’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compensation.</w:t>
      </w:r>
      <w:r>
        <w:rPr>
          <w:color w:val="231F20"/>
          <w:spacing w:val="-4"/>
        </w:rPr>
        <w:t> </w:t>
      </w: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WCB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British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Columbia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mandates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four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ways: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96" w:after="0"/>
        <w:ind w:left="1840" w:right="0" w:hanging="360"/>
        <w:jc w:val="left"/>
      </w:pPr>
      <w:r>
        <w:rPr>
          <w:color w:val="231F20"/>
          <w:spacing w:val="2"/>
        </w:rPr>
        <w:t>inspect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concerns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investigate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claims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incidents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0" w:after="0"/>
        <w:ind w:left="1840" w:right="791" w:hanging="360"/>
        <w:jc w:val="left"/>
      </w:pPr>
      <w:r>
        <w:rPr>
          <w:color w:val="231F20"/>
          <w:spacing w:val="1"/>
        </w:rPr>
        <w:t>educate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assess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penalties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infractions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compensate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120" w:right="529" w:firstLine="0"/>
        <w:jc w:val="left"/>
      </w:pPr>
      <w:r>
        <w:rPr>
          <w:color w:val="231F20"/>
        </w:rPr>
        <w:t>Workers’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Boards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legislative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authority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penalties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contravention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ultimately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70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although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relieve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/>
      </w:r>
    </w:p>
    <w:p>
      <w:pPr>
        <w:pStyle w:val="BodyText"/>
        <w:spacing w:line="272" w:lineRule="auto" w:before="6"/>
        <w:ind w:left="1120" w:right="139" w:firstLine="0"/>
        <w:jc w:val="left"/>
      </w:pPr>
      <w:r>
        <w:rPr>
          <w:color w:val="231F20"/>
          <w:spacing w:val="2"/>
        </w:rPr>
        <w:t>supervisors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77"/>
        </w:rPr>
        <w:t> </w:t>
      </w:r>
      <w:r>
        <w:rPr>
          <w:color w:val="231F20"/>
          <w:spacing w:val="1"/>
        </w:rPr>
        <w:t>held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liable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penalties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prescribed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legislation.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Under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legislation,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officers,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charged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76"/>
        </w:rPr>
        <w:t> </w:t>
      </w:r>
      <w:r>
        <w:rPr>
          <w:color w:val="231F20"/>
          <w:spacing w:val="2"/>
        </w:rPr>
        <w:t>inspecting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employment.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Subsequently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issue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directions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specifying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industrial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diseases.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67" w:firstLine="0"/>
        <w:jc w:val="left"/>
      </w:pPr>
      <w:r>
        <w:rPr>
          <w:color w:val="231F20"/>
          <w:spacing w:val="1"/>
        </w:rPr>
        <w:t>Officers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WCB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investigating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industrial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diseases,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assisting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advising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development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industrial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programs,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educating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industry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industrial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safety.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Costs</w:t>
      </w:r>
      <w:r>
        <w:rPr>
          <w:color w:val="231F20"/>
        </w:rPr>
        <w:t> of </w:t>
      </w:r>
      <w:r>
        <w:rPr>
          <w:color w:val="231F20"/>
          <w:spacing w:val="-1"/>
        </w:rPr>
        <w:t>accidents</w:t>
      </w:r>
      <w:r>
        <w:rPr>
          <w:color w:val="231F20"/>
        </w:rPr>
        <w:t> and injuries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16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easiest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understand.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</w:t>
      </w:r>
      <w:r>
        <w:rPr>
          <w:color w:val="231F20"/>
          <w:spacing w:val="62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doctor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visits,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bills,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medicines,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rehabilitation,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wages.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covered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company’s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insurance.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05" w:firstLine="0"/>
        <w:jc w:val="left"/>
      </w:pPr>
      <w:r>
        <w:rPr>
          <w:color w:val="231F20"/>
          <w:spacing w:val="2"/>
        </w:rPr>
        <w:t>Indirect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overlooked.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four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injury.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administrative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dealing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> </w:t>
      </w:r>
      <w:r>
        <w:rPr>
          <w:color w:val="231F20"/>
        </w:rPr>
        <w:t>care,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premiums,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injured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employee’s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hours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employment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hiring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employee,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reputation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confidence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employees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clients,</w:t>
      </w:r>
      <w:r>
        <w:rPr>
          <w:color w:val="231F20"/>
          <w:spacing w:val="4"/>
        </w:rPr>
        <w:t> </w:t>
      </w:r>
      <w:r>
        <w:rPr>
          <w:color w:val="231F20"/>
        </w:rPr>
        <w:t>unwanted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media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attention,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more.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company’s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history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incident</w:t>
      </w:r>
      <w:r>
        <w:rPr>
          <w:color w:val="231F20"/>
          <w:spacing w:val="4"/>
        </w:rPr>
        <w:t> </w:t>
      </w:r>
      <w:r>
        <w:rPr>
          <w:color w:val="231F20"/>
        </w:rPr>
        <w:t>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compare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bidders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deciding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select.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higher</w:t>
      </w:r>
      <w:r>
        <w:rPr>
          <w:color w:val="231F20"/>
          <w:spacing w:val="4"/>
        </w:rPr>
        <w:t> </w:t>
      </w:r>
      <w:r>
        <w:rPr>
          <w:color w:val="231F20"/>
        </w:rPr>
        <w:t>rate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incidents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/>
      </w:r>
    </w:p>
    <w:p>
      <w:pPr>
        <w:spacing w:after="0" w:line="272" w:lineRule="auto"/>
        <w:jc w:val="left"/>
        <w:sectPr>
          <w:footerReference w:type="even" r:id="rId30"/>
          <w:footerReference w:type="default" r:id="rId31"/>
          <w:pgSz w:w="12240" w:h="15840"/>
          <w:pgMar w:footer="618" w:header="647" w:top="840" w:bottom="800" w:left="500" w:right="1500"/>
          <w:pgNumType w:start="14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 w:before="53"/>
        <w:ind w:left="140" w:right="0"/>
        <w:jc w:val="left"/>
        <w:rPr>
          <w:b w:val="0"/>
          <w:bCs w:val="0"/>
        </w:rPr>
      </w:pPr>
      <w:r>
        <w:rPr>
          <w:color w:val="231F20"/>
          <w:spacing w:val="-1"/>
        </w:rPr>
        <w:t>WCB</w:t>
      </w:r>
      <w:r>
        <w:rPr>
          <w:color w:val="231F20"/>
        </w:rPr>
        <w:t> </w:t>
      </w:r>
      <w:r>
        <w:rPr>
          <w:color w:val="231F20"/>
          <w:spacing w:val="-1"/>
        </w:rPr>
        <w:t>assessment</w:t>
      </w:r>
      <w:r>
        <w:rPr>
          <w:color w:val="231F20"/>
        </w:rPr>
        <w:t> and penalty </w:t>
      </w:r>
      <w:r>
        <w:rPr>
          <w:color w:val="231F20"/>
          <w:spacing w:val="-1"/>
        </w:rPr>
        <w:t>costs</w:t>
      </w:r>
      <w:r>
        <w:rPr>
          <w:b w:val="0"/>
        </w:rPr>
      </w:r>
    </w:p>
    <w:p>
      <w:pPr>
        <w:pStyle w:val="BodyText"/>
        <w:spacing w:line="272" w:lineRule="auto" w:before="16"/>
        <w:ind w:left="140" w:right="995" w:firstLine="0"/>
        <w:jc w:val="left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British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Columbia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issued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fee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WorkSafeBC’s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> </w:t>
      </w:r>
      <w:r>
        <w:rPr>
          <w:color w:val="231F20"/>
        </w:rPr>
        <w:t>costs.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Assessments</w:t>
      </w:r>
      <w:r>
        <w:rPr>
          <w:color w:val="231F20"/>
          <w:spacing w:val="4"/>
        </w:rPr>
        <w:t> </w:t>
      </w:r>
      <w:r>
        <w:rPr>
          <w:color w:val="231F20"/>
        </w:rPr>
        <w:t>pay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inspections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site,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40" w:right="1123" w:firstLine="0"/>
        <w:jc w:val="both"/>
      </w:pPr>
      <w:r>
        <w:rPr>
          <w:color w:val="231F20"/>
          <w:spacing w:val="-1"/>
        </w:rPr>
        <w:t>It’s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charged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fined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infractions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regulations.</w:t>
      </w:r>
      <w:r>
        <w:rPr>
          <w:color w:val="231F20"/>
          <w:spacing w:val="4"/>
        </w:rPr>
        <w:t> </w:t>
      </w:r>
      <w:r>
        <w:rPr>
          <w:color w:val="231F20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shortcut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end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money.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up,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everyone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payroll.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price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business.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40" w:right="995" w:firstLine="0"/>
        <w:jc w:val="left"/>
      </w:pPr>
      <w:r>
        <w:rPr>
          <w:color w:val="231F20"/>
          <w:spacing w:val="1"/>
        </w:rPr>
        <w:t>New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young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highest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-2"/>
        </w:rPr>
        <w:t> </w:t>
      </w:r>
      <w:r>
        <w:rPr>
          <w:color w:val="231F20"/>
        </w:rPr>
        <w:t>rates.</w:t>
      </w:r>
      <w:r>
        <w:rPr>
          <w:color w:val="231F20"/>
          <w:spacing w:val="-10"/>
        </w:rPr>
        <w:t> </w:t>
      </w:r>
      <w:r>
        <w:rPr>
          <w:color w:val="231F20"/>
        </w:rPr>
        <w:t>They’re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eager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please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3"/>
        </w:rPr>
        <w:t>try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74"/>
          <w:w w:val="99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-2"/>
        </w:rPr>
        <w:t> </w:t>
      </w:r>
      <w:r>
        <w:rPr>
          <w:color w:val="231F20"/>
        </w:rPr>
        <w:t>hastily.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You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practising</w:t>
      </w:r>
      <w:r>
        <w:rPr>
          <w:color w:val="231F20"/>
          <w:spacing w:val="-2"/>
        </w:rPr>
        <w:t> </w:t>
      </w:r>
      <w:r>
        <w:rPr>
          <w:color w:val="231F20"/>
        </w:rPr>
        <w:t>safe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habits,</w:t>
      </w:r>
      <w:r>
        <w:rPr>
          <w:color w:val="231F20"/>
          <w:spacing w:val="52"/>
          <w:w w:val="99"/>
        </w:rPr>
        <w:t> </w:t>
      </w:r>
      <w:r>
        <w:rPr>
          <w:color w:val="231F20"/>
          <w:spacing w:val="1"/>
        </w:rPr>
        <w:t>ensuring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trained</w:t>
      </w:r>
      <w:r>
        <w:rPr>
          <w:color w:val="231F20"/>
          <w:spacing w:val="-3"/>
        </w:rPr>
        <w:t> </w:t>
      </w:r>
      <w:r>
        <w:rPr>
          <w:color w:val="231F20"/>
        </w:rPr>
        <w:t>properly,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demonstrating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attitude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-3"/>
        </w:rPr>
        <w:t> </w:t>
      </w:r>
      <w:r>
        <w:rPr>
          <w:color w:val="231F20"/>
        </w:rPr>
        <w:t>site.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4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1pt" strokecolor="#231f20">
                <v:path arrowok="t"/>
              </v:shape>
            </v:group>
            <v:group style="position:absolute;left:291;top:300;width:2;height:374" coordorigin="291,300" coordsize="2,374">
              <v:shape style="position:absolute;left:291;top:300;width:2;height:374" coordorigin="291,300" coordsize="0,374" path="m291,300l291,674e" filled="false" stroked="true" strokeweight="2.191pt" strokecolor="#231f20">
                <v:path arrowok="t"/>
              </v:shape>
            </v:group>
            <v:group style="position:absolute;left:270;top:279;width:456;height:2" coordorigin="270,279" coordsize="456,2">
              <v:shape style="position:absolute;left:270;top:279;width:456;height:2" coordorigin="270,279" coordsize="456,0" path="m270,279l726,279e" filled="false" stroked="true" strokeweight="2.2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4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Review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"/>
                          <w:sz w:val="22"/>
                          <w:szCs w:val="22"/>
                        </w:rPr>
                        <w:t>WorkSafeBC’s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website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“Top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Dangers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Young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Workers”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55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32">
                        <w:r>
                          <w:rPr>
                            <w:rFonts w:ascii="Myriad Pro Semibold"/>
                            <w:b/>
                            <w:color w:val="205E9E"/>
                            <w:sz w:val="20"/>
                            <w:u w:val="single" w:color="205E9E"/>
                          </w:rPr>
                          <w:t>http://www2.worksafebc.com/Topics/YoungWorker/Top-Seven-Dangers.asp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195"/>
        <w:ind w:left="860" w:right="0"/>
        <w:jc w:val="left"/>
        <w:rPr>
          <w:b w:val="0"/>
          <w:bCs w:val="0"/>
        </w:rPr>
      </w:pPr>
      <w:r>
        <w:rPr/>
        <w:pict>
          <v:group style="position:absolute;margin-left:79.900002pt;margin-top:4.300021pt;width:28.5pt;height:23pt;mso-position-horizontal-relative:page;mso-position-vertical-relative:paragraph;z-index:1576" coordorigin="1598,86" coordsize="570,460">
            <v:group style="position:absolute;left:1620;top:524;width:457;height:2" coordorigin="1620,524" coordsize="457,2">
              <v:shape style="position:absolute;left:1620;top:524;width:457;height:2" coordorigin="1620,524" coordsize="457,0" path="m1620,524l2076,524e" filled="false" stroked="true" strokeweight="2.2pt" strokecolor="#231f20">
                <v:path arrowok="t"/>
              </v:shape>
            </v:group>
            <v:group style="position:absolute;left:1641;top:129;width:2;height:374" coordorigin="1641,129" coordsize="2,374">
              <v:shape style="position:absolute;left:1641;top:129;width:2;height:374" coordorigin="1641,129" coordsize="0,374" path="m1641,129l1641,503e" filled="false" stroked="true" strokeweight="2.192pt" strokecolor="#231f20">
                <v:path arrowok="t"/>
              </v:shape>
            </v:group>
            <v:group style="position:absolute;left:1620;top:108;width:457;height:2" coordorigin="1620,108" coordsize="457,2">
              <v:shape style="position:absolute;left:1620;top:108;width:457;height:2" coordorigin="1620,108" coordsize="457,0" path="m1620,108l2076,108e" filled="false" stroked="true" strokeweight="2.2pt" strokecolor="#231f20">
                <v:path arrowok="t"/>
              </v:shape>
            </v:group>
            <v:group style="position:absolute;left:2055;top:130;width:2;height:373" coordorigin="2055,130" coordsize="2,373">
              <v:shape style="position:absolute;left:2055;top:130;width:2;height:373" coordorigin="2055,130" coordsize="0,373" path="m2055,130l2055,502e" filled="false" stroked="true" strokeweight="2.19pt" strokecolor="#231f20">
                <v:path arrowok="t"/>
              </v:shape>
            </v:group>
            <v:group style="position:absolute;left:1678;top:120;width:490;height:358" coordorigin="1678,120" coordsize="490,358">
              <v:shape style="position:absolute;left:1678;top:120;width:490;height:358" coordorigin="1678,120" coordsize="490,358" path="m1766,253l1678,321,1693,327,1712,334,1764,367,1795,419,1823,478,1839,440,1853,407,1866,377,1878,351,1879,349,1838,349,1809,287,1785,266,1766,253xe" filled="true" fillcolor="#231f20" stroked="false">
                <v:path arrowok="t"/>
                <v:fill type="solid"/>
              </v:shape>
              <v:shape style="position:absolute;left:1678;top:120;width:490;height:358" coordorigin="1678,120" coordsize="490,358" path="m2110,120l2034,144,1965,173,1919,212,1876,276,1838,349,1879,349,1890,327,1901,307,1948,254,2010,236,2160,236,2110,120xe" filled="true" fillcolor="#231f20" stroked="false">
                <v:path arrowok="t"/>
                <v:fill type="solid"/>
              </v:shape>
              <v:shape style="position:absolute;left:1678;top:120;width:490;height:358" coordorigin="1678,120" coordsize="490,358" path="m2160,236l2030,236,2052,237,2076,240,2103,243,2167,253,2160,23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480" w:right="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5" w:id="6"/>
      <w:bookmarkEnd w:id="6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1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4"/>
        </w:numPr>
        <w:tabs>
          <w:tab w:pos="1480" w:val="left" w:leader="none"/>
        </w:tabs>
        <w:spacing w:line="240" w:lineRule="auto" w:before="271" w:after="0"/>
        <w:ind w:left="480" w:right="0" w:firstLine="64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worker’s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primarily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whose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responsibility?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Worker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Employer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Occupational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> </w:t>
      </w:r>
      <w:r>
        <w:rPr>
          <w:color w:val="231F20"/>
        </w:rPr>
        <w:t>&amp;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officer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comparing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costs?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indirect</w:t>
      </w:r>
      <w:r>
        <w:rPr>
          <w:color w:val="231F20"/>
          <w:spacing w:val="4"/>
        </w:rPr>
        <w:t> </w:t>
      </w:r>
      <w:r>
        <w:rPr>
          <w:color w:val="231F20"/>
        </w:rPr>
        <w:t>costs.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greater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indirect</w:t>
      </w:r>
      <w:r>
        <w:rPr>
          <w:color w:val="231F20"/>
          <w:spacing w:val="4"/>
        </w:rPr>
        <w:t> </w:t>
      </w:r>
      <w:r>
        <w:rPr>
          <w:color w:val="231F20"/>
        </w:rPr>
        <w:t>costs.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injury.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Indirect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easiest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understand.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highest</w:t>
      </w:r>
      <w:r>
        <w:rPr>
          <w:color w:val="231F20"/>
          <w:spacing w:val="4"/>
        </w:rPr>
        <w:t> </w:t>
      </w:r>
      <w:r>
        <w:rPr>
          <w:color w:val="231F20"/>
        </w:rPr>
        <w:t>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incidents?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2"/>
        </w:rPr>
        <w:t>Young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Part-time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Soon-to-be-retired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Temporary</w:t>
      </w:r>
      <w:r>
        <w:rPr>
          <w:color w:val="231F20"/>
          <w:spacing w:val="4"/>
        </w:rPr>
        <w:t> </w:t>
      </w:r>
      <w:r>
        <w:rPr>
          <w:color w:val="231F20"/>
        </w:rPr>
        <w:t>foreign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authorization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Board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officers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3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workplace?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choices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Issue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penalties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infractions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Inspect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issues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Issue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specifying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1480" w:val="left" w:leader="none"/>
          <w:tab w:pos="419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3"/>
        </w:rPr>
        <w:t> </w:t>
      </w:r>
      <w:r>
        <w:rPr>
          <w:color w:val="231F20"/>
        </w:rPr>
        <w:t>refl</w:t>
        <w:tab/>
      </w:r>
      <w:r>
        <w:rPr>
          <w:color w:val="231F20"/>
          <w:spacing w:val="1"/>
        </w:rPr>
        <w:t>ts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culture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safety?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mentioned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week.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  <w:tab w:pos="6213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Workers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habits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effi</w:t>
        <w:tab/>
        <w:t>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so.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day.</w:t>
      </w:r>
      <w:r>
        <w:rPr/>
      </w:r>
    </w:p>
    <w:p>
      <w:pPr>
        <w:pStyle w:val="BodyText"/>
        <w:numPr>
          <w:ilvl w:val="1"/>
          <w:numId w:val="4"/>
        </w:numPr>
        <w:tabs>
          <w:tab w:pos="1840" w:val="left" w:leader="none"/>
        </w:tabs>
        <w:spacing w:line="272" w:lineRule="auto" w:before="126" w:after="0"/>
        <w:ind w:left="1840" w:right="382" w:hanging="360"/>
        <w:jc w:val="left"/>
      </w:pP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habits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watched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Workers’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Board.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63" w:lineRule="auto" w:before="65" w:after="0"/>
        <w:ind w:left="840" w:right="1278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phrase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scraps,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rubbish,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spills?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1"/>
        </w:rPr>
        <w:t>Managing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Organizing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Housekeeping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Stacking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storing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480" w:val="left" w:leader="none"/>
        </w:tabs>
        <w:spacing w:line="263" w:lineRule="auto" w:before="0" w:after="0"/>
        <w:ind w:left="480" w:right="2021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culture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accepting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happen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business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plan.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themselves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practices.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culture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safe,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conscientious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Workers’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contracted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employer.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480" w:val="left" w:leader="none"/>
        </w:tabs>
        <w:spacing w:line="263" w:lineRule="auto" w:before="0" w:after="0"/>
        <w:ind w:left="480" w:right="1735" w:hanging="360"/>
        <w:jc w:val="left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companies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choose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regulatory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Workers’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Board.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4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even" r:id="rId33"/>
          <w:footerReference w:type="even" r:id="rId34"/>
          <w:footerReference w:type="default" r:id="rId35"/>
          <w:pgSz w:w="12240" w:h="15840"/>
          <w:pgMar w:header="0" w:footer="464" w:top="1500" w:bottom="660" w:left="50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6" w:id="7"/>
      <w:bookmarkEnd w:id="7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2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> short-term </w:t>
      </w:r>
      <w:r>
        <w:rPr>
          <w:rFonts w:ascii="Myriad Pro Semibold"/>
          <w:b/>
          <w:color w:val="231F20"/>
          <w:spacing w:val="-6"/>
          <w:sz w:val="40"/>
        </w:rPr>
        <w:t>hazards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4"/>
          <w:sz w:val="40"/>
        </w:rPr>
        <w:t>in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trades</w:t>
      </w:r>
      <w:r>
        <w:rPr>
          <w:rFonts w:ascii="Myriad Pro Semibold"/>
          <w:sz w:val="40"/>
        </w:rPr>
      </w:r>
    </w:p>
    <w:p>
      <w:pPr>
        <w:pStyle w:val="BodyText"/>
        <w:spacing w:line="272" w:lineRule="auto" w:before="351"/>
        <w:ind w:left="120" w:right="1307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2"/>
        </w:rPr>
        <w:t>short-term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hazard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illness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remedied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discuss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short-term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likely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encountered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trades.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Slips,</w:t>
      </w:r>
      <w:r>
        <w:rPr>
          <w:color w:val="231F20"/>
        </w:rPr>
        <w:t> </w:t>
      </w:r>
      <w:r>
        <w:rPr>
          <w:color w:val="231F20"/>
          <w:spacing w:val="-1"/>
        </w:rPr>
        <w:t>trips,</w:t>
      </w:r>
      <w:r>
        <w:rPr>
          <w:color w:val="231F20"/>
        </w:rPr>
        <w:t> and falls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Slips,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trips,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walking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surfaces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others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happen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housekeeping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careless</w:t>
      </w:r>
      <w:r>
        <w:rPr>
          <w:color w:val="231F20"/>
          <w:spacing w:val="4"/>
        </w:rPr>
        <w:t> </w:t>
      </w:r>
      <w:r>
        <w:rPr>
          <w:color w:val="231F20"/>
        </w:rPr>
        <w:t>behaviour.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slips,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trips,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falls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surroundings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walking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guidelines: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walking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dry.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walking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surfaces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clutter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debris.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Install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cables,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extension</w:t>
      </w:r>
      <w:r>
        <w:rPr>
          <w:color w:val="231F20"/>
          <w:spacing w:val="4"/>
        </w:rPr>
        <w:t> </w:t>
      </w:r>
      <w:r>
        <w:rPr>
          <w:color w:val="231F20"/>
        </w:rPr>
        <w:t>cords,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tripping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surface.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footing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splayed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Excavations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</w:rPr>
        <w:t>An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</w:rPr>
        <w:t>excavation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removal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digging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pipelines,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conduits,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foundations,</w:t>
      </w:r>
      <w:r>
        <w:rPr>
          <w:color w:val="231F20"/>
          <w:spacing w:val="4"/>
        </w:rPr>
        <w:t> </w:t>
      </w:r>
      <w:r>
        <w:rPr>
          <w:color w:val="231F20"/>
        </w:rPr>
        <w:t>etc.</w:t>
      </w:r>
      <w:r>
        <w:rPr>
          <w:color w:val="231F20"/>
          <w:spacing w:val="-5"/>
        </w:rPr>
        <w:t> </w:t>
      </w:r>
      <w:r>
        <w:rPr>
          <w:color w:val="231F20"/>
        </w:rPr>
        <w:t>Trenches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excavations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exceeds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width.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terms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</w:rPr>
        <w:t>excavation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trench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interchangeably,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2"/>
        </w:rPr>
        <w:t> </w:t>
      </w:r>
      <w:r>
        <w:rPr>
          <w:color w:val="231F20"/>
        </w:rPr>
        <w:t>difference.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narrow,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easily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trapped.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involved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excavation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cave-ins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crushing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accumulation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collapse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adjacent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structures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soil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1216" w:firstLine="0"/>
        <w:jc w:val="left"/>
      </w:pPr>
      <w:r>
        <w:rPr>
          <w:color w:val="231F20"/>
          <w:spacing w:val="1"/>
        </w:rPr>
        <w:t>Cave-ins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deadly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excavation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dirt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removed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excavation,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unstable,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gravity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forcing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collapse.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deeper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1.2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cave-ins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shoring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sloping</w:t>
      </w:r>
      <w:r>
        <w:rPr>
          <w:color w:val="231F20"/>
          <w:spacing w:val="1"/>
        </w:rPr>
        <w:t>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follow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sloping</w:t>
      </w:r>
      <w:r>
        <w:rPr>
          <w:color w:val="231F20"/>
          <w:spacing w:val="88"/>
        </w:rPr>
        <w:t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entering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excavation.</w:t>
      </w:r>
      <w:r>
        <w:rPr/>
      </w:r>
    </w:p>
    <w:p>
      <w:pPr>
        <w:spacing w:after="0" w:line="272" w:lineRule="auto"/>
        <w:jc w:val="left"/>
        <w:sectPr>
          <w:headerReference w:type="default" r:id="rId36"/>
          <w:headerReference w:type="even" r:id="rId37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Shoring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496" w:firstLine="0"/>
        <w:jc w:val="both"/>
      </w:pPr>
      <w:r>
        <w:rPr>
          <w:color w:val="231F20"/>
        </w:rPr>
        <w:t>Several</w:t>
      </w:r>
      <w:r>
        <w:rPr>
          <w:color w:val="231F20"/>
          <w:spacing w:val="20"/>
        </w:rPr>
        <w:t> </w:t>
      </w:r>
      <w:r>
        <w:rPr>
          <w:color w:val="231F20"/>
        </w:rPr>
        <w:t>methods</w:t>
      </w:r>
      <w:r>
        <w:rPr>
          <w:color w:val="231F20"/>
          <w:spacing w:val="20"/>
        </w:rPr>
        <w:t> </w:t>
      </w:r>
      <w:r>
        <w:rPr>
          <w:color w:val="231F20"/>
        </w:rPr>
        <w:t>can</w:t>
      </w:r>
      <w:r>
        <w:rPr>
          <w:color w:val="231F20"/>
          <w:spacing w:val="20"/>
        </w:rPr>
        <w:t> </w:t>
      </w:r>
      <w:r>
        <w:rPr>
          <w:color w:val="231F20"/>
        </w:rPr>
        <w:t>be</w:t>
      </w:r>
      <w:r>
        <w:rPr>
          <w:color w:val="231F20"/>
          <w:spacing w:val="20"/>
        </w:rPr>
        <w:t> </w:t>
      </w:r>
      <w:r>
        <w:rPr>
          <w:color w:val="231F20"/>
        </w:rPr>
        <w:t>used</w:t>
      </w:r>
      <w:r>
        <w:rPr>
          <w:color w:val="231F20"/>
          <w:spacing w:val="20"/>
        </w:rPr>
        <w:t> </w:t>
      </w:r>
      <w:r>
        <w:rPr>
          <w:color w:val="231F20"/>
        </w:rPr>
        <w:t>to</w:t>
      </w:r>
      <w:r>
        <w:rPr>
          <w:color w:val="231F20"/>
          <w:spacing w:val="20"/>
        </w:rPr>
        <w:t> </w:t>
      </w:r>
      <w:r>
        <w:rPr>
          <w:color w:val="231F20"/>
        </w:rPr>
        <w:t>shore</w:t>
      </w:r>
      <w:r>
        <w:rPr>
          <w:color w:val="231F20"/>
          <w:spacing w:val="20"/>
        </w:rPr>
        <w:t> </w:t>
      </w:r>
      <w:r>
        <w:rPr>
          <w:color w:val="231F20"/>
        </w:rPr>
        <w:t>up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trench.</w:t>
      </w:r>
      <w:r>
        <w:rPr>
          <w:color w:val="231F20"/>
          <w:spacing w:val="20"/>
        </w:rPr>
        <w:t> </w:t>
      </w:r>
      <w:r>
        <w:rPr>
          <w:rFonts w:ascii="Myriad Pro"/>
          <w:i/>
          <w:color w:val="231F20"/>
        </w:rPr>
        <w:t>Hydraulic</w:t>
      </w:r>
      <w:r>
        <w:rPr>
          <w:rFonts w:ascii="Myriad Pro"/>
          <w:i/>
          <w:color w:val="231F20"/>
          <w:spacing w:val="18"/>
        </w:rPr>
        <w:t> </w:t>
      </w:r>
      <w:r>
        <w:rPr>
          <w:rFonts w:ascii="Myriad Pro"/>
          <w:i/>
          <w:color w:val="231F20"/>
        </w:rPr>
        <w:t>shoring</w:t>
      </w:r>
      <w:r>
        <w:rPr>
          <w:rFonts w:ascii="Myriad Pro"/>
          <w:i/>
          <w:color w:val="231F20"/>
          <w:spacing w:val="27"/>
        </w:rPr>
        <w:t> </w:t>
      </w:r>
      <w:r>
        <w:rPr>
          <w:color w:val="231F20"/>
        </w:rPr>
        <w:t>uses</w:t>
      </w:r>
      <w:r>
        <w:rPr>
          <w:color w:val="231F20"/>
          <w:spacing w:val="20"/>
        </w:rPr>
        <w:t> </w:t>
      </w:r>
      <w:r>
        <w:rPr>
          <w:color w:val="231F20"/>
        </w:rPr>
        <w:t>hydraulic</w:t>
      </w:r>
      <w:r>
        <w:rPr>
          <w:color w:val="231F20"/>
          <w:spacing w:val="21"/>
        </w:rPr>
        <w:t> </w:t>
      </w:r>
      <w:r>
        <w:rPr>
          <w:color w:val="231F20"/>
        </w:rPr>
        <w:t>pistons</w:t>
      </w:r>
      <w:r>
        <w:rPr>
          <w:color w:val="231F20"/>
          <w:spacing w:val="62"/>
          <w:w w:val="102"/>
        </w:rPr>
        <w:t> </w:t>
      </w:r>
      <w:r>
        <w:rPr>
          <w:color w:val="231F20"/>
        </w:rPr>
        <w:t>that</w:t>
      </w:r>
      <w:r>
        <w:rPr>
          <w:color w:val="231F20"/>
          <w:spacing w:val="20"/>
        </w:rPr>
        <w:t> </w:t>
      </w:r>
      <w:r>
        <w:rPr>
          <w:color w:val="231F20"/>
        </w:rPr>
        <w:t>are</w:t>
      </w:r>
      <w:r>
        <w:rPr>
          <w:color w:val="231F20"/>
          <w:spacing w:val="21"/>
        </w:rPr>
        <w:t> </w:t>
      </w:r>
      <w:r>
        <w:rPr>
          <w:color w:val="231F20"/>
        </w:rPr>
        <w:t>extended</w:t>
      </w:r>
      <w:r>
        <w:rPr>
          <w:color w:val="231F20"/>
          <w:spacing w:val="21"/>
        </w:rPr>
        <w:t> </w:t>
      </w:r>
      <w:r>
        <w:rPr>
          <w:color w:val="231F20"/>
        </w:rPr>
        <w:t>outward</w:t>
      </w:r>
      <w:r>
        <w:rPr>
          <w:color w:val="231F20"/>
          <w:spacing w:val="20"/>
        </w:rPr>
        <w:t> </w:t>
      </w:r>
      <w:r>
        <w:rPr>
          <w:color w:val="231F20"/>
        </w:rPr>
        <w:t>until</w:t>
      </w:r>
      <w:r>
        <w:rPr>
          <w:color w:val="231F20"/>
          <w:spacing w:val="21"/>
        </w:rPr>
        <w:t> </w:t>
      </w:r>
      <w:r>
        <w:rPr>
          <w:color w:val="231F20"/>
        </w:rPr>
        <w:t>they</w:t>
      </w:r>
      <w:r>
        <w:rPr>
          <w:color w:val="231F20"/>
          <w:spacing w:val="20"/>
        </w:rPr>
        <w:t> </w:t>
      </w:r>
      <w:r>
        <w:rPr>
          <w:color w:val="231F20"/>
        </w:rPr>
        <w:t>press</w:t>
      </w:r>
      <w:r>
        <w:rPr>
          <w:color w:val="231F20"/>
          <w:spacing w:val="21"/>
        </w:rPr>
        <w:t> </w:t>
      </w:r>
      <w:r>
        <w:rPr>
          <w:color w:val="231F20"/>
        </w:rPr>
        <w:t>prefabricated</w:t>
      </w:r>
      <w:r>
        <w:rPr>
          <w:color w:val="231F20"/>
          <w:spacing w:val="21"/>
        </w:rPr>
        <w:t> </w:t>
      </w:r>
      <w:r>
        <w:rPr>
          <w:color w:val="231F20"/>
        </w:rPr>
        <w:t>plates</w:t>
      </w:r>
      <w:r>
        <w:rPr>
          <w:color w:val="231F20"/>
          <w:spacing w:val="20"/>
        </w:rPr>
        <w:t> </w:t>
      </w:r>
      <w:r>
        <w:rPr>
          <w:color w:val="231F20"/>
        </w:rPr>
        <w:t>against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trench</w:t>
      </w:r>
      <w:r>
        <w:rPr>
          <w:color w:val="231F20"/>
          <w:spacing w:val="20"/>
        </w:rPr>
        <w:t> </w:t>
      </w:r>
      <w:r>
        <w:rPr>
          <w:color w:val="231F20"/>
        </w:rPr>
        <w:t>walls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74"/>
          <w:w w:val="102"/>
        </w:rPr>
        <w:t> </w:t>
      </w:r>
      <w:r>
        <w:rPr>
          <w:color w:val="231F20"/>
        </w:rPr>
        <w:t>shown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Figure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1.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394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133596" cy="3112007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6" cy="31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9"/>
        <w:ind w:left="4023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Prefabricated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hydraulic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shoring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spacing w:line="272" w:lineRule="auto" w:before="0"/>
        <w:ind w:left="1120" w:right="139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>
          <w:rFonts w:ascii="Myriad Pro"/>
          <w:i/>
          <w:color w:val="231F20"/>
          <w:spacing w:val="1"/>
          <w:sz w:val="22"/>
        </w:rPr>
        <w:t>Timber</w:t>
      </w:r>
      <w:r>
        <w:rPr>
          <w:rFonts w:ascii="Myriad Pro"/>
          <w:i/>
          <w:color w:val="231F20"/>
          <w:spacing w:val="4"/>
          <w:sz w:val="22"/>
        </w:rPr>
        <w:t> </w:t>
      </w:r>
      <w:r>
        <w:rPr>
          <w:rFonts w:ascii="Myriad Pro"/>
          <w:i/>
          <w:color w:val="231F20"/>
          <w:spacing w:val="1"/>
          <w:sz w:val="22"/>
        </w:rPr>
        <w:t>and</w:t>
      </w:r>
      <w:r>
        <w:rPr>
          <w:rFonts w:ascii="Myriad Pro"/>
          <w:i/>
          <w:color w:val="231F20"/>
          <w:spacing w:val="4"/>
          <w:sz w:val="22"/>
        </w:rPr>
        <w:t> </w:t>
      </w:r>
      <w:r>
        <w:rPr>
          <w:rFonts w:ascii="Myriad Pro"/>
          <w:i/>
          <w:color w:val="231F20"/>
          <w:spacing w:val="1"/>
          <w:sz w:val="22"/>
        </w:rPr>
        <w:t>plank</w:t>
      </w:r>
      <w:r>
        <w:rPr>
          <w:rFonts w:ascii="Myriad Pro"/>
          <w:i/>
          <w:color w:val="231F20"/>
          <w:spacing w:val="4"/>
          <w:sz w:val="22"/>
        </w:rPr>
        <w:t> </w:t>
      </w:r>
      <w:r>
        <w:rPr>
          <w:rFonts w:ascii="Myriad Pro"/>
          <w:i/>
          <w:color w:val="231F20"/>
          <w:spacing w:val="1"/>
          <w:sz w:val="22"/>
        </w:rPr>
        <w:t>shoring</w:t>
      </w:r>
      <w:r>
        <w:rPr>
          <w:rFonts w:ascii="Myriad Pro"/>
          <w:i/>
          <w:color w:val="231F20"/>
          <w:spacing w:val="10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used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if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the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trench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too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wide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or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too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irregular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for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prefabricated</w:t>
      </w:r>
      <w:r>
        <w:rPr>
          <w:rFonts w:ascii="Myriad Pro"/>
          <w:color w:val="231F20"/>
          <w:spacing w:val="78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shoring,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as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shown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in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Figure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2"/>
          <w:sz w:val="22"/>
        </w:rPr>
        <w:t>2.</w:t>
      </w:r>
      <w:r>
        <w:rPr>
          <w:rFonts w:ascii="Myriad Pro"/>
          <w:sz w:val="22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6"/>
          <w:szCs w:val="26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26"/>
          <w:szCs w:val="26"/>
        </w:rPr>
        <w:sectPr>
          <w:footerReference w:type="even" r:id="rId38"/>
          <w:footerReference w:type="default" r:id="rId39"/>
          <w:pgSz w:w="12240" w:h="15840"/>
          <w:pgMar w:footer="464" w:header="647" w:top="840" w:bottom="660" w:left="500" w:right="1500"/>
        </w:sectPr>
      </w:pPr>
    </w:p>
    <w:p>
      <w:pPr>
        <w:spacing w:before="68"/>
        <w:ind w:left="2791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/>
        <w:pict>
          <v:group style="position:absolute;margin-left:179.335129pt;margin-top:-35.691284pt;width:218.45pt;height:216.45pt;mso-position-horizontal-relative:page;mso-position-vertical-relative:paragraph;z-index:-133192" coordorigin="3587,-714" coordsize="4369,4329">
            <v:group style="position:absolute;left:4755;top:-706;width:80;height:3505" coordorigin="4755,-706" coordsize="80,3505">
              <v:shape style="position:absolute;left:4755;top:-706;width:80;height:3505" coordorigin="4755,-706" coordsize="80,3505" path="m4835,2799l4755,2799,4755,-706,4835,-706,4835,2799xe" filled="false" stroked="true" strokeweight=".75pt" strokecolor="#231f20">
                <v:path arrowok="t"/>
              </v:shape>
            </v:group>
            <v:group style="position:absolute;left:5015;top:-51;width:1315;height:163" coordorigin="5015,-51" coordsize="1315,163">
              <v:shape style="position:absolute;left:5015;top:-51;width:1315;height:163" coordorigin="5015,-51" coordsize="1315,163" path="m6330,111l5015,111,5015,-51,6330,-51,6330,111xe" filled="false" stroked="true" strokeweight=".5pt" strokecolor="#231f20">
                <v:path arrowok="t"/>
              </v:shape>
            </v:group>
            <v:group style="position:absolute;left:4835;top:-81;width:180;height:215" coordorigin="4835,-81" coordsize="180,215">
              <v:shape style="position:absolute;left:4835;top:-81;width:180;height:215" coordorigin="4835,-81" coordsize="180,215" path="m5015,134l4835,134,4835,-81,5015,-81,5015,134xe" filled="false" stroked="true" strokeweight=".75pt" strokecolor="#231f20">
                <v:path arrowok="t"/>
              </v:shape>
            </v:group>
            <v:group style="position:absolute;left:4835;top:-81;width:180;height:215" coordorigin="4835,-81" coordsize="180,215">
              <v:shape style="position:absolute;left:4835;top:-81;width:180;height:215" coordorigin="4835,-81" coordsize="180,215" path="m5015,-81l4835,134e" filled="false" stroked="true" strokeweight=".75pt" strokecolor="#231f20">
                <v:path arrowok="t"/>
              </v:shape>
            </v:group>
            <v:group style="position:absolute;left:4835;top:-81;width:180;height:215" coordorigin="4835,-81" coordsize="180,215">
              <v:shape style="position:absolute;left:4835;top:-81;width:180;height:215" coordorigin="4835,-81" coordsize="180,215" path="m4835,-81l5015,134e" filled="false" stroked="true" strokeweight=".75pt" strokecolor="#231f20">
                <v:path arrowok="t"/>
              </v:shape>
            </v:group>
            <v:group style="position:absolute;left:6510;top:-706;width:80;height:3505" coordorigin="6510,-706" coordsize="80,3505">
              <v:shape style="position:absolute;left:6510;top:-706;width:80;height:3505" coordorigin="6510,-706" coordsize="80,3505" path="m6590,2799l6510,2799,6510,-706,6590,-706,6590,2799xe" filled="false" stroked="true" strokeweight=".75pt" strokecolor="#231f20">
                <v:path arrowok="t"/>
              </v:shape>
            </v:group>
            <v:group style="position:absolute;left:6330;top:-81;width:180;height:215" coordorigin="6330,-81" coordsize="180,215">
              <v:shape style="position:absolute;left:6330;top:-81;width:180;height:215" coordorigin="6330,-81" coordsize="180,215" path="m6510,134l6330,134,6330,-81,6510,-81,6510,134xe" filled="false" stroked="true" strokeweight=".75pt" strokecolor="#231f20">
                <v:path arrowok="t"/>
              </v:shape>
            </v:group>
            <v:group style="position:absolute;left:6330;top:-81;width:180;height:215" coordorigin="6330,-81" coordsize="180,215">
              <v:shape style="position:absolute;left:6330;top:-81;width:180;height:215" coordorigin="6330,-81" coordsize="180,215" path="m6510,-81l6330,134e" filled="false" stroked="true" strokeweight=".75pt" strokecolor="#231f20">
                <v:path arrowok="t"/>
              </v:shape>
            </v:group>
            <v:group style="position:absolute;left:6330;top:-81;width:180;height:215" coordorigin="6330,-81" coordsize="180,215">
              <v:shape style="position:absolute;left:6330;top:-81;width:180;height:215" coordorigin="6330,-81" coordsize="180,215" path="m6330,-81l6510,134e" filled="false" stroked="true" strokeweight=".75pt" strokecolor="#231f20">
                <v:path arrowok="t"/>
              </v:shape>
            </v:group>
            <v:group style="position:absolute;left:5015;top:1135;width:1315;height:163" coordorigin="5015,1135" coordsize="1315,163">
              <v:shape style="position:absolute;left:5015;top:1135;width:1315;height:163" coordorigin="5015,1135" coordsize="1315,163" path="m6330,1297l5015,1297,5015,1135,6330,1135,6330,1297xe" filled="false" stroked="true" strokeweight=".5pt" strokecolor="#231f20">
                <v:path arrowok="t"/>
              </v:shape>
            </v:group>
            <v:group style="position:absolute;left:4835;top:1105;width:180;height:215" coordorigin="4835,1105" coordsize="180,215">
              <v:shape style="position:absolute;left:4835;top:1105;width:180;height:215" coordorigin="4835,1105" coordsize="180,215" path="m5015,1320l4835,1320,4835,1105,5015,1105,5015,1320xe" filled="false" stroked="true" strokeweight=".75pt" strokecolor="#231f20">
                <v:path arrowok="t"/>
              </v:shape>
            </v:group>
            <v:group style="position:absolute;left:4835;top:1105;width:180;height:215" coordorigin="4835,1105" coordsize="180,215">
              <v:shape style="position:absolute;left:4835;top:1105;width:180;height:215" coordorigin="4835,1105" coordsize="180,215" path="m5015,1105l4835,1320e" filled="false" stroked="true" strokeweight=".75pt" strokecolor="#231f20">
                <v:path arrowok="t"/>
              </v:shape>
            </v:group>
            <v:group style="position:absolute;left:4835;top:1105;width:180;height:215" coordorigin="4835,1105" coordsize="180,215">
              <v:shape style="position:absolute;left:4835;top:1105;width:180;height:215" coordorigin="4835,1105" coordsize="180,215" path="m4835,1105l5015,1320e" filled="false" stroked="true" strokeweight=".75pt" strokecolor="#231f20">
                <v:path arrowok="t"/>
              </v:shape>
            </v:group>
            <v:group style="position:absolute;left:6330;top:1105;width:180;height:215" coordorigin="6330,1105" coordsize="180,215">
              <v:shape style="position:absolute;left:6330;top:1105;width:180;height:215" coordorigin="6330,1105" coordsize="180,215" path="m6510,1320l6330,1320,6330,1105,6510,1105,6510,1320xe" filled="false" stroked="true" strokeweight=".75pt" strokecolor="#231f20">
                <v:path arrowok="t"/>
              </v:shape>
            </v:group>
            <v:group style="position:absolute;left:6330;top:1105;width:180;height:215" coordorigin="6330,1105" coordsize="180,215">
              <v:shape style="position:absolute;left:6330;top:1105;width:180;height:215" coordorigin="6330,1105" coordsize="180,215" path="m6510,1105l6330,1320e" filled="false" stroked="true" strokeweight=".75pt" strokecolor="#231f20">
                <v:path arrowok="t"/>
              </v:shape>
            </v:group>
            <v:group style="position:absolute;left:6330;top:1105;width:180;height:215" coordorigin="6330,1105" coordsize="180,215">
              <v:shape style="position:absolute;left:6330;top:1105;width:180;height:215" coordorigin="6330,1105" coordsize="180,215" path="m6330,1105l6510,1320e" filled="false" stroked="true" strokeweight=".75pt" strokecolor="#231f20">
                <v:path arrowok="t"/>
              </v:shape>
            </v:group>
            <v:group style="position:absolute;left:5015;top:2270;width:1315;height:163" coordorigin="5015,2270" coordsize="1315,163">
              <v:shape style="position:absolute;left:5015;top:2270;width:1315;height:163" coordorigin="5015,2270" coordsize="1315,163" path="m6330,2432l5015,2432,5015,2270,6330,2270,6330,2432xe" filled="false" stroked="true" strokeweight=".5pt" strokecolor="#231f20">
                <v:path arrowok="t"/>
              </v:shape>
            </v:group>
            <v:group style="position:absolute;left:4835;top:2240;width:180;height:215" coordorigin="4835,2240" coordsize="180,215">
              <v:shape style="position:absolute;left:4835;top:2240;width:180;height:215" coordorigin="4835,2240" coordsize="180,215" path="m5015,2455l4835,2455,4835,2240,5015,2240,5015,2455xe" filled="false" stroked="true" strokeweight=".75pt" strokecolor="#231f20">
                <v:path arrowok="t"/>
              </v:shape>
            </v:group>
            <v:group style="position:absolute;left:4835;top:2240;width:180;height:215" coordorigin="4835,2240" coordsize="180,215">
              <v:shape style="position:absolute;left:4835;top:2240;width:180;height:215" coordorigin="4835,2240" coordsize="180,215" path="m5015,2240l4835,2455e" filled="false" stroked="true" strokeweight=".75pt" strokecolor="#231f20">
                <v:path arrowok="t"/>
              </v:shape>
            </v:group>
            <v:group style="position:absolute;left:4835;top:2240;width:180;height:215" coordorigin="4835,2240" coordsize="180,215">
              <v:shape style="position:absolute;left:4835;top:2240;width:180;height:215" coordorigin="4835,2240" coordsize="180,215" path="m4835,2240l5015,2455e" filled="false" stroked="true" strokeweight=".75pt" strokecolor="#231f20">
                <v:path arrowok="t"/>
              </v:shape>
            </v:group>
            <v:group style="position:absolute;left:6330;top:2240;width:180;height:215" coordorigin="6330,2240" coordsize="180,215">
              <v:shape style="position:absolute;left:6330;top:2240;width:180;height:215" coordorigin="6330,2240" coordsize="180,215" path="m6510,2455l6330,2455,6330,2240,6510,2240,6510,2455xe" filled="false" stroked="true" strokeweight=".75pt" strokecolor="#231f20">
                <v:path arrowok="t"/>
              </v:shape>
            </v:group>
            <v:group style="position:absolute;left:6330;top:2240;width:180;height:215" coordorigin="6330,2240" coordsize="180,215">
              <v:shape style="position:absolute;left:6330;top:2240;width:180;height:215" coordorigin="6330,2240" coordsize="180,215" path="m6510,2240l6330,2455e" filled="false" stroked="true" strokeweight=".75pt" strokecolor="#231f20">
                <v:path arrowok="t"/>
              </v:shape>
            </v:group>
            <v:group style="position:absolute;left:6330;top:2240;width:180;height:215" coordorigin="6330,2240" coordsize="180,215">
              <v:shape style="position:absolute;left:6330;top:2240;width:180;height:215" coordorigin="6330,2240" coordsize="180,215" path="m6330,2240l6510,2455e" filled="false" stroked="true" strokeweight=".75pt" strokecolor="#231f20">
                <v:path arrowok="t"/>
              </v:shape>
            </v:group>
            <v:group style="position:absolute;left:3597;top:-426;width:1164;height:51" coordorigin="3597,-426" coordsize="1164,51">
              <v:shape style="position:absolute;left:3597;top:-426;width:1164;height:51" coordorigin="3597,-426" coordsize="1164,51" path="m4760,-391l4739,-390,4718,-389,4698,-389,4678,-389,4600,-392,4561,-394,4541,-395,4479,-398,4417,-404,4356,-411,4336,-413,4316,-415,4238,-423,4162,-426,4141,-426,4081,-419,4021,-407,3982,-398,3963,-394,3885,-379,3827,-376,3805,-377,3742,-384,3665,-407,3648,-414,3631,-419,3614,-421,3597,-420e" filled="false" stroked="true" strokeweight="1pt" strokecolor="#231f20">
                <v:path arrowok="t"/>
              </v:shape>
            </v:group>
            <v:group style="position:absolute;left:6590;top:-416;width:1355;height:50" coordorigin="6590,-416" coordsize="1355,50">
              <v:shape style="position:absolute;left:6590;top:-416;width:1355;height:50" coordorigin="6590,-416" coordsize="1355,50" path="m6590,-366l6671,-386,6754,-399,6837,-408,6920,-413,7004,-416,7088,-416,7145,-416,7184,-416,7264,-413,7344,-407,7424,-400,7464,-397,7545,-391,7625,-386,7705,-384,7746,-385,7786,-386,7826,-389,7865,-393,7905,-399,7945,-406e" filled="false" stroked="true" strokeweight="1pt" strokecolor="#231f20">
                <v:path arrowok="t"/>
              </v:shape>
            </v:group>
            <v:group style="position:absolute;left:4798;top:2794;width:1766;height:812" coordorigin="4798,2794" coordsize="1766,812">
              <v:shape style="position:absolute;left:4798;top:2794;width:1766;height:812" coordorigin="4798,2794" coordsize="1766,812" path="m4800,2794l4799,2812,4798,2830,4798,2849,4798,2869,4800,2930,4805,2994,4811,3058,4819,3121,4830,3199,4841,3254,4845,3274,4848,3294,4850,3315,4850,3336,4848,3355,4846,3375,4844,3396,4843,3416,4844,3436,4847,3455,4894,3511,4956,3532,5035,3544,5055,3544,5075,3544,5095,3543,5114,3542,5193,3555,5229,3570,5256,3578,5335,3596,5410,3604,5434,3605,5458,3605,5529,3599,5599,3589,5671,3574,5720,3564,5742,3559,5764,3556,5786,3554,5809,3553,5832,3553,5854,3553,5877,3554,5900,3554,5923,3556,5946,3557,5969,3558,5992,3558,6015,3559,6037,3559,6103,3553,6167,3538,6186,3532,6205,3526,6264,3514,6323,3505,6343,3502,6363,3498,6383,3495,6402,3491,6419,3488,6442,3487,6466,3486,6489,3484,6533,3439,6539,3377,6539,3356,6539,3335,6540,3316,6542,3299,6548,3278,6552,3258,6554,3238,6555,3219,6555,3200,6555,3182,6554,3163,6555,3144,6556,3125,6559,3104,6561,3084,6563,3064,6563,3044,6563,3025,6562,3006,6560,2986,6557,2965,6554,2945,6551,2925,6542,2849,6541,2829,6540,2808e" filled="false" stroked="true" strokeweight="1pt" strokecolor="#231f20">
                <v:path arrowok="t"/>
              </v:shape>
            </v:group>
            <v:group style="position:absolute;left:4140;top:452;width:576;height:310" coordorigin="4140,452" coordsize="576,310">
              <v:shape style="position:absolute;left:4140;top:452;width:576;height:310" coordorigin="4140,452" coordsize="576,310" path="m4140,452l4271,452,4716,761e" filled="false" stroked="true" strokeweight=".5pt" strokecolor="#231f20">
                <v:path arrowok="t"/>
              </v:shape>
            </v:group>
            <v:group style="position:absolute;left:4684;top:725;width:106;height:86" coordorigin="4684,725" coordsize="106,86">
              <v:shape style="position:absolute;left:4684;top:725;width:106;height:86" coordorigin="4684,725" coordsize="106,86" path="m4717,725l4684,773,4789,811,4717,725xe" filled="true" fillcolor="#231f20" stroked="false">
                <v:path arrowok="t"/>
                <v:fill type="solid"/>
              </v:shape>
            </v:group>
            <v:group style="position:absolute;left:6548;top:1989;width:576;height:310" coordorigin="6548,1989" coordsize="576,310">
              <v:shape style="position:absolute;left:6548;top:1989;width:576;height:310" coordorigin="6548,1989" coordsize="576,310" path="m7123,1989l6992,1989,6548,2299e" filled="false" stroked="true" strokeweight=".5pt" strokecolor="#231f20">
                <v:path arrowok="t"/>
              </v:shape>
            </v:group>
            <v:group style="position:absolute;left:6476;top:2264;width:106;height:86" coordorigin="6476,2264" coordsize="106,86">
              <v:shape style="position:absolute;left:6476;top:2264;width:106;height:86" coordorigin="6476,2264" coordsize="106,86" path="m6548,2264l6476,2350,6582,2312,6548,2264xe" filled="true" fillcolor="#231f20" stroked="false">
                <v:path arrowok="t"/>
                <v:fill type="solid"/>
              </v:shape>
            </v:group>
            <v:group style="position:absolute;left:5893;top:577;width:1231;height:561" coordorigin="5893,577" coordsize="1231,561">
              <v:shape style="position:absolute;left:5893;top:577;width:1231;height:561" coordorigin="5893,577" coordsize="1231,561" path="m7123,577l6992,577,5893,1138e" filled="false" stroked="true" strokeweight=".5pt" strokecolor="#231f20">
                <v:path arrowok="t"/>
              </v:shape>
            </v:group>
            <v:group style="position:absolute;left:5815;top:1105;width:110;height:76" coordorigin="5815,1105" coordsize="110,76">
              <v:shape style="position:absolute;left:5815;top:1105;width:110;height:76" coordorigin="5815,1105" coordsize="110,76" path="m5898,1105l5815,1180,5925,1156,5898,1105xe" filled="true" fillcolor="#231f20" stroked="false">
                <v:path arrowok="t"/>
                <v:fill type="solid"/>
              </v:shape>
            </v:group>
            <v:group style="position:absolute;left:5906;top:113;width:1087;height:465" coordorigin="5906,113" coordsize="1087,465">
              <v:shape style="position:absolute;left:5906;top:113;width:1087;height:465" coordorigin="5906,113" coordsize="1087,465" path="m6992,577l5906,113e" filled="false" stroked="true" strokeweight=".5pt" strokecolor="#231f20">
                <v:path arrowok="t"/>
              </v:shape>
            </v:group>
            <v:group style="position:absolute;left:5824;top:79;width:112;height:70" coordorigin="5824,79" coordsize="112,70">
              <v:shape style="position:absolute;left:5824;top:79;width:112;height:70" coordorigin="5824,79" coordsize="112,70" path="m5824,79l5912,148,5935,95,5824,7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color w:val="231F20"/>
          <w:spacing w:val="-1"/>
          <w:sz w:val="20"/>
        </w:rPr>
        <w:t>Planks</w:t>
      </w:r>
      <w:r>
        <w:rPr>
          <w:rFonts w:ascii="Myriad Pro"/>
          <w:color w:val="231F20"/>
          <w:spacing w:val="25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(uprights)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sz w:val="20"/>
        </w:rPr>
      </w:r>
    </w:p>
    <w:p>
      <w:pPr>
        <w:spacing w:line="240" w:lineRule="auto" w:before="8"/>
        <w:rPr>
          <w:rFonts w:ascii="Myriad Pro" w:hAnsi="Myriad Pro" w:cs="Myriad Pro" w:eastAsia="Myriad Pro"/>
          <w:sz w:val="17"/>
          <w:szCs w:val="17"/>
        </w:rPr>
      </w:pPr>
    </w:p>
    <w:p>
      <w:pPr>
        <w:spacing w:before="0"/>
        <w:ind w:left="2791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Cross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braces</w:t>
      </w:r>
      <w:r>
        <w:rPr>
          <w:rFonts w:ascii="Myriad Pro"/>
          <w:color w:val="231F20"/>
          <w:sz w:val="20"/>
        </w:rPr>
        <w:t> (struts)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500" w:right="1500"/>
          <w:cols w:num="2" w:equalWidth="0">
            <w:col w:w="3610" w:space="255"/>
            <w:col w:w="6375"/>
          </w:cols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18"/>
          <w:szCs w:val="18"/>
        </w:rPr>
      </w:pPr>
    </w:p>
    <w:p>
      <w:pPr>
        <w:spacing w:before="0"/>
        <w:ind w:left="6652" w:right="2232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2"/>
          <w:sz w:val="20"/>
        </w:rPr>
        <w:t>Walers</w:t>
      </w:r>
      <w:r>
        <w:rPr>
          <w:rFonts w:ascii="Myriad Pro"/>
          <w:color w:val="231F20"/>
          <w:spacing w:val="25"/>
          <w:sz w:val="20"/>
        </w:rPr>
        <w:t> </w:t>
      </w:r>
      <w:r>
        <w:rPr>
          <w:rFonts w:ascii="Myriad Pro"/>
          <w:color w:val="231F20"/>
          <w:sz w:val="20"/>
        </w:rPr>
        <w:t>(stringers)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20"/>
          <w:szCs w:val="20"/>
        </w:rPr>
      </w:pPr>
    </w:p>
    <w:p>
      <w:pPr>
        <w:spacing w:before="0"/>
        <w:ind w:left="3602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Parts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of a timber and plank shoring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system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3"/>
        <w:rPr>
          <w:rFonts w:ascii="Myriad Pro" w:hAnsi="Myriad Pro" w:cs="Myriad Pro" w:eastAsia="Myriad Pro"/>
          <w:sz w:val="15"/>
          <w:szCs w:val="15"/>
        </w:rPr>
      </w:pPr>
    </w:p>
    <w:p>
      <w:pPr>
        <w:spacing w:line="20" w:lineRule="atLeast"/>
        <w:ind w:left="102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after="0" w:line="20" w:lineRule="atLeast"/>
        <w:rPr>
          <w:rFonts w:ascii="Myriad Pro" w:hAnsi="Myriad Pro" w:cs="Myriad Pro" w:eastAsia="Myriad Pro"/>
          <w:sz w:val="2"/>
          <w:szCs w:val="2"/>
        </w:rPr>
        <w:sectPr>
          <w:type w:val="continuous"/>
          <w:pgSz w:w="12240" w:h="15840"/>
          <w:pgMar w:top="1500" w:bottom="28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20" w:right="1216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given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OHS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Regulation.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dug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Planks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stable,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loose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running.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sheathing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Timber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shored.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rFonts w:ascii="Myriad Pro"/>
          <w:i/>
          <w:color w:val="231F20"/>
          <w:spacing w:val="-1"/>
        </w:rPr>
        <w:t>Trench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shields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trench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</w:rPr>
        <w:t>boxes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prefabricated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structures</w:t>
      </w:r>
      <w:r>
        <w:rPr>
          <w:color w:val="231F20"/>
          <w:spacing w:val="4"/>
        </w:rPr>
        <w:t> </w:t>
      </w:r>
      <w:r>
        <w:rPr>
          <w:color w:val="231F20"/>
        </w:rPr>
        <w:t>(Figure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3).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adjustable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collapse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occur,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whereas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shoring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collapsing.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433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777744" cy="4166616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744" cy="41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6"/>
        <w:ind w:left="3599" w:right="4597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3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Trench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box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Sloping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555" w:firstLine="0"/>
        <w:jc w:val="left"/>
      </w:pPr>
      <w:r>
        <w:rPr>
          <w:rFonts w:ascii="Myriad Pro"/>
          <w:i/>
          <w:color w:val="231F20"/>
          <w:spacing w:val="1"/>
          <w:w w:val="105"/>
        </w:rPr>
        <w:t>Sloping</w:t>
      </w:r>
      <w:r>
        <w:rPr>
          <w:rFonts w:ascii="Myriad Pro"/>
          <w:i/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trench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creates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naturally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stable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slope,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similar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that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which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loose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excavated</w:t>
      </w:r>
      <w:r>
        <w:rPr>
          <w:color w:val="231F20"/>
          <w:spacing w:val="74"/>
          <w:w w:val="103"/>
        </w:rPr>
        <w:t> </w:t>
      </w:r>
      <w:r>
        <w:rPr>
          <w:color w:val="231F20"/>
          <w:spacing w:val="1"/>
          <w:w w:val="105"/>
        </w:rPr>
        <w:t>material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forms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when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dumped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level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2"/>
          <w:w w:val="105"/>
        </w:rPr>
        <w:t>surface,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2"/>
          <w:w w:val="105"/>
        </w:rPr>
        <w:t>known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rFonts w:ascii="Myriad Pro"/>
          <w:i/>
          <w:color w:val="231F20"/>
          <w:spacing w:val="1"/>
          <w:w w:val="105"/>
        </w:rPr>
        <w:t>angle</w:t>
      </w:r>
      <w:r>
        <w:rPr>
          <w:rFonts w:ascii="Myriad Pro"/>
          <w:i/>
          <w:color w:val="231F20"/>
          <w:spacing w:val="-6"/>
          <w:w w:val="105"/>
        </w:rPr>
        <w:t> </w:t>
      </w:r>
      <w:r>
        <w:rPr>
          <w:rFonts w:ascii="Myriad Pro"/>
          <w:i/>
          <w:color w:val="231F20"/>
          <w:spacing w:val="1"/>
          <w:w w:val="105"/>
        </w:rPr>
        <w:t>of</w:t>
      </w:r>
      <w:r>
        <w:rPr>
          <w:rFonts w:ascii="Myriad Pro"/>
          <w:i/>
          <w:color w:val="231F20"/>
          <w:spacing w:val="-6"/>
          <w:w w:val="105"/>
        </w:rPr>
        <w:t> </w:t>
      </w:r>
      <w:r>
        <w:rPr>
          <w:rFonts w:ascii="Myriad Pro"/>
          <w:i/>
          <w:color w:val="231F20"/>
          <w:spacing w:val="1"/>
          <w:w w:val="105"/>
        </w:rPr>
        <w:t>repose</w:t>
      </w:r>
      <w:r>
        <w:rPr>
          <w:color w:val="231F20"/>
          <w:spacing w:val="1"/>
          <w:w w:val="105"/>
        </w:rPr>
        <w:t>.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Unshored</w:t>
      </w:r>
      <w:r>
        <w:rPr>
          <w:color w:val="231F20"/>
          <w:spacing w:val="52"/>
          <w:w w:val="103"/>
        </w:rPr>
        <w:t> </w:t>
      </w:r>
      <w:r>
        <w:rPr>
          <w:color w:val="231F20"/>
          <w:spacing w:val="1"/>
          <w:w w:val="105"/>
        </w:rPr>
        <w:t>trench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excavation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walls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must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be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sloped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flatter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than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angle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repose,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but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no</w:t>
      </w:r>
      <w:r>
        <w:rPr>
          <w:color w:val="231F20"/>
          <w:spacing w:val="60"/>
          <w:w w:val="103"/>
        </w:rPr>
        <w:t> </w:t>
      </w:r>
      <w:r>
        <w:rPr>
          <w:color w:val="231F20"/>
          <w:spacing w:val="1"/>
          <w:w w:val="105"/>
        </w:rPr>
        <w:t>case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steeper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than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horizontal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2"/>
          <w:w w:val="105"/>
        </w:rPr>
        <w:t>vertical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units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unless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2"/>
          <w:w w:val="105"/>
        </w:rPr>
        <w:t>otherwise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specified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1"/>
          <w:w w:val="105"/>
        </w:rPr>
        <w:t>writing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74"/>
          <w:w w:val="103"/>
        </w:rPr>
        <w:t> </w:t>
      </w:r>
      <w:r>
        <w:rPr>
          <w:color w:val="231F20"/>
          <w:spacing w:val="1"/>
          <w:w w:val="105"/>
        </w:rPr>
        <w:t>professional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1"/>
          <w:w w:val="105"/>
        </w:rPr>
        <w:t>engineer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(Figure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2"/>
          <w:w w:val="105"/>
        </w:rPr>
        <w:t>4).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2"/>
          <w:szCs w:val="22"/>
        </w:rPr>
      </w:pPr>
    </w:p>
    <w:p>
      <w:pPr>
        <w:spacing w:line="200" w:lineRule="atLeast"/>
        <w:ind w:left="1705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391.5pt;height:148.3pt;mso-position-horizontal-relative:char;mso-position-vertical-relative:line" coordorigin="0,0" coordsize="7830,2966">
            <v:shape style="position:absolute;left:125;top:10;width:7554;height:2929" type="#_x0000_t75" stroked="false">
              <v:imagedata r:id="rId44" o:title=""/>
            </v:shape>
            <v:group style="position:absolute;left:125;top:10;width:7555;height:1862" coordorigin="125,10" coordsize="7555,1862">
              <v:shape style="position:absolute;left:125;top:10;width:7555;height:1862" coordorigin="125,10" coordsize="7555,1862" path="m7679,10l6802,14,6279,14,4853,1872,2694,1872,1320,14,800,14,125,14e" filled="false" stroked="true" strokeweight="1pt" strokecolor="#231f20">
                <v:path arrowok="t"/>
              </v:shape>
            </v:group>
            <v:group style="position:absolute;left:1809;top:567;width:646;height:846" coordorigin="1809,567" coordsize="646,846">
              <v:shape style="position:absolute;left:1809;top:567;width:646;height:846" coordorigin="1809,567" coordsize="646,846" path="m2455,567l1809,567,2455,1413,2455,567xe" filled="true" fillcolor="#7c7d7d" stroked="false">
                <v:path arrowok="t"/>
                <v:fill type="solid"/>
              </v:shape>
            </v:group>
            <v:group style="position:absolute;left:1809;top:567;width:646;height:846" coordorigin="1809,567" coordsize="646,846">
              <v:shape style="position:absolute;left:1809;top:567;width:646;height:846" coordorigin="1809,567" coordsize="646,846" path="m1809,567l2455,567,2455,1413,1809,567xe" filled="false" stroked="true" strokeweight="1pt" strokecolor="#231f20">
                <v:path arrowok="t"/>
              </v:shape>
            </v:group>
            <v:group style="position:absolute;left:5122;top:567;width:646;height:846" coordorigin="5122,567" coordsize="646,846">
              <v:shape style="position:absolute;left:5122;top:567;width:646;height:846" coordorigin="5122,567" coordsize="646,846" path="m5768,567l5122,567,5122,1413,5768,567xe" filled="true" fillcolor="#7c7d7d" stroked="false">
                <v:path arrowok="t"/>
                <v:fill type="solid"/>
              </v:shape>
            </v:group>
            <v:group style="position:absolute;left:5122;top:567;width:646;height:846" coordorigin="5122,567" coordsize="646,846">
              <v:shape style="position:absolute;left:5122;top:567;width:646;height:846" coordorigin="5122,567" coordsize="646,846" path="m5768,567l5122,567,5122,1413,5768,567xe" filled="false" stroked="true" strokeweight="1pt" strokecolor="#231f20">
                <v:path arrowok="t"/>
              </v:shape>
            </v:group>
            <v:group style="position:absolute;left:0;top:286;width:7830;height:2680" coordorigin="0,286" coordsize="7830,2680">
              <v:shape style="position:absolute;left:0;top:286;width:7830;height:2680" coordorigin="0,286" coordsize="7830,2680" path="m68,766l55,766,48,786,40,786,31,806,21,806,9,826,0,846,0,2966,7830,2966,7830,2786,1697,2786,1658,2766,1586,2766,1553,2746,1521,2726,1490,2726,1460,2706,1431,2706,1374,2666,1346,2666,1317,2646,1288,2646,1258,2626,795,2626,756,2606,716,2606,674,2586,631,2586,586,2566,539,2546,490,2526,444,2506,408,2486,381,2466,361,2446,348,2426,341,2426,340,2406,344,2406,352,2386,362,2386,376,2366,408,2366,424,2346,456,2346,469,2326,479,2326,486,2306,489,2306,488,2286,484,2266,476,2266,466,2246,422,2186,366,2126,326,2086,306,2066,251,2006,235,2006,221,1986,210,1966,201,1966,195,1946,192,1946,192,1926,194,1906,198,1886,204,1846,211,1826,227,1746,235,1726,244,1686,252,1646,259,1606,265,1546,269,1506,272,1466,272,1406,270,1366,265,1326,256,1266,246,1226,237,1166,229,1126,222,1106,214,1066,208,1046,201,1006,195,986,188,966,181,946,174,926,166,906,158,906,148,886,114,826,85,786,68,76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5217,2766l1986,2766,1932,2786,5244,2786,5217,276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7688,286l7572,286,7553,306,7535,326,7517,326,7474,386,7441,446,7433,466,7426,466,7420,486,7416,506,7414,506,7415,526,7417,526,7421,546,7440,606,7464,666,7472,686,7479,706,7485,726,7490,746,7493,746,7495,766,7494,786,7491,806,7485,826,7477,826,7467,846,7454,866,7440,886,7407,946,7389,986,7370,1006,7351,1046,7332,1066,7313,1106,7294,1146,7276,1166,7259,1206,7243,1226,7229,1266,7198,1326,7189,1386,7191,1426,7195,1446,7200,1486,7207,1506,7215,1546,7224,1566,7233,1606,7242,1646,7252,1666,7261,1706,7269,1726,7277,1766,7283,1786,7288,1806,7292,1826,7293,1846,7292,1866,7289,1886,7284,1886,7279,1906,7274,1926,7268,1946,7263,1986,7253,2026,7247,2066,7242,2086,7237,2126,7227,2186,7222,2226,7217,2246,7213,2266,7208,2306,7204,2326,7200,2346,7196,2346,7192,2366,7187,2366,7178,2386,7166,2386,7151,2406,7133,2406,7112,2426,7089,2426,7064,2446,7037,2446,7008,2466,6978,2486,6947,2486,6914,2506,6881,2506,6847,2526,6746,2566,6712,2586,6680,2586,6647,2606,5519,2606,5510,2626,5501,2646,5491,2646,5479,2666,5465,2686,5447,2686,5426,2706,5399,2726,5368,2746,5334,2766,5302,2766,5272,2786,7830,2786,7830,406,7803,366,7771,346,7742,306,7714,306,7688,28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3191,2646l2380,2646,2287,2686,2191,2726,2141,2726,2039,2766,5191,2766,5167,2746,5144,2746,5123,2726,5102,2706,3499,2706,3448,2686,3344,2686,3293,2666,3242,2666,3191,264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4935,2526l4694,2526,4640,2546,4583,2546,4523,2566,4461,2586,4398,2586,4140,2666,4078,2666,4018,2686,3960,2686,3906,2706,5102,2706,5082,2686,5062,2666,5043,2646,5007,2606,4953,2546,4935,252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2905,2586l2602,2586,2559,2606,2515,2606,2426,2646,3142,2646,3092,2626,3044,2626,2950,2606,2905,258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6436,2586l5539,2586,5528,2606,6473,2606,6436,258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2818,2566l2689,2566,2646,2586,2861,2586,2818,256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6357,2566l5567,2566,5552,2586,6397,2586,6357,256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6273,2546l5609,2546,5586,2566,6316,2566,6273,254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6183,2526l5671,2526,5637,2546,6229,2546,6183,252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4895,2506l4790,2506,4744,2526,4917,2526,4895,2506xe" filled="true" fillcolor="#ffffff" stroked="false">
                <v:path arrowok="t"/>
                <v:fill type="solid"/>
              </v:shape>
              <v:shape style="position:absolute;left:0;top:286;width:7830;height:2680" coordorigin="0,286" coordsize="7830,2680" path="m6037,2506l5814,2506,5759,2526,6087,2526,6037,2506xe" filled="true" fillcolor="#ffffff" stroked="false">
                <v:path arrowok="t"/>
                <v:fill type="solid"/>
              </v:shape>
              <v:shape style="position:absolute;left:2058;top:326;width:10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3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68;top:314;width:10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3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51;top:777;width:10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4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17;top:777;width:10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4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9"/>
        <w:ind w:left="4082" w:right="3082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4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Trench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sloping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demonstrated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Figure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5,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sometimes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combination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24"/>
          <w:szCs w:val="24"/>
        </w:rPr>
      </w:pPr>
    </w:p>
    <w:p>
      <w:pPr>
        <w:spacing w:before="68"/>
        <w:ind w:left="3599" w:right="4283" w:firstLine="0"/>
        <w:jc w:val="center"/>
        <w:rPr>
          <w:rFonts w:ascii="Myriad Pro" w:hAnsi="Myriad Pro" w:cs="Myriad Pro" w:eastAsia="Myriad Pro"/>
          <w:sz w:val="20"/>
          <w:szCs w:val="20"/>
        </w:rPr>
      </w:pPr>
      <w:r>
        <w:rPr/>
        <w:pict>
          <v:group style="position:absolute;margin-left:94.770004pt;margin-top:-18.856682pt;width:393.35pt;height:217.7pt;mso-position-horizontal-relative:page;mso-position-vertical-relative:paragraph;z-index:-133048" coordorigin="1895,-377" coordsize="7867,4354">
            <v:shape style="position:absolute;left:2106;top:-354;width:7022;height:4331" type="#_x0000_t75" stroked="false">
              <v:imagedata r:id="rId45" o:title=""/>
            </v:shape>
            <v:group style="position:absolute;left:3455;top:70;width:716;height:826" coordorigin="3455,70" coordsize="716,826">
              <v:shape style="position:absolute;left:3455;top:70;width:716;height:826" coordorigin="3455,70" coordsize="716,826" path="m3455,70l3455,885,4171,895,3455,70xe" filled="true" fillcolor="#7c7d7d" stroked="false">
                <v:path arrowok="t"/>
                <v:fill type="solid"/>
              </v:shape>
            </v:group>
            <v:group style="position:absolute;left:3455;top:70;width:716;height:826" coordorigin="3455,70" coordsize="716,826">
              <v:shape style="position:absolute;left:3455;top:70;width:716;height:826" coordorigin="3455,70" coordsize="716,826" path="m3455,885l3455,70,4171,895,3455,885xe" filled="false" stroked="true" strokeweight="1pt" strokecolor="#231f20">
                <v:path arrowok="t"/>
              </v:shape>
            </v:group>
            <v:group style="position:absolute;left:7111;top:70;width:676;height:826" coordorigin="7111,70" coordsize="676,826">
              <v:shape style="position:absolute;left:7111;top:70;width:676;height:826" coordorigin="7111,70" coordsize="676,826" path="m7766,70l7111,895,7786,885,7766,70xe" filled="true" fillcolor="#7c7d7d" stroked="false">
                <v:path arrowok="t"/>
                <v:fill type="solid"/>
              </v:shape>
            </v:group>
            <v:group style="position:absolute;left:7111;top:70;width:676;height:826" coordorigin="7111,70" coordsize="676,826">
              <v:shape style="position:absolute;left:7111;top:70;width:676;height:826" coordorigin="7111,70" coordsize="676,826" path="m7786,885l7766,70,7111,895,7786,885xe" filled="false" stroked="true" strokeweight="1pt" strokecolor="#231f20">
                <v:path arrowok="t"/>
              </v:shape>
            </v:group>
            <v:group style="position:absolute;left:1895;top:-363;width:7867;height:4340" coordorigin="1895,-363" coordsize="7867,4340">
              <v:shape style="position:absolute;left:1895;top:-363;width:7867;height:4340" coordorigin="1895,-363" coordsize="7867,4340" path="m2145,-363l2108,-363,2093,-343,2076,-323,2058,-283,2037,-243,2014,-203,1989,-143,1960,-83,1928,-3,1895,77,1895,3977,9762,3977,9739,3917,3469,3917,3397,3897,2322,3897,2269,3877,2170,3837,2125,3797,2053,3717,2009,3637,1997,3617,1991,3577,1990,3557,1994,3517,2003,3497,2016,3457,2033,3437,2052,3397,2075,3377,2127,3297,2186,3217,2278,3097,2306,3037,2327,2997,2344,2957,2356,2917,2363,2897,2366,2857,2366,2837,2362,2817,2356,2797,2347,2777,2337,2757,2324,2737,2311,2737,2297,2717,2283,2697,2269,2697,2255,2677,2242,2657,2231,2657,2221,2637,2214,2617,2209,2597,2206,2577,2205,2537,2206,2517,2209,2477,2215,2457,2222,2417,2232,2377,2243,2337,2256,2297,2272,2237,2289,2197,2308,2157,2329,2117,2351,2077,2376,2017,2402,1977,2430,1937,2460,1897,2487,1857,2510,1797,2527,1757,2539,1717,2546,1677,2549,1617,2549,1577,2544,1537,2536,1477,2525,1437,2511,1397,2495,1337,2476,1297,2455,1257,2433,1197,2410,1157,2385,1117,2359,1077,2333,1017,2284,937,2252,857,2236,777,2232,697,2233,657,2237,617,2241,577,2246,537,2251,497,2255,437,2259,377,2261,337,2262,277,2260,217,2255,137,2247,77,2235,-3,2221,-63,2209,-143,2197,-183,2186,-243,2176,-283,2166,-323,2155,-343,2145,-363xe" filled="true" fillcolor="#ffffff" stroked="false">
                <v:path arrowok="t"/>
                <v:fill type="solid"/>
              </v:shape>
              <v:shape style="position:absolute;left:1895;top:-363;width:7867;height:4340" coordorigin="1895,-363" coordsize="7867,4340" path="m4936,3797l4396,3797,4001,3877,3904,3877,3718,3917,5238,3917,5151,3897,5078,3857,5010,3837,4936,3797xe" filled="true" fillcolor="#ffffff" stroked="false">
                <v:path arrowok="t"/>
                <v:fill type="solid"/>
              </v:shape>
              <v:shape style="position:absolute;left:1895;top:-363;width:7867;height:4340" coordorigin="1895,-363" coordsize="7867,4340" path="m7237,3657l6997,3657,6891,3677,6776,3697,6651,3717,6521,3757,6246,3797,6106,3837,5569,3917,9739,3917,9711,3857,9680,3797,9645,3737,9633,3717,7387,3717,7330,3697,7285,3677,7237,3657xe" filled="true" fillcolor="#ffffff" stroked="false">
                <v:path arrowok="t"/>
                <v:fill type="solid"/>
              </v:shape>
              <v:shape style="position:absolute;left:1895;top:-363;width:7867;height:4340" coordorigin="1895,-363" coordsize="7867,4340" path="m3205,3837l2877,3837,2812,3857,2747,3857,2682,3877,2619,3877,2556,3897,3397,3897,3331,3877,3205,3837xe" filled="true" fillcolor="#ffffff" stroked="false">
                <v:path arrowok="t"/>
                <v:fill type="solid"/>
              </v:shape>
              <v:shape style="position:absolute;left:1895;top:-363;width:7867;height:4340" coordorigin="1895,-363" coordsize="7867,4340" path="m4770,3777l4589,3777,4493,3797,4855,3797,4770,3777xe" filled="true" fillcolor="#ffffff" stroked="false">
                <v:path arrowok="t"/>
                <v:fill type="solid"/>
              </v:shape>
              <v:shape style="position:absolute;left:1895;top:-363;width:7867;height:4340" coordorigin="1895,-363" coordsize="7867,4340" path="m8746,3537l8591,3537,8503,3557,8409,3577,8311,3577,7706,3697,7615,3717,9633,3717,9608,3677,9583,3637,8953,3637,8932,3617,8903,3597,8862,3577,8810,3557,8746,3537xe" filled="true" fillcolor="#ffffff" stroked="false">
                <v:path arrowok="t"/>
                <v:fill type="solid"/>
              </v:shape>
              <v:shape style="position:absolute;left:1895;top:-363;width:7867;height:4340" coordorigin="1895,-363" coordsize="7867,4340" path="m9325,-183l9033,-183,9018,-163,9003,-143,8988,-143,8973,-123,8930,-63,8896,-3,8888,-3,8881,17,8876,37,8874,57,8874,77,8875,97,8878,137,8881,157,8884,197,8888,237,8892,297,8896,337,8900,397,8902,457,8904,517,8906,577,8905,617,8904,677,8901,737,8896,777,8889,837,8880,877,8868,917,8854,937,8837,957,8821,977,8810,1017,8803,1037,8800,1077,8800,1117,8804,1177,8810,1217,8819,1277,8830,1317,8842,1377,8855,1437,8869,1477,8884,1537,8912,1637,8925,1697,8937,1737,8947,1777,8955,1817,8961,1857,8964,1877,8965,1917,8964,1957,8961,2017,8956,2057,8950,2117,8942,2177,8933,2237,8923,2297,8913,2357,8901,2417,8889,2477,8877,2537,8851,2657,8839,2717,8827,2777,8815,2817,8794,2917,8787,2977,8787,3017,8792,3077,8802,3137,8815,3177,8831,3237,8849,3297,8869,3357,8889,3397,8908,3457,8926,3497,8943,3537,8956,3577,8966,3597,8971,3617,8972,3637,9583,3637,9570,3617,9531,3577,9492,3517,9456,3477,9426,3437,9402,3397,9384,3357,9370,3337,9362,3297,9358,3257,9358,3217,9363,3177,9370,3157,9381,3117,9395,3077,9411,3057,9430,3017,9450,2997,9472,2977,9495,2937,9519,2917,9567,2877,9590,2837,9627,2757,9641,2697,9651,2617,9658,2557,9663,2477,9664,2397,9661,2317,9656,2237,9647,2157,9636,2077,9621,1997,9603,1917,9581,1857,9557,1797,9529,1737,9463,1657,9426,1637,9391,1617,9365,1597,9346,1537,9335,1477,9330,1417,9331,1337,9336,1257,9347,1157,9361,1057,9378,957,9397,857,9418,757,9440,657,9462,577,9484,477,9524,317,9540,237,9554,177,9564,137,9567,97,9564,57,9554,17,9539,-23,9518,-43,9493,-83,9464,-103,9432,-123,9398,-143,9362,-163,9325,-183xe" filled="true" fillcolor="#ffffff" stroked="false">
                <v:path arrowok="t"/>
                <v:fill type="solid"/>
              </v:shape>
              <v:shape style="position:absolute;left:1895;top:-363;width:7867;height:4340" coordorigin="1895,-363" coordsize="7867,4340" path="m9251,-203l9060,-203,9047,-183,9288,-183,9251,-203xe" filled="true" fillcolor="#ffffff" stroked="false">
                <v:path arrowok="t"/>
                <v:fill type="solid"/>
              </v:shape>
              <v:shape style="position:absolute;left:1895;top:-363;width:7867;height:4340" coordorigin="1895,-363" coordsize="7867,4340" path="m9149,-223l9121,-223,9096,-203,9181,-203,9149,-223xe" filled="true" fillcolor="#ffffff" stroked="false">
                <v:path arrowok="t"/>
                <v:fill type="solid"/>
              </v:shape>
            </v:group>
            <v:group style="position:absolute;left:6487;top:1711;width:1730;height:2" coordorigin="6487,1711" coordsize="1730,2">
              <v:shape style="position:absolute;left:6487;top:1711;width:1730;height:2" coordorigin="6487,1711" coordsize="1730,0" path="m6487,1711l8216,1711e" filled="false" stroked="true" strokeweight=".5pt" strokecolor="#231f20">
                <v:path arrowok="t"/>
              </v:shape>
            </v:group>
            <v:group style="position:absolute;left:6487;top:3341;width:2814;height:2" coordorigin="6487,3341" coordsize="2814,2">
              <v:shape style="position:absolute;left:6487;top:3341;width:2814;height:2" coordorigin="6487,3341" coordsize="2814,0" path="m6487,3341l9300,3341e" filled="false" stroked="true" strokeweight=".5pt" strokecolor="#231f20">
                <v:path arrowok="t"/>
              </v:shape>
            </v:group>
            <v:group style="position:absolute;left:9305;top:1699;width:2;height:1556" coordorigin="9305,1699" coordsize="2,1556">
              <v:shape style="position:absolute;left:9305;top:1699;width:2;height:1556" coordorigin="9305,1699" coordsize="0,1556" path="m9305,3254l9305,1699e" filled="false" stroked="true" strokeweight=".5pt" strokecolor="#231f20">
                <v:path arrowok="t"/>
              </v:shape>
            </v:group>
            <v:group style="position:absolute;left:9275;top:3235;width:59;height:109" coordorigin="9275,3235" coordsize="59,109">
              <v:shape style="position:absolute;left:9275;top:3235;width:59;height:109" coordorigin="9275,3235" coordsize="59,109" path="m9333,3235l9275,3235,9304,3343,9333,3235xe" filled="true" fillcolor="#231f20" stroked="false">
                <v:path arrowok="t"/>
                <v:fill type="solid"/>
              </v:shape>
            </v:group>
            <v:group style="position:absolute;left:7352;top:1818;width:2;height:581" coordorigin="7352,1818" coordsize="2,581">
              <v:shape style="position:absolute;left:7352;top:1818;width:2;height:581" coordorigin="7352,1818" coordsize="0,581" path="m7352,2399l7352,1818e" filled="false" stroked="true" strokeweight=".5pt" strokecolor="#231f20">
                <v:path arrowok="t"/>
              </v:shape>
            </v:group>
            <v:group style="position:absolute;left:7321;top:1730;width:59;height:109" coordorigin="7321,1730" coordsize="59,109">
              <v:shape style="position:absolute;left:7321;top:1730;width:59;height:109" coordorigin="7321,1730" coordsize="59,109" path="m7350,1730l7321,1838,7379,1838,7350,1730xe" filled="true" fillcolor="#231f20" stroked="false">
                <v:path arrowok="t"/>
                <v:fill type="solid"/>
              </v:shape>
            </v:group>
            <v:group style="position:absolute;left:5872;top:1178;width:2;height:413" coordorigin="5872,1178" coordsize="2,413">
              <v:shape style="position:absolute;left:5872;top:1178;width:2;height:413" coordorigin="5872,1178" coordsize="0,413" path="m5872,1591l5872,1178e" filled="false" stroked="true" strokeweight=".5pt" strokecolor="#231f20">
                <v:path arrowok="t"/>
              </v:shape>
            </v:group>
            <v:group style="position:absolute;left:5841;top:1571;width:59;height:109" coordorigin="5841,1571" coordsize="59,109">
              <v:shape style="position:absolute;left:5841;top:1571;width:59;height:109" coordorigin="5841,1571" coordsize="59,109" path="m5899,1571l5841,1571,5870,1679,5899,1571xe" filled="true" fillcolor="#231f20" stroked="false">
                <v:path arrowok="t"/>
                <v:fill type="solid"/>
              </v:shape>
            </v:group>
            <v:group style="position:absolute;left:5841;top:1090;width:59;height:109" coordorigin="5841,1090" coordsize="59,109">
              <v:shape style="position:absolute;left:5841;top:1090;width:59;height:109" coordorigin="5841,1090" coordsize="59,109" path="m5870,1090l5841,1198,5899,1198,5870,1090xe" filled="true" fillcolor="#231f20" stroked="false">
                <v:path arrowok="t"/>
                <v:fill type="solid"/>
              </v:shape>
            </v:group>
            <v:group style="position:absolute;left:7352;top:2694;width:2;height:561" coordorigin="7352,2694" coordsize="2,561">
              <v:shape style="position:absolute;left:7352;top:2694;width:2;height:561" coordorigin="7352,2694" coordsize="0,561" path="m7352,3254l7352,2694e" filled="false" stroked="true" strokeweight=".5pt" strokecolor="#231f20">
                <v:path arrowok="t"/>
              </v:shape>
            </v:group>
            <v:group style="position:absolute;left:7321;top:3235;width:59;height:109" coordorigin="7321,3235" coordsize="59,109">
              <v:shape style="position:absolute;left:7321;top:3235;width:59;height:109" coordorigin="7321,3235" coordsize="59,109" path="m7379,3235l7321,3235,7350,3343,7379,3235xe" filled="true" fillcolor="#231f20" stroked="false">
                <v:path arrowok="t"/>
                <v:fill type="solid"/>
              </v:shape>
            </v:group>
            <v:group style="position:absolute;left:4966;top:1065;width:105;height:2182" coordorigin="4966,1065" coordsize="105,2182">
              <v:shape style="position:absolute;left:4966;top:1065;width:105;height:2182" coordorigin="4966,1065" coordsize="105,2182" path="m5070,3246l4966,3246,4966,1065,5070,1065,5070,3246xe" filled="true" fillcolor="#e6c051" stroked="false">
                <v:path arrowok="t"/>
                <v:fill type="solid"/>
              </v:shape>
            </v:group>
            <v:group style="position:absolute;left:4966;top:1065;width:105;height:2182" coordorigin="4966,1065" coordsize="105,2182">
              <v:shape style="position:absolute;left:4966;top:1065;width:105;height:2182" coordorigin="4966,1065" coordsize="105,2182" path="m5070,3246l4966,3246,4966,1065,5070,1065,5070,3246xe" filled="false" stroked="true" strokeweight="1pt" strokecolor="#6b2122">
                <v:path arrowok="t"/>
              </v:shape>
            </v:group>
            <v:group style="position:absolute;left:6280;top:1065;width:105;height:2182" coordorigin="6280,1065" coordsize="105,2182">
              <v:shape style="position:absolute;left:6280;top:1065;width:105;height:2182" coordorigin="6280,1065" coordsize="105,2182" path="m6385,3246l6280,3246,6280,1065,6385,1065,6385,3246xe" filled="true" fillcolor="#e6c051" stroked="false">
                <v:path arrowok="t"/>
                <v:fill type="solid"/>
              </v:shape>
            </v:group>
            <v:group style="position:absolute;left:6280;top:1065;width:105;height:2182" coordorigin="6280,1065" coordsize="105,2182">
              <v:shape style="position:absolute;left:6280;top:1065;width:105;height:2182" coordorigin="6280,1065" coordsize="105,2182" path="m6385,3246l6280,3246,6280,1065,6385,1065,6385,3246xe" filled="false" stroked="true" strokeweight="1pt" strokecolor="#6b2122">
                <v:path arrowok="t"/>
              </v:shape>
            </v:group>
            <v:group style="position:absolute;left:5078;top:1979;width:1204;height:105" coordorigin="5078,1979" coordsize="1204,105">
              <v:shape style="position:absolute;left:5078;top:1979;width:1204;height:105" coordorigin="5078,1979" coordsize="1204,105" path="m5078,1979l6282,1979,6282,2083,5078,2083,5078,1979xe" filled="true" fillcolor="#e6c051" stroked="false">
                <v:path arrowok="t"/>
                <v:fill type="solid"/>
              </v:shape>
            </v:group>
            <v:group style="position:absolute;left:5078;top:1979;width:1204;height:105" coordorigin="5078,1979" coordsize="1204,105">
              <v:shape style="position:absolute;left:5078;top:1979;width:1204;height:105" coordorigin="5078,1979" coordsize="1204,105" path="m5078,1979l6282,1979,6282,2083,5078,2083,5078,1979xe" filled="false" stroked="true" strokeweight="1pt" strokecolor="#6b2122">
                <v:path arrowok="t"/>
              </v:shape>
            </v:group>
            <v:group style="position:absolute;left:5078;top:2754;width:1204;height:105" coordorigin="5078,2754" coordsize="1204,105">
              <v:shape style="position:absolute;left:5078;top:2754;width:1204;height:105" coordorigin="5078,2754" coordsize="1204,105" path="m5078,2754l6282,2754,6282,2858,5078,2858,5078,2754xe" filled="true" fillcolor="#e6c051" stroked="false">
                <v:path arrowok="t"/>
                <v:fill type="solid"/>
              </v:shape>
            </v:group>
            <v:group style="position:absolute;left:5078;top:2754;width:1204;height:105" coordorigin="5078,2754" coordsize="1204,105">
              <v:shape style="position:absolute;left:5078;top:2754;width:1204;height:105" coordorigin="5078,2754" coordsize="1204,105" path="m5078,2754l6282,2754,6282,2858,5078,2858,5078,2754xe" filled="false" stroked="true" strokeweight="1pt" strokecolor="#6b2122">
                <v:path arrowok="t"/>
              </v:shape>
            </v:group>
            <v:group style="position:absolute;left:5617;top:1083;width:490;height:2" coordorigin="5617,1083" coordsize="490,2">
              <v:shape style="position:absolute;left:5617;top:1083;width:490;height:2" coordorigin="5617,1083" coordsize="490,0" path="m5617,1083l6107,1083e" filled="false" stroked="true" strokeweight=".1pt" strokecolor="#ffffff">
                <v:path arrowok="t"/>
              </v:shape>
            </v:group>
            <v:group style="position:absolute;left:5617;top:1083;width:490;height:2" coordorigin="5617,1083" coordsize="490,2">
              <v:shape style="position:absolute;left:5617;top:1083;width:490;height:2" coordorigin="5617,1083" coordsize="490,0" path="m5617,1083l6107,1083e" filled="false" stroked="true" strokeweight=".5pt" strokecolor="#231f20">
                <v:path arrowok="t"/>
              </v:shape>
            </v:group>
            <v:group style="position:absolute;left:5287;top:633;width:385;height:760" coordorigin="5287,633" coordsize="385,760">
              <v:shape style="position:absolute;left:5287;top:633;width:385;height:760" coordorigin="5287,633" coordsize="385,760" path="m5287,633l5287,948,5672,1393,5287,633xe" filled="true" fillcolor="#ffffff" stroked="false">
                <v:path arrowok="t"/>
                <v:fill type="solid"/>
              </v:shape>
            </v:group>
            <v:group style="position:absolute;left:5287;top:633;width:328;height:693" coordorigin="5287,633" coordsize="328,693">
              <v:shape style="position:absolute;left:5287;top:633;width:328;height:693" coordorigin="5287,633" coordsize="328,693" path="m5287,633l5287,948,5614,1326e" filled="false" stroked="true" strokeweight=".5pt" strokecolor="#231f20">
                <v:path arrowok="t"/>
              </v:shape>
            </v:group>
            <v:group style="position:absolute;left:5580;top:1291;width:93;height:101" coordorigin="5580,1291" coordsize="93,101">
              <v:shape style="position:absolute;left:5580;top:1291;width:93;height:101" coordorigin="5580,1291" coordsize="93,101" path="m5624,1291l5580,1329,5672,1392,5624,1291xe" filled="true" fillcolor="#231f20" stroked="false">
                <v:path arrowok="t"/>
                <v:fill type="solid"/>
              </v:shape>
            </v:group>
            <v:group style="position:absolute;left:5617;top:1698;width:490;height:2" coordorigin="5617,1698" coordsize="490,2">
              <v:shape style="position:absolute;left:5617;top:1698;width:490;height:2" coordorigin="5617,1698" coordsize="490,0" path="m5617,1698l6107,1698e" filled="false" stroked="true" strokeweight=".1pt" strokecolor="#ffffff">
                <v:path arrowok="t"/>
              </v:shape>
            </v:group>
            <v:group style="position:absolute;left:5617;top:1698;width:490;height:2" coordorigin="5617,1698" coordsize="490,2">
              <v:shape style="position:absolute;left:5617;top:1698;width:490;height:2" coordorigin="5617,1698" coordsize="490,0" path="m5617,1698l6107,1698e" filled="false" stroked="true" strokeweight=".5pt" strokecolor="#231f20">
                <v:path arrowok="t"/>
              </v:shape>
            </v:group>
            <v:group style="position:absolute;left:2125;top:-367;width:7014;height:3698" coordorigin="2125,-367" coordsize="7014,3698">
              <v:shape style="position:absolute;left:2125;top:-367;width:7014;height:3698" coordorigin="2125,-367" coordsize="7014,3698" path="m9138,-367l8117,-367,6477,1661,6477,3331,4866,3331,4866,1701,3107,-337,2125,-337e" filled="false" stroked="true" strokeweight="1pt" strokecolor="#231f20">
                <v:path arrowok="t"/>
              </v:shape>
            </v:group>
            <v:group style="position:absolute;left:9305;top:-275;width:2;height:1616" coordorigin="9305,-275" coordsize="2,1616">
              <v:shape style="position:absolute;left:9305;top:-275;width:2;height:1616" coordorigin="9305,-275" coordsize="0,1616" path="m9305,1340l9305,-275e" filled="false" stroked="true" strokeweight=".5pt" strokecolor="#231f20">
                <v:path arrowok="t"/>
              </v:shape>
            </v:group>
            <v:group style="position:absolute;left:9275;top:-364;width:59;height:109" coordorigin="9275,-364" coordsize="59,109">
              <v:shape style="position:absolute;left:9275;top:-364;width:59;height:109" coordorigin="9275,-364" coordsize="59,109" path="m9304,-364l9275,-255,9333,-255,9304,-36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color w:val="231F20"/>
          <w:sz w:val="20"/>
        </w:rPr>
        <w:t>450 mm</w:t>
      </w:r>
      <w:r>
        <w:rPr>
          <w:rFonts w:ascii="Myriad Pro"/>
          <w:sz w:val="20"/>
        </w:rPr>
      </w:r>
    </w:p>
    <w:p>
      <w:pPr>
        <w:spacing w:before="0"/>
        <w:ind w:left="3599" w:right="4283" w:firstLine="0"/>
        <w:jc w:val="center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(18 in.) min.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24"/>
          <w:szCs w:val="24"/>
        </w:rPr>
      </w:pPr>
    </w:p>
    <w:p>
      <w:pPr>
        <w:spacing w:before="68"/>
        <w:ind w:left="8614" w:right="1376" w:firstLine="0"/>
        <w:jc w:val="righ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w w:val="95"/>
          <w:sz w:val="20"/>
        </w:rPr>
        <w:t>H</w:t>
      </w:r>
      <w:r>
        <w:rPr>
          <w:rFonts w:ascii="Myriad Pro"/>
          <w:sz w:val="20"/>
        </w:rPr>
      </w:r>
    </w:p>
    <w:p>
      <w:pPr>
        <w:spacing w:line="240" w:lineRule="auto" w:before="1"/>
        <w:rPr>
          <w:rFonts w:ascii="Myriad Pro" w:hAnsi="Myriad Pro" w:cs="Myriad Pro" w:eastAsia="Myriad Pro"/>
          <w:sz w:val="17"/>
          <w:szCs w:val="17"/>
        </w:rPr>
      </w:pPr>
    </w:p>
    <w:p>
      <w:pPr>
        <w:spacing w:before="68"/>
        <w:ind w:left="8614" w:right="567" w:firstLine="0"/>
        <w:jc w:val="righ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Shoring must be</w:t>
      </w:r>
      <w:r>
        <w:rPr>
          <w:rFonts w:ascii="Myriad Pro"/>
          <w:sz w:val="20"/>
        </w:rPr>
      </w:r>
    </w:p>
    <w:p>
      <w:pPr>
        <w:tabs>
          <w:tab w:pos="2206" w:val="left" w:leader="none"/>
        </w:tabs>
        <w:spacing w:line="265" w:lineRule="exact" w:before="0"/>
        <w:ind w:left="0" w:right="549" w:firstLine="0"/>
        <w:jc w:val="righ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position w:val="-4"/>
          <w:sz w:val="20"/>
        </w:rPr>
        <w:t>h</w:t>
        <w:tab/>
      </w:r>
      <w:r>
        <w:rPr>
          <w:rFonts w:ascii="Myriad Pro"/>
          <w:color w:val="231F20"/>
          <w:spacing w:val="-1"/>
          <w:sz w:val="20"/>
        </w:rPr>
        <w:t>sized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sz w:val="20"/>
        </w:rPr>
      </w:r>
    </w:p>
    <w:p>
      <w:pPr>
        <w:spacing w:line="215" w:lineRule="exact" w:before="0"/>
        <w:ind w:left="8614" w:right="445" w:firstLine="0"/>
        <w:jc w:val="righ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depth</w:t>
      </w:r>
      <w:r>
        <w:rPr>
          <w:rFonts w:ascii="Myriad Pro" w:hAnsi="Myriad Pro" w:cs="Myriad Pro" w:eastAsia="Myriad Pro"/>
          <w:color w:val="231F20"/>
          <w:spacing w:val="-17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“H”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7"/>
        <w:rPr>
          <w:rFonts w:ascii="Myriad Pro" w:hAnsi="Myriad Pro" w:cs="Myriad Pro" w:eastAsia="Myriad Pro"/>
          <w:sz w:val="16"/>
          <w:szCs w:val="16"/>
        </w:rPr>
      </w:pPr>
    </w:p>
    <w:p>
      <w:pPr>
        <w:spacing w:before="0"/>
        <w:ind w:left="4033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5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Combined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sloping and shoring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left"/>
        <w:rPr>
          <w:rFonts w:ascii="Myriad Pro" w:hAnsi="Myriad Pro" w:cs="Myriad Pro" w:eastAsia="Myriad Pro"/>
          <w:sz w:val="18"/>
          <w:szCs w:val="18"/>
        </w:rPr>
        <w:sectPr>
          <w:footerReference w:type="even" r:id="rId42"/>
          <w:footerReference w:type="default" r:id="rId43"/>
          <w:pgSz w:w="12240" w:h="15840"/>
          <w:pgMar w:footer="618" w:header="647" w:top="840" w:bottom="800" w:left="500" w:right="1500"/>
          <w:pgNumType w:start="22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20" w:right="1481" w:firstLine="0"/>
        <w:jc w:val="left"/>
      </w:pPr>
      <w:bookmarkStart w:name="_bookmark7" w:id="8"/>
      <w:bookmarkEnd w:id="8"/>
      <w:r>
        <w:rPr/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benching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benched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excavations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6.1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less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shall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maximum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benches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1.2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unrestricted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94"/>
        </w:rPr>
        <w:t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immediately</w:t>
      </w:r>
      <w:r>
        <w:rPr>
          <w:color w:val="231F20"/>
          <w:spacing w:val="4"/>
        </w:rPr>
        <w:t> </w:t>
      </w:r>
      <w:r>
        <w:rPr>
          <w:color w:val="231F20"/>
        </w:rPr>
        <w:t>above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/>
      </w:r>
    </w:p>
    <w:p>
      <w:pPr>
        <w:pStyle w:val="BodyText"/>
        <w:spacing w:line="272" w:lineRule="auto" w:before="6"/>
        <w:ind w:left="120" w:right="1160" w:firstLine="0"/>
        <w:jc w:val="left"/>
      </w:pP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1.5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rise.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Figure</w:t>
      </w:r>
      <w:r>
        <w:rPr>
          <w:color w:val="231F20"/>
          <w:spacing w:val="4"/>
        </w:rPr>
        <w:t> </w:t>
      </w:r>
      <w:r>
        <w:rPr>
          <w:color w:val="231F20"/>
        </w:rPr>
        <w:t>6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minimum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</w:t>
      </w:r>
      <w:r>
        <w:rPr>
          <w:color w:val="231F20"/>
          <w:spacing w:val="62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1.2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1.8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(6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ft.)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1"/>
          <w:szCs w:val="11"/>
        </w:rPr>
      </w:pPr>
    </w:p>
    <w:p>
      <w:pPr>
        <w:spacing w:line="20" w:lineRule="atLeast"/>
        <w:ind w:left="6290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131.0500pt;height:.5pt;mso-position-horizontal-relative:char;mso-position-vertical-relative:line" coordorigin="0,0" coordsize="2621,10">
            <v:group style="position:absolute;left:5;top:5;width:2611;height:2" coordorigin="5,5" coordsize="2611,2">
              <v:shape style="position:absolute;left:5;top:5;width:2611;height:2" coordorigin="5,5" coordsize="2611,0" path="m5,5l2616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line="284" w:lineRule="auto" w:before="40"/>
        <w:ind w:left="7309" w:right="2045" w:hanging="42"/>
        <w:jc w:val="right"/>
        <w:rPr>
          <w:rFonts w:ascii="Myriad Pro" w:hAnsi="Myriad Pro" w:cs="Myriad Pro" w:eastAsia="Myriad Pro"/>
          <w:sz w:val="20"/>
          <w:szCs w:val="20"/>
        </w:rPr>
      </w:pPr>
      <w:r>
        <w:rPr/>
        <w:pict>
          <v:group style="position:absolute;margin-left:93.687698pt;margin-top:-15.495488pt;width:244.85pt;height:84.9pt;mso-position-horizontal-relative:page;mso-position-vertical-relative:paragraph;z-index:2008" coordorigin="1874,-310" coordsize="4897,1698">
            <v:group style="position:absolute;left:1884;top:6;width:4877;height:1373" coordorigin="1884,6" coordsize="4877,1373">
              <v:shape style="position:absolute;left:1884;top:6;width:4877;height:1373" coordorigin="1884,6" coordsize="4877,1373" path="m1884,14l2574,14,2574,468,3256,468,3256,900,3954,900,3954,1378,4675,1378,4675,939,5365,939,5365,453,6086,453,6086,6,6760,6e" filled="false" stroked="true" strokeweight="1pt" strokecolor="#231f20">
                <v:path arrowok="t"/>
              </v:shape>
            </v:group>
            <v:group style="position:absolute;left:3985;top:-300;width:698;height:447" coordorigin="3985,-300" coordsize="698,447">
              <v:shape style="position:absolute;left:3985;top:-300;width:698;height:447" coordorigin="3985,-300" coordsize="698,447" path="m3985,139l4683,-300,4683,147,3985,139xe" filled="false" stroked="true" strokeweight="1pt" strokecolor="#231f20">
                <v:path arrowok="t"/>
              </v:shape>
              <v:shape style="position:absolute;left:2574;top:10;width:3513;height:451" type="#_x0000_t202" filled="false" stroked="false">
                <v:textbox inset="0,0,0,0">
                  <w:txbxContent>
                    <w:p>
                      <w:pPr>
                        <w:spacing w:line="240" w:lineRule="auto" w:before="8"/>
                        <w:rPr>
                          <w:rFonts w:ascii="Myriad Pro" w:hAnsi="Myriad Pro" w:cs="Myriad Pro" w:eastAsia="Myriad Pro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166" w:lineRule="exact" w:before="0"/>
                        <w:ind w:left="0" w:right="45" w:firstLine="0"/>
                        <w:jc w:val="center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1.5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74;top:-137;width:103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1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07.206085pt;margin-top:5.879012pt;width:2.95pt;height:18.850pt;mso-position-horizontal-relative:page;mso-position-vertical-relative:paragraph;z-index:2032" coordorigin="8144,118" coordsize="59,377">
            <v:group style="position:absolute;left:8174;top:206;width:2;height:200" coordorigin="8174,206" coordsize="2,200">
              <v:shape style="position:absolute;left:8174;top:206;width:2;height:200" coordorigin="8174,206" coordsize="0,200" path="m8174,406l8174,206e" filled="false" stroked="true" strokeweight=".5pt" strokecolor="#231f20">
                <v:path arrowok="t"/>
              </v:shape>
            </v:group>
            <v:group style="position:absolute;left:8144;top:386;width:59;height:109" coordorigin="8144,386" coordsize="59,109">
              <v:shape style="position:absolute;left:8144;top:386;width:59;height:109" coordorigin="8144,386" coordsize="59,109" path="m8202,386l8144,386,8173,495,8202,386xe" filled="true" fillcolor="#231f20" stroked="false">
                <v:path arrowok="t"/>
                <v:fill type="solid"/>
              </v:shape>
            </v:group>
            <v:group style="position:absolute;left:8144;top:118;width:59;height:109" coordorigin="8144,118" coordsize="59,109">
              <v:shape style="position:absolute;left:8144;top:118;width:59;height:109" coordorigin="8144,118" coordsize="59,109" path="m8173,118l8144,226,8202,226,8173,11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color w:val="231F20"/>
          <w:sz w:val="20"/>
        </w:rPr>
        <w:t>1.2 m (4 ft.)</w:t>
      </w:r>
      <w:r>
        <w:rPr>
          <w:rFonts w:ascii="Myriad Pro"/>
          <w:color w:val="231F20"/>
          <w:spacing w:val="21"/>
          <w:sz w:val="20"/>
        </w:rPr>
        <w:t> </w:t>
      </w:r>
      <w:r>
        <w:rPr>
          <w:rFonts w:ascii="Myriad Pro"/>
          <w:color w:val="231F20"/>
          <w:sz w:val="20"/>
        </w:rPr>
        <w:t>Maximum</w:t>
      </w:r>
      <w:r>
        <w:rPr>
          <w:rFonts w:ascii="Myriad Pro"/>
          <w:sz w:val="20"/>
        </w:rPr>
      </w:r>
    </w:p>
    <w:p>
      <w:pPr>
        <w:spacing w:line="20" w:lineRule="atLeast"/>
        <w:ind w:left="6290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131.0500pt;height:.5pt;mso-position-horizontal-relative:char;mso-position-vertical-relative:line" coordorigin="0,0" coordsize="2621,10">
            <v:group style="position:absolute;left:5;top:5;width:2611;height:2" coordorigin="5,5" coordsize="2611,2">
              <v:shape style="position:absolute;left:5;top:5;width:2611;height:2" coordorigin="5,5" coordsize="2611,0" path="m5,5l2616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line="284" w:lineRule="auto" w:before="36"/>
        <w:ind w:left="7309" w:right="2045" w:hanging="42"/>
        <w:jc w:val="right"/>
        <w:rPr>
          <w:rFonts w:ascii="Myriad Pro" w:hAnsi="Myriad Pro" w:cs="Myriad Pro" w:eastAsia="Myriad Pro"/>
          <w:sz w:val="20"/>
          <w:szCs w:val="20"/>
        </w:rPr>
      </w:pPr>
      <w:r>
        <w:rPr/>
        <w:pict>
          <v:group style="position:absolute;margin-left:407.206085pt;margin-top:5.211607pt;width:2.95pt;height:18.850pt;mso-position-horizontal-relative:page;mso-position-vertical-relative:paragraph;z-index:2056" coordorigin="8144,104" coordsize="59,377">
            <v:group style="position:absolute;left:8174;top:193;width:2;height:200" coordorigin="8174,193" coordsize="2,200">
              <v:shape style="position:absolute;left:8174;top:193;width:2;height:200" coordorigin="8174,193" coordsize="0,200" path="m8174,393l8174,193e" filled="false" stroked="true" strokeweight=".5pt" strokecolor="#231f20">
                <v:path arrowok="t"/>
              </v:shape>
            </v:group>
            <v:group style="position:absolute;left:8144;top:373;width:59;height:109" coordorigin="8144,373" coordsize="59,109">
              <v:shape style="position:absolute;left:8144;top:373;width:59;height:109" coordorigin="8144,373" coordsize="59,109" path="m8202,373l8144,373,8173,481,8202,373xe" filled="true" fillcolor="#231f20" stroked="false">
                <v:path arrowok="t"/>
                <v:fill type="solid"/>
              </v:shape>
            </v:group>
            <v:group style="position:absolute;left:8144;top:104;width:59;height:109" coordorigin="8144,104" coordsize="59,109">
              <v:shape style="position:absolute;left:8144;top:104;width:59;height:109" coordorigin="8144,104" coordsize="59,109" path="m8173,104l8144,213,8202,213,8173,10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color w:val="231F20"/>
          <w:sz w:val="20"/>
        </w:rPr>
        <w:t>1.2 m (4 ft.)</w:t>
      </w:r>
      <w:r>
        <w:rPr>
          <w:rFonts w:ascii="Myriad Pro"/>
          <w:color w:val="231F20"/>
          <w:spacing w:val="21"/>
          <w:sz w:val="20"/>
        </w:rPr>
        <w:t> </w:t>
      </w:r>
      <w:r>
        <w:rPr>
          <w:rFonts w:ascii="Myriad Pro"/>
          <w:color w:val="231F20"/>
          <w:sz w:val="20"/>
        </w:rPr>
        <w:t>Maximum</w:t>
      </w:r>
      <w:r>
        <w:rPr>
          <w:rFonts w:ascii="Myriad Pro"/>
          <w:sz w:val="20"/>
        </w:rPr>
      </w:r>
    </w:p>
    <w:p>
      <w:pPr>
        <w:spacing w:line="20" w:lineRule="atLeast"/>
        <w:ind w:left="6290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131.0500pt;height:.5pt;mso-position-horizontal-relative:char;mso-position-vertical-relative:line" coordorigin="0,0" coordsize="2621,10">
            <v:group style="position:absolute;left:5;top:5;width:2611;height:2" coordorigin="5,5" coordsize="2611,2">
              <v:shape style="position:absolute;left:5;top:5;width:2611;height:2" coordorigin="5,5" coordsize="2611,0" path="m5,5l2616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line="264" w:lineRule="auto" w:before="39"/>
        <w:ind w:left="7309" w:right="2045" w:hanging="42"/>
        <w:jc w:val="right"/>
        <w:rPr>
          <w:rFonts w:ascii="Myriad Pro" w:hAnsi="Myriad Pro" w:cs="Myriad Pro" w:eastAsia="Myriad Pro"/>
          <w:sz w:val="20"/>
          <w:szCs w:val="20"/>
        </w:rPr>
      </w:pPr>
      <w:r>
        <w:rPr/>
        <w:pict>
          <v:group style="position:absolute;margin-left:407.206085pt;margin-top:4.831109pt;width:2.95pt;height:18.850pt;mso-position-horizontal-relative:page;mso-position-vertical-relative:paragraph;z-index:2080" coordorigin="8144,97" coordsize="59,377">
            <v:group style="position:absolute;left:8174;top:185;width:2;height:200" coordorigin="8174,185" coordsize="2,200">
              <v:shape style="position:absolute;left:8174;top:185;width:2;height:200" coordorigin="8174,185" coordsize="0,200" path="m8174,385l8174,185e" filled="false" stroked="true" strokeweight=".5pt" strokecolor="#231f20">
                <v:path arrowok="t"/>
              </v:shape>
            </v:group>
            <v:group style="position:absolute;left:8144;top:365;width:59;height:109" coordorigin="8144,365" coordsize="59,109">
              <v:shape style="position:absolute;left:8144;top:365;width:59;height:109" coordorigin="8144,365" coordsize="59,109" path="m8202,365l8144,365,8173,474,8202,365xe" filled="true" fillcolor="#231f20" stroked="false">
                <v:path arrowok="t"/>
                <v:fill type="solid"/>
              </v:shape>
            </v:group>
            <v:group style="position:absolute;left:8144;top:97;width:59;height:109" coordorigin="8144,97" coordsize="59,109">
              <v:shape style="position:absolute;left:8144;top:97;width:59;height:109" coordorigin="8144,97" coordsize="59,109" path="m8173,97l8144,205,8202,205,8173,9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color w:val="231F20"/>
          <w:sz w:val="20"/>
        </w:rPr>
        <w:t>1.2 m (4 ft.)</w:t>
      </w:r>
      <w:r>
        <w:rPr>
          <w:rFonts w:ascii="Myriad Pro"/>
          <w:color w:val="231F20"/>
          <w:spacing w:val="21"/>
          <w:sz w:val="20"/>
        </w:rPr>
        <w:t> </w:t>
      </w:r>
      <w:r>
        <w:rPr>
          <w:rFonts w:ascii="Myriad Pro"/>
          <w:color w:val="231F20"/>
          <w:sz w:val="20"/>
        </w:rPr>
        <w:t>Maximum</w:t>
      </w:r>
      <w:r>
        <w:rPr>
          <w:rFonts w:ascii="Myriad Pro"/>
          <w:sz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"/>
          <w:szCs w:val="2"/>
        </w:rPr>
      </w:pPr>
    </w:p>
    <w:p>
      <w:pPr>
        <w:spacing w:line="20" w:lineRule="atLeast"/>
        <w:ind w:left="6290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131.0500pt;height:.5pt;mso-position-horizontal-relative:char;mso-position-vertical-relative:line" coordorigin="0,0" coordsize="2621,10">
            <v:group style="position:absolute;left:5;top:5;width:2611;height:2" coordorigin="5,5" coordsize="2611,2">
              <v:shape style="position:absolute;left:5;top:5;width:2611;height:2" coordorigin="5,5" coordsize="2611,0" path="m5,5l2616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94"/>
        <w:ind w:left="3390" w:right="4389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6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Benched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excavation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excavation.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Loose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rock,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soil,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excavation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roll</w:t>
      </w:r>
      <w:r>
        <w:rPr>
          <w:color w:val="231F20"/>
          <w:spacing w:val="2"/>
        </w:rPr>
        <w:t> </w:t>
      </w:r>
      <w:r>
        <w:rPr>
          <w:color w:val="231F20"/>
          <w:spacing w:val="2"/>
        </w:rPr>
      </w:r>
      <w:r>
        <w:rPr>
          <w:color w:val="231F20"/>
        </w:rPr>
        <w:t>into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excavation,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overload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collapse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excavation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walls.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spacing w:line="272" w:lineRule="auto" w:before="6"/>
        <w:ind w:left="120" w:right="1160" w:firstLine="0"/>
        <w:jc w:val="left"/>
      </w:pPr>
      <w:r>
        <w:rPr>
          <w:color w:val="231F20"/>
          <w:spacing w:val="1"/>
        </w:rPr>
        <w:t>trench,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egress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ladder,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stairway,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ramp.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trenches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Working</w:t>
      </w:r>
      <w:r>
        <w:rPr>
          <w:color w:val="231F20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</w:rPr>
        <w:t> </w:t>
      </w:r>
      <w:r>
        <w:rPr>
          <w:color w:val="231F20"/>
          <w:spacing w:val="-1"/>
        </w:rPr>
        <w:t>vehicles</w:t>
      </w:r>
      <w:r>
        <w:rPr>
          <w:color w:val="231F20"/>
        </w:rPr>
        <w:t> and heavy </w:t>
      </w:r>
      <w:r>
        <w:rPr>
          <w:color w:val="231F20"/>
          <w:spacing w:val="-1"/>
        </w:rPr>
        <w:t>equipment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-2"/>
        </w:rPr>
        <w:t>Workers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often</w:t>
      </w:r>
      <w:r>
        <w:rPr>
          <w:color w:val="231F20"/>
          <w:spacing w:val="-15"/>
        </w:rPr>
        <w:t> </w:t>
      </w:r>
      <w:r>
        <w:rPr>
          <w:color w:val="231F20"/>
        </w:rPr>
        <w:t>required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work</w:t>
      </w:r>
      <w:r>
        <w:rPr>
          <w:color w:val="231F20"/>
          <w:spacing w:val="-15"/>
        </w:rPr>
        <w:t> </w:t>
      </w:r>
      <w:r>
        <w:rPr>
          <w:color w:val="231F20"/>
        </w:rPr>
        <w:t>near</w:t>
      </w:r>
      <w:r>
        <w:rPr>
          <w:color w:val="231F20"/>
          <w:spacing w:val="-15"/>
        </w:rPr>
        <w:t> </w:t>
      </w:r>
      <w:r>
        <w:rPr>
          <w:color w:val="231F20"/>
        </w:rPr>
        <w:t>vehicles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mobile</w:t>
      </w:r>
      <w:r>
        <w:rPr>
          <w:color w:val="231F20"/>
          <w:spacing w:val="-15"/>
        </w:rPr>
        <w:t> </w:t>
      </w:r>
      <w:r>
        <w:rPr>
          <w:color w:val="231F20"/>
        </w:rPr>
        <w:t>equipment.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workers’</w:t>
      </w:r>
      <w:r>
        <w:rPr>
          <w:color w:val="231F20"/>
          <w:spacing w:val="76"/>
          <w:w w:val="97"/>
        </w:rPr>
        <w:t> </w:t>
      </w:r>
      <w:r>
        <w:rPr>
          <w:color w:val="231F20"/>
        </w:rPr>
        <w:t>responsibility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keep</w:t>
      </w:r>
      <w:r>
        <w:rPr>
          <w:color w:val="231F20"/>
          <w:spacing w:val="-18"/>
        </w:rPr>
        <w:t> </w:t>
      </w:r>
      <w:r>
        <w:rPr>
          <w:color w:val="231F20"/>
        </w:rPr>
        <w:t>out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way.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Workers</w:t>
      </w:r>
      <w:r>
        <w:rPr>
          <w:color w:val="231F20"/>
          <w:spacing w:val="-18"/>
        </w:rPr>
        <w:t> </w:t>
      </w:r>
      <w:r>
        <w:rPr>
          <w:color w:val="231F20"/>
        </w:rPr>
        <w:t>working</w:t>
      </w:r>
      <w:r>
        <w:rPr>
          <w:color w:val="231F20"/>
          <w:spacing w:val="-17"/>
        </w:rPr>
        <w:t> </w:t>
      </w:r>
      <w:r>
        <w:rPr>
          <w:color w:val="231F20"/>
        </w:rPr>
        <w:t>near</w:t>
      </w:r>
      <w:r>
        <w:rPr>
          <w:color w:val="231F20"/>
          <w:spacing w:val="-18"/>
        </w:rPr>
        <w:t> </w:t>
      </w:r>
      <w:r>
        <w:rPr>
          <w:color w:val="231F20"/>
        </w:rPr>
        <w:t>moving</w:t>
      </w:r>
      <w:r>
        <w:rPr>
          <w:color w:val="231F20"/>
          <w:spacing w:val="-17"/>
        </w:rPr>
        <w:t> </w:t>
      </w:r>
      <w:r>
        <w:rPr>
          <w:color w:val="231F20"/>
        </w:rPr>
        <w:t>vehicles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equipment</w:t>
      </w:r>
      <w:r>
        <w:rPr>
          <w:color w:val="231F20"/>
          <w:spacing w:val="-18"/>
        </w:rPr>
        <w:t> </w:t>
      </w:r>
      <w:r>
        <w:rPr>
          <w:color w:val="231F20"/>
          <w:spacing w:val="1"/>
        </w:rPr>
        <w:t>should: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alert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distance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bucket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</w:rPr>
        <w:t>excavator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(swing)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spots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operators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operator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0" w:after="0"/>
        <w:ind w:left="840" w:right="1160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digging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vehicles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being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loaded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unloaded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  <w:tab w:pos="1863" w:val="left" w:leader="none"/>
        </w:tabs>
        <w:spacing w:line="272" w:lineRule="auto" w:before="186" w:after="0"/>
        <w:ind w:left="840" w:right="1735" w:hanging="360"/>
        <w:jc w:val="left"/>
      </w:pPr>
      <w:r>
        <w:rPr>
          <w:color w:val="231F20"/>
          <w:spacing w:val="1"/>
        </w:rPr>
        <w:t>wear</w:t>
      </w:r>
      <w:r>
        <w:rPr>
          <w:color w:val="231F20"/>
          <w:spacing w:val="2"/>
        </w:rPr>
        <w:t> </w:t>
      </w:r>
      <w:r>
        <w:rPr>
          <w:color w:val="231F20"/>
        </w:rPr>
        <w:t>refl</w:t>
        <w:tab/>
      </w:r>
      <w:r>
        <w:rPr>
          <w:color w:val="231F20"/>
          <w:spacing w:val="1"/>
        </w:rPr>
        <w:t>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high-visibility</w:t>
      </w:r>
      <w:r>
        <w:rPr>
          <w:color w:val="231F20"/>
          <w:spacing w:val="4"/>
        </w:rPr>
        <w:t> </w:t>
      </w:r>
      <w:r>
        <w:rPr>
          <w:color w:val="231F20"/>
        </w:rPr>
        <w:t>vests,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hard</w:t>
      </w:r>
      <w:r>
        <w:rPr>
          <w:color w:val="231F20"/>
          <w:spacing w:val="4"/>
        </w:rPr>
        <w:t> </w:t>
      </w:r>
      <w:r>
        <w:rPr>
          <w:color w:val="231F20"/>
        </w:rPr>
        <w:t>hats,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steel-toed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186" w:after="0"/>
        <w:ind w:left="840" w:right="1426" w:hanging="360"/>
        <w:jc w:val="left"/>
      </w:pPr>
      <w:r>
        <w:rPr>
          <w:color w:val="231F20"/>
          <w:spacing w:val="2"/>
        </w:rPr>
        <w:t>alert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impending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wires,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water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lines,</w:t>
      </w:r>
      <w:r>
        <w:rPr>
          <w:color w:val="231F20"/>
          <w:spacing w:val="4"/>
        </w:rPr>
        <w:t> </w:t>
      </w:r>
      <w:r>
        <w:rPr>
          <w:color w:val="231F20"/>
        </w:rPr>
        <w:t>etc.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left="1120" w:right="0"/>
        <w:jc w:val="left"/>
        <w:rPr>
          <w:b w:val="0"/>
          <w:bCs w:val="0"/>
        </w:rPr>
      </w:pPr>
      <w:bookmarkStart w:name="_bookmark8" w:id="9"/>
      <w:bookmarkEnd w:id="9"/>
      <w:r>
        <w:rPr>
          <w:b w:val="0"/>
        </w:rPr>
      </w:r>
      <w:r>
        <w:rPr>
          <w:color w:val="231F20"/>
          <w:spacing w:val="-2"/>
        </w:rPr>
        <w:t>Elevated</w:t>
      </w:r>
      <w:r>
        <w:rPr>
          <w:color w:val="231F20"/>
        </w:rPr>
        <w:t> </w:t>
      </w:r>
      <w:r>
        <w:rPr>
          <w:color w:val="231F20"/>
          <w:spacing w:val="-2"/>
        </w:rPr>
        <w:t>work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75" w:firstLine="0"/>
        <w:jc w:val="left"/>
      </w:pPr>
      <w:r>
        <w:rPr>
          <w:color w:val="231F20"/>
        </w:rPr>
        <w:t>Working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elevated</w:t>
      </w:r>
      <w:r>
        <w:rPr>
          <w:color w:val="231F20"/>
          <w:spacing w:val="20"/>
        </w:rPr>
        <w:t> </w:t>
      </w:r>
      <w:r>
        <w:rPr>
          <w:color w:val="231F20"/>
        </w:rPr>
        <w:t>situations</w:t>
      </w:r>
      <w:r>
        <w:rPr>
          <w:color w:val="231F20"/>
          <w:spacing w:val="20"/>
        </w:rPr>
        <w:t> </w:t>
      </w:r>
      <w:r>
        <w:rPr>
          <w:color w:val="231F20"/>
        </w:rPr>
        <w:t>can</w:t>
      </w:r>
      <w:r>
        <w:rPr>
          <w:color w:val="231F20"/>
          <w:spacing w:val="21"/>
        </w:rPr>
        <w:t> </w:t>
      </w:r>
      <w:r>
        <w:rPr>
          <w:color w:val="231F20"/>
        </w:rPr>
        <w:t>be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very</w:t>
      </w:r>
      <w:r>
        <w:rPr>
          <w:color w:val="231F20"/>
          <w:spacing w:val="20"/>
        </w:rPr>
        <w:t> </w:t>
      </w:r>
      <w:r>
        <w:rPr>
          <w:color w:val="231F20"/>
        </w:rPr>
        <w:t>dangerous.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Falls</w:t>
      </w:r>
      <w:r>
        <w:rPr>
          <w:color w:val="231F20"/>
          <w:spacing w:val="21"/>
        </w:rPr>
        <w:t> </w:t>
      </w:r>
      <w:r>
        <w:rPr>
          <w:color w:val="231F20"/>
        </w:rPr>
        <w:t>from</w:t>
      </w:r>
      <w:r>
        <w:rPr>
          <w:color w:val="231F20"/>
          <w:spacing w:val="20"/>
        </w:rPr>
        <w:t> </w:t>
      </w:r>
      <w:r>
        <w:rPr>
          <w:color w:val="231F20"/>
        </w:rPr>
        <w:t>elevated</w:t>
      </w:r>
      <w:r>
        <w:rPr>
          <w:color w:val="231F20"/>
          <w:spacing w:val="20"/>
        </w:rPr>
        <w:t> </w:t>
      </w:r>
      <w:r>
        <w:rPr>
          <w:color w:val="231F20"/>
        </w:rPr>
        <w:t>areas</w:t>
      </w:r>
      <w:r>
        <w:rPr>
          <w:color w:val="231F20"/>
          <w:spacing w:val="20"/>
        </w:rPr>
        <w:t> </w:t>
      </w:r>
      <w:r>
        <w:rPr>
          <w:color w:val="231F20"/>
        </w:rPr>
        <w:t>are</w:t>
      </w:r>
      <w:r>
        <w:rPr>
          <w:color w:val="231F20"/>
          <w:spacing w:val="20"/>
        </w:rPr>
        <w:t> </w:t>
      </w:r>
      <w:r>
        <w:rPr>
          <w:color w:val="231F20"/>
        </w:rPr>
        <w:t>one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52"/>
          <w:w w:val="102"/>
        </w:rPr>
        <w:t> </w:t>
      </w:r>
      <w:r>
        <w:rPr>
          <w:color w:val="231F20"/>
        </w:rPr>
        <w:t>leading</w:t>
      </w:r>
      <w:r>
        <w:rPr>
          <w:color w:val="231F20"/>
          <w:spacing w:val="18"/>
        </w:rPr>
        <w:t> </w:t>
      </w:r>
      <w:r>
        <w:rPr>
          <w:color w:val="231F20"/>
        </w:rPr>
        <w:t>causes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fatalities</w:t>
      </w:r>
      <w:r>
        <w:rPr>
          <w:color w:val="231F20"/>
          <w:spacing w:val="19"/>
        </w:rPr>
        <w:t> </w:t>
      </w:r>
      <w:r>
        <w:rPr>
          <w:color w:val="231F20"/>
        </w:rPr>
        <w:t>among</w:t>
      </w:r>
      <w:r>
        <w:rPr>
          <w:color w:val="231F20"/>
          <w:spacing w:val="19"/>
        </w:rPr>
        <w:t> </w:t>
      </w:r>
      <w:r>
        <w:rPr>
          <w:color w:val="231F20"/>
        </w:rPr>
        <w:t>workers.</w:t>
      </w:r>
      <w:r>
        <w:rPr>
          <w:color w:val="231F20"/>
          <w:spacing w:val="9"/>
        </w:rPr>
        <w:t> </w:t>
      </w:r>
      <w:r>
        <w:rPr>
          <w:color w:val="231F20"/>
        </w:rPr>
        <w:t>While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risk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falls</w:t>
      </w:r>
      <w:r>
        <w:rPr>
          <w:color w:val="231F20"/>
          <w:spacing w:val="19"/>
        </w:rPr>
        <w:t> </w:t>
      </w:r>
      <w:r>
        <w:rPr>
          <w:color w:val="231F20"/>
        </w:rPr>
        <w:t>is</w:t>
      </w:r>
      <w:r>
        <w:rPr>
          <w:color w:val="231F20"/>
          <w:spacing w:val="19"/>
        </w:rPr>
        <w:t> </w:t>
      </w:r>
      <w:r>
        <w:rPr>
          <w:color w:val="231F20"/>
        </w:rPr>
        <w:t>high,</w:t>
      </w:r>
      <w:r>
        <w:rPr>
          <w:color w:val="231F20"/>
          <w:spacing w:val="19"/>
        </w:rPr>
        <w:t> </w:t>
      </w:r>
      <w:r>
        <w:rPr>
          <w:color w:val="231F20"/>
        </w:rPr>
        <w:t>there</w:t>
      </w:r>
      <w:r>
        <w:rPr>
          <w:color w:val="231F20"/>
          <w:spacing w:val="19"/>
        </w:rPr>
        <w:t> </w:t>
      </w:r>
      <w:r>
        <w:rPr>
          <w:color w:val="231F20"/>
        </w:rPr>
        <w:t>is</w:t>
      </w:r>
      <w:r>
        <w:rPr>
          <w:color w:val="231F20"/>
          <w:spacing w:val="19"/>
        </w:rPr>
        <w:t> </w:t>
      </w:r>
      <w:r>
        <w:rPr>
          <w:color w:val="231F20"/>
        </w:rPr>
        <w:t>much</w:t>
      </w:r>
      <w:r>
        <w:rPr>
          <w:color w:val="231F20"/>
          <w:spacing w:val="19"/>
        </w:rPr>
        <w:t> </w:t>
      </w:r>
      <w:r>
        <w:rPr>
          <w:color w:val="231F20"/>
        </w:rPr>
        <w:t>you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78"/>
          <w:w w:val="102"/>
        </w:rPr>
        <w:t> </w:t>
      </w:r>
      <w:r>
        <w:rPr>
          <w:color w:val="231F20"/>
        </w:rPr>
        <w:t>do</w:t>
      </w:r>
      <w:r>
        <w:rPr>
          <w:color w:val="231F20"/>
          <w:spacing w:val="25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protect</w:t>
      </w:r>
      <w:r>
        <w:rPr>
          <w:color w:val="231F20"/>
          <w:spacing w:val="26"/>
        </w:rPr>
        <w:t> </w:t>
      </w:r>
      <w:r>
        <w:rPr>
          <w:color w:val="231F20"/>
        </w:rPr>
        <w:t>yourself.</w:t>
      </w:r>
      <w:r>
        <w:rPr>
          <w:color w:val="231F20"/>
          <w:spacing w:val="26"/>
        </w:rPr>
        <w:t> </w:t>
      </w:r>
      <w:r>
        <w:rPr>
          <w:color w:val="231F20"/>
        </w:rPr>
        <w:t>Using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appropriate</w:t>
      </w:r>
      <w:r>
        <w:rPr>
          <w:color w:val="231F20"/>
          <w:spacing w:val="26"/>
        </w:rPr>
        <w:t> </w:t>
      </w:r>
      <w:r>
        <w:rPr>
          <w:color w:val="231F20"/>
        </w:rPr>
        <w:t>personal</w:t>
      </w:r>
      <w:r>
        <w:rPr>
          <w:color w:val="231F20"/>
          <w:spacing w:val="26"/>
        </w:rPr>
        <w:t> </w:t>
      </w:r>
      <w:r>
        <w:rPr>
          <w:color w:val="231F20"/>
        </w:rPr>
        <w:t>protective</w:t>
      </w:r>
      <w:r>
        <w:rPr>
          <w:color w:val="231F20"/>
          <w:spacing w:val="26"/>
        </w:rPr>
        <w:t> </w:t>
      </w:r>
      <w:r>
        <w:rPr>
          <w:color w:val="231F20"/>
        </w:rPr>
        <w:t>equipment,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practising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70"/>
          <w:w w:val="102"/>
        </w:rPr>
        <w:t> </w:t>
      </w:r>
      <w:r>
        <w:rPr>
          <w:color w:val="231F20"/>
        </w:rPr>
        <w:t>housekeeping</w:t>
      </w:r>
      <w:r>
        <w:rPr>
          <w:color w:val="231F20"/>
          <w:spacing w:val="19"/>
        </w:rPr>
        <w:t> </w:t>
      </w:r>
      <w:r>
        <w:rPr>
          <w:color w:val="231F20"/>
        </w:rPr>
        <w:t>habits,</w:t>
      </w:r>
      <w:r>
        <w:rPr>
          <w:color w:val="231F20"/>
          <w:spacing w:val="19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staying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alert</w:t>
      </w:r>
      <w:r>
        <w:rPr>
          <w:color w:val="231F20"/>
          <w:spacing w:val="19"/>
        </w:rPr>
        <w:t> </w:t>
      </w:r>
      <w:r>
        <w:rPr>
          <w:color w:val="231F20"/>
        </w:rPr>
        <w:t>at</w:t>
      </w:r>
      <w:r>
        <w:rPr>
          <w:color w:val="231F20"/>
          <w:spacing w:val="20"/>
        </w:rPr>
        <w:t> </w:t>
      </w:r>
      <w:r>
        <w:rPr>
          <w:color w:val="231F20"/>
        </w:rPr>
        <w:t>all</w:t>
      </w:r>
      <w:r>
        <w:rPr>
          <w:color w:val="231F20"/>
          <w:spacing w:val="19"/>
        </w:rPr>
        <w:t> </w:t>
      </w:r>
      <w:r>
        <w:rPr>
          <w:color w:val="231F20"/>
        </w:rPr>
        <w:t>times</w:t>
      </w:r>
      <w:r>
        <w:rPr>
          <w:color w:val="231F20"/>
          <w:spacing w:val="19"/>
        </w:rPr>
        <w:t> </w:t>
      </w:r>
      <w:r>
        <w:rPr>
          <w:color w:val="231F20"/>
        </w:rPr>
        <w:t>will</w:t>
      </w:r>
      <w:r>
        <w:rPr>
          <w:color w:val="231F20"/>
          <w:spacing w:val="20"/>
        </w:rPr>
        <w:t> </w:t>
      </w:r>
      <w:r>
        <w:rPr>
          <w:color w:val="231F20"/>
        </w:rPr>
        <w:t>help</w:t>
      </w:r>
      <w:r>
        <w:rPr>
          <w:color w:val="231F20"/>
          <w:spacing w:val="19"/>
        </w:rPr>
        <w:t> </w:t>
      </w:r>
      <w:r>
        <w:rPr>
          <w:color w:val="231F20"/>
        </w:rPr>
        <w:t>you</w:t>
      </w:r>
      <w:r>
        <w:rPr>
          <w:color w:val="231F20"/>
          <w:spacing w:val="19"/>
        </w:rPr>
        <w:t> </w:t>
      </w:r>
      <w:r>
        <w:rPr>
          <w:color w:val="231F20"/>
        </w:rPr>
        <w:t>stay</w:t>
      </w:r>
      <w:r>
        <w:rPr>
          <w:color w:val="231F20"/>
          <w:spacing w:val="20"/>
        </w:rPr>
        <w:t> </w:t>
      </w:r>
      <w:r>
        <w:rPr>
          <w:color w:val="231F20"/>
        </w:rPr>
        <w:t>safe</w:t>
      </w:r>
      <w:r>
        <w:rPr>
          <w:color w:val="231F20"/>
          <w:spacing w:val="19"/>
        </w:rPr>
        <w:t> </w:t>
      </w:r>
      <w:r>
        <w:rPr>
          <w:color w:val="231F20"/>
        </w:rPr>
        <w:t>when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working</w:t>
      </w:r>
      <w:r>
        <w:rPr>
          <w:color w:val="231F20"/>
          <w:spacing w:val="20"/>
        </w:rPr>
        <w:t> </w:t>
      </w:r>
      <w:r>
        <w:rPr>
          <w:color w:val="231F20"/>
        </w:rPr>
        <w:t>at</w:t>
      </w:r>
      <w:r>
        <w:rPr>
          <w:color w:val="231F20"/>
          <w:spacing w:val="74"/>
          <w:w w:val="102"/>
        </w:rPr>
        <w:t> </w:t>
      </w:r>
      <w:r>
        <w:rPr>
          <w:color w:val="231F20"/>
        </w:rPr>
        <w:t>elevations.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later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sections</w:t>
      </w:r>
      <w:r>
        <w:rPr>
          <w:color w:val="231F20"/>
          <w:spacing w:val="21"/>
        </w:rPr>
        <w:t> </w:t>
      </w:r>
      <w:r>
        <w:rPr>
          <w:color w:val="231F20"/>
        </w:rPr>
        <w:t>we</w:t>
      </w:r>
      <w:r>
        <w:rPr>
          <w:color w:val="231F20"/>
          <w:spacing w:val="21"/>
        </w:rPr>
        <w:t> </w:t>
      </w:r>
      <w:r>
        <w:rPr>
          <w:color w:val="231F20"/>
        </w:rPr>
        <w:t>will</w:t>
      </w:r>
      <w:r>
        <w:rPr>
          <w:color w:val="231F20"/>
          <w:spacing w:val="21"/>
        </w:rPr>
        <w:t> </w:t>
      </w:r>
      <w:r>
        <w:rPr>
          <w:color w:val="231F20"/>
        </w:rPr>
        <w:t>be</w:t>
      </w:r>
      <w:r>
        <w:rPr>
          <w:color w:val="231F20"/>
          <w:spacing w:val="21"/>
        </w:rPr>
        <w:t> </w:t>
      </w:r>
      <w:r>
        <w:rPr>
          <w:color w:val="231F20"/>
        </w:rPr>
        <w:t>covering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OHS</w:t>
      </w:r>
      <w:r>
        <w:rPr>
          <w:color w:val="231F20"/>
          <w:spacing w:val="21"/>
        </w:rPr>
        <w:t> </w:t>
      </w:r>
      <w:r>
        <w:rPr>
          <w:color w:val="231F20"/>
        </w:rPr>
        <w:t>Regulation</w:t>
      </w:r>
      <w:r>
        <w:rPr>
          <w:color w:val="231F20"/>
          <w:spacing w:val="21"/>
        </w:rPr>
        <w:t> </w:t>
      </w:r>
      <w:r>
        <w:rPr>
          <w:color w:val="231F20"/>
        </w:rPr>
        <w:t>related</w:t>
      </w:r>
      <w:r>
        <w:rPr>
          <w:color w:val="231F20"/>
          <w:spacing w:val="21"/>
        </w:rPr>
        <w:t> </w:t>
      </w:r>
      <w:r>
        <w:rPr>
          <w:color w:val="231F20"/>
        </w:rPr>
        <w:t>to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scaff</w:t>
      </w:r>
      <w:r>
        <w:rPr>
          <w:color w:val="231F20"/>
        </w:rPr>
        <w:t>olding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50"/>
          <w:w w:val="102"/>
        </w:rPr>
        <w:t> </w:t>
      </w:r>
      <w:r>
        <w:rPr>
          <w:color w:val="231F20"/>
        </w:rPr>
        <w:t>fall</w:t>
      </w:r>
      <w:r>
        <w:rPr>
          <w:color w:val="231F20"/>
          <w:spacing w:val="19"/>
        </w:rPr>
        <w:t> </w:t>
      </w:r>
      <w:r>
        <w:rPr>
          <w:color w:val="231F20"/>
        </w:rPr>
        <w:t>protection;</w:t>
      </w:r>
      <w:r>
        <w:rPr>
          <w:color w:val="231F20"/>
          <w:spacing w:val="20"/>
        </w:rPr>
        <w:t> </w:t>
      </w:r>
      <w:r>
        <w:rPr>
          <w:color w:val="231F20"/>
        </w:rPr>
        <w:t>it</w:t>
      </w:r>
      <w:r>
        <w:rPr>
          <w:color w:val="231F20"/>
          <w:spacing w:val="20"/>
        </w:rPr>
        <w:t> </w:t>
      </w:r>
      <w:r>
        <w:rPr>
          <w:color w:val="231F20"/>
        </w:rPr>
        <w:t>is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important</w:t>
      </w:r>
      <w:r>
        <w:rPr>
          <w:color w:val="231F20"/>
          <w:spacing w:val="20"/>
        </w:rPr>
        <w:t> </w:t>
      </w:r>
      <w:r>
        <w:rPr>
          <w:color w:val="231F20"/>
        </w:rPr>
        <w:t>that</w:t>
      </w:r>
      <w:r>
        <w:rPr>
          <w:color w:val="231F20"/>
          <w:spacing w:val="20"/>
        </w:rPr>
        <w:t> </w:t>
      </w:r>
      <w:r>
        <w:rPr>
          <w:color w:val="231F20"/>
        </w:rPr>
        <w:t>you</w:t>
      </w:r>
      <w:r>
        <w:rPr>
          <w:color w:val="231F20"/>
          <w:spacing w:val="19"/>
        </w:rPr>
        <w:t> </w:t>
      </w:r>
      <w:r>
        <w:rPr>
          <w:color w:val="231F20"/>
        </w:rPr>
        <w:t>make</w:t>
      </w:r>
      <w:r>
        <w:rPr>
          <w:color w:val="231F20"/>
          <w:spacing w:val="20"/>
        </w:rPr>
        <w:t> </w:t>
      </w:r>
      <w:r>
        <w:rPr>
          <w:color w:val="231F20"/>
        </w:rPr>
        <w:t>yourself</w:t>
      </w:r>
      <w:r>
        <w:rPr>
          <w:color w:val="231F20"/>
          <w:spacing w:val="20"/>
        </w:rPr>
        <w:t> </w:t>
      </w:r>
      <w:r>
        <w:rPr>
          <w:color w:val="231F20"/>
        </w:rPr>
        <w:t>aware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color w:val="231F20"/>
        </w:rPr>
        <w:t>this</w:t>
      </w:r>
      <w:r>
        <w:rPr>
          <w:color w:val="231F20"/>
          <w:spacing w:val="20"/>
        </w:rPr>
        <w:t> </w:t>
      </w:r>
      <w:r>
        <w:rPr>
          <w:color w:val="231F20"/>
        </w:rPr>
        <w:t>before</w:t>
      </w:r>
      <w:r>
        <w:rPr>
          <w:color w:val="231F20"/>
          <w:spacing w:val="19"/>
        </w:rPr>
        <w:t> </w:t>
      </w:r>
      <w:r>
        <w:rPr>
          <w:color w:val="231F20"/>
        </w:rPr>
        <w:t>proceeding</w:t>
      </w:r>
      <w:r>
        <w:rPr>
          <w:color w:val="231F20"/>
          <w:spacing w:val="20"/>
        </w:rPr>
        <w:t> </w:t>
      </w:r>
      <w:r>
        <w:rPr>
          <w:color w:val="231F20"/>
        </w:rPr>
        <w:t>to</w:t>
      </w:r>
      <w:r>
        <w:rPr>
          <w:color w:val="231F20"/>
          <w:spacing w:val="20"/>
        </w:rPr>
        <w:t> </w:t>
      </w:r>
      <w:r>
        <w:rPr>
          <w:color w:val="231F20"/>
        </w:rPr>
        <w:t>work</w:t>
      </w:r>
      <w:r>
        <w:rPr>
          <w:color w:val="231F20"/>
          <w:spacing w:val="72"/>
          <w:w w:val="102"/>
        </w:rPr>
        <w:t> </w:t>
      </w:r>
      <w:r>
        <w:rPr>
          <w:color w:val="231F20"/>
        </w:rPr>
        <w:t>at</w:t>
      </w:r>
      <w:r>
        <w:rPr>
          <w:color w:val="231F20"/>
          <w:spacing w:val="39"/>
        </w:rPr>
        <w:t> </w:t>
      </w:r>
      <w:r>
        <w:rPr>
          <w:color w:val="231F20"/>
        </w:rPr>
        <w:t>elevations.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Confined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space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416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human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habitation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egress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rFonts w:ascii="Myriad Pro"/>
          <w:i/>
          <w:color w:val="231F20"/>
          <w:spacing w:val="1"/>
        </w:rPr>
        <w:t>confined</w:t>
      </w:r>
      <w:r>
        <w:rPr>
          <w:rFonts w:ascii="Myriad Pro"/>
          <w:i/>
          <w:color w:val="231F20"/>
          <w:spacing w:val="3"/>
        </w:rPr>
        <w:t> </w:t>
      </w:r>
      <w:r>
        <w:rPr>
          <w:rFonts w:ascii="Myriad Pro"/>
          <w:i/>
          <w:color w:val="231F20"/>
          <w:spacing w:val="1"/>
        </w:rPr>
        <w:t>space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enclosed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death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</w:rPr>
        <w:t>(e.g.,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oxygen).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</w:t>
      </w:r>
      <w:r>
        <w:rPr>
          <w:color w:val="231F20"/>
          <w:spacing w:val="86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1"/>
        </w:rPr>
        <w:t> in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confined spaces.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examples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spaces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fairly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tanks,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silos,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vessels,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vats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manholes,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sewers,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ductwork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combustion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chambers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furnaces,</w:t>
      </w:r>
      <w:r>
        <w:rPr>
          <w:color w:val="231F20"/>
          <w:spacing w:val="4"/>
        </w:rPr>
        <w:t> </w:t>
      </w:r>
      <w:r>
        <w:rPr>
          <w:color w:val="231F20"/>
        </w:rPr>
        <w:t>etc.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unventilated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poorly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ventilated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rooms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120" w:right="310" w:firstLine="0"/>
        <w:jc w:val="both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places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assessed</w:t>
      </w:r>
      <w:r>
        <w:rPr>
          <w:color w:val="231F20"/>
          <w:spacing w:val="3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spaces.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76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comprehensive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detailed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though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dangers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associated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with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spaces</w:t>
      </w:r>
      <w:r>
        <w:rPr>
          <w:color w:val="231F20"/>
          <w:spacing w:val="2"/>
        </w:rPr>
        <w:t> </w:t>
      </w:r>
      <w:r>
        <w:rPr>
          <w:color w:val="231F20"/>
        </w:rPr>
        <w:t>are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listed</w:t>
      </w:r>
      <w:r>
        <w:rPr>
          <w:color w:val="231F20"/>
          <w:spacing w:val="2"/>
        </w:rPr>
        <w:t> below: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9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reaction.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0" w:after="0"/>
        <w:ind w:left="1840" w:right="139" w:hanging="360"/>
        <w:jc w:val="left"/>
      </w:pPr>
      <w:r>
        <w:rPr>
          <w:color w:val="231F20"/>
          <w:spacing w:val="1"/>
        </w:rPr>
        <w:t>Poisonous</w:t>
      </w:r>
      <w:r>
        <w:rPr>
          <w:color w:val="231F20"/>
          <w:spacing w:val="4"/>
        </w:rPr>
        <w:t> </w:t>
      </w:r>
      <w:r>
        <w:rPr>
          <w:color w:val="231F20"/>
        </w:rPr>
        <w:t>gas,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sewers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manholes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tanks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vessels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pipes.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Liquids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solids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suddenly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space.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Free-fl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solids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solid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suddenly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collapse.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residues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tanks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vessels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catch</w:t>
      </w:r>
      <w:r>
        <w:rPr>
          <w:color w:val="231F20"/>
          <w:spacing w:val="4"/>
        </w:rPr>
        <w:t> </w:t>
      </w:r>
      <w:r>
        <w:rPr>
          <w:color w:val="231F20"/>
        </w:rPr>
        <w:t>fire.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Dust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concentrations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silos.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3"/>
        <w:rPr>
          <w:rFonts w:ascii="Myriad Pro" w:hAnsi="Myriad Pro" w:cs="Myriad Pro" w:eastAsia="Myriad Pro"/>
          <w:sz w:val="10"/>
          <w:szCs w:val="10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167.3pt;mso-position-horizontal-relative:char;mso-position-vertical-relative:line" coordorigin="0,0" coordsize="9000,3346">
            <v:group style="position:absolute;left:0;top:0;width:9000;height:390" coordorigin="0,0" coordsize="9000,390">
              <v:shape style="position:absolute;left:0;top:0;width:9000;height:390" coordorigin="0,0" coordsize="9000,390" path="m0,390l9000,390,9000,0,0,0,0,390xe" filled="true" fillcolor="#d1d3d4" stroked="false">
                <v:path arrowok="t"/>
                <v:fill type="solid"/>
              </v:shape>
            </v:group>
            <v:group style="position:absolute;left:0;top:390;width:9000;height:990" coordorigin="0,390" coordsize="9000,990">
              <v:shape style="position:absolute;left:0;top:390;width:9000;height:990" coordorigin="0,390" coordsize="9000,990" path="m0,1380l9000,1380,9000,390,0,390,0,1380xe" filled="true" fillcolor="#d1d3d4" stroked="false">
                <v:path arrowok="t"/>
                <v:fill type="solid"/>
              </v:shape>
            </v:group>
            <v:group style="position:absolute;left:0;top:1380;width:9000;height:690" coordorigin="0,1380" coordsize="9000,690">
              <v:shape style="position:absolute;left:0;top:1380;width:9000;height:690" coordorigin="0,1380" coordsize="9000,690" path="m0,2070l9000,2070,9000,1380,0,1380,0,2070xe" filled="true" fillcolor="#d1d3d4" stroked="false">
                <v:path arrowok="t"/>
                <v:fill type="solid"/>
              </v:shape>
            </v:group>
            <v:group style="position:absolute;left:0;top:2070;width:9000;height:1276" coordorigin="0,2070" coordsize="9000,1276">
              <v:shape style="position:absolute;left:0;top:2070;width:9000;height:1276" coordorigin="0,2070" coordsize="9000,1276" path="m0,2070l9000,2070,9000,3346,0,3346,0,2070xe" filled="true" fillcolor="#d1d3d4" stroked="false">
                <v:path arrowok="t"/>
                <v:fill type="solid"/>
              </v:shape>
            </v:group>
            <v:group style="position:absolute;left:290;top:260;width:421;height:417" coordorigin="290,260" coordsize="421,417">
              <v:shape style="position:absolute;left:290;top:260;width:421;height:417" coordorigin="290,260" coordsize="421,417" path="m711,677l290,677,290,260,711,260,711,677xe" filled="true" fillcolor="#ffffff" stroked="false">
                <v:path arrowok="t"/>
                <v:fill type="solid"/>
              </v:shape>
            </v:group>
            <v:group style="position:absolute;left:290;top:260;width:421;height:417" coordorigin="290,260" coordsize="421,417">
              <v:shape style="position:absolute;left:290;top:260;width:421;height:417" coordorigin="290,260" coordsize="421,417" path="m711,677l290,677,290,260,711,260,711,677xe" filled="false" stroked="true" strokeweight=".422pt" strokecolor="#231f20">
                <v:path arrowok="t"/>
              </v:shape>
            </v:group>
            <v:group style="position:absolute;left:270;top:674;width:456;height:2" coordorigin="270,674" coordsize="456,2">
              <v:shape style="position:absolute;left:270;top:674;width:456;height:2" coordorigin="270,674" coordsize="456,0" path="m270,674l726,674e" filled="false" stroked="true" strokeweight="2.1pt" strokecolor="#231f20">
                <v:path arrowok="t"/>
              </v:shape>
            </v:group>
            <v:group style="position:absolute;left:291;top:280;width:2;height:374" coordorigin="291,280" coordsize="2,374">
              <v:shape style="position:absolute;left:291;top:280;width:2;height:374" coordorigin="291,280" coordsize="0,374" path="m291,280l291,654e" filled="false" stroked="true" strokeweight="2.191pt" strokecolor="#231f20">
                <v:path arrowok="t"/>
              </v:shape>
            </v:group>
            <v:group style="position:absolute;left:270;top:259;width:456;height:2" coordorigin="270,259" coordsize="456,2">
              <v:shape style="position:absolute;left:270;top:259;width:456;height:2" coordorigin="270,259" coordsize="456,0" path="m270,259l726,259e" filled="false" stroked="true" strokeweight="2.2pt" strokecolor="#231f20">
                <v:path arrowok="t"/>
              </v:shape>
            </v:group>
            <v:group style="position:absolute;left:705;top:281;width:2;height:373" coordorigin="705,281" coordsize="2,373">
              <v:shape style="position:absolute;left:705;top:281;width:2;height:373" coordorigin="705,281" coordsize="0,373" path="m705,281l705,654e" filled="false" stroked="true" strokeweight="2.187pt" strokecolor="#231f20">
                <v:path arrowok="t"/>
              </v:shape>
            </v:group>
            <v:group style="position:absolute;left:379;top:307;width:268;height:317" coordorigin="379,307" coordsize="268,317">
              <v:shape style="position:absolute;left:379;top:307;width:268;height:317" coordorigin="379,307" coordsize="268,317" path="m594,497l496,497,549,624,647,614,594,497xe" filled="true" fillcolor="#231f20" stroked="false">
                <v:path arrowok="t"/>
                <v:fill type="solid"/>
              </v:shape>
              <v:shape style="position:absolute;left:379;top:307;width:268;height:317" coordorigin="379,307" coordsize="268,317" path="m500,307l379,307,379,619,472,619,472,497,594,497,584,476,601,463,614,448,614,446,472,446,472,362,624,362,618,350,567,313,525,308,500,307xe" filled="true" fillcolor="#231f20" stroked="false">
                <v:path arrowok="t"/>
                <v:fill type="solid"/>
              </v:shape>
              <v:shape style="position:absolute;left:379;top:307;width:268;height:317" coordorigin="379,307" coordsize="268,317" path="m624,362l508,362,520,364,527,369,537,375,542,386,542,417,538,428,528,437,512,444,489,446,614,446,623,431,628,410,630,386,626,367,624,362xe" filled="true" fillcolor="#231f20" stroked="false">
                <v:path arrowok="t"/>
                <v:fill type="solid"/>
              </v:shape>
              <v:shape style="position:absolute;left:1080;top:220;width:61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bookmarkStart w:name="_bookmark9" w:id="10"/>
                      <w:bookmarkEnd w:id="10"/>
                      <w:r>
                        <w:rPr/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Go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WorkSafeBC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website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most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current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information: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80;top:610;width:194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  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Hazards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Confi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45;top:610;width:670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Spaces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80;top:926;width:7630;height:1195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359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46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http://www.worksafebc.com/publications/health_and_safety/by_topic/assets/pdf/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  <w:p>
                      <w:pPr>
                        <w:tabs>
                          <w:tab w:pos="1634" w:val="left" w:leader="none"/>
                        </w:tabs>
                        <w:spacing w:before="60"/>
                        <w:ind w:left="359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hyperlink r:id="rId46">
                        <w:r>
                          <w:rPr>
                            <w:rFonts w:ascii="Myriad Pro Semibold"/>
                            <w:b/>
                            <w:color w:val="205E9E"/>
                            <w:w w:val="95"/>
                            <w:sz w:val="20"/>
                          </w:rPr>
                          <w:t>c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w w:val="95"/>
                            <w:sz w:val="20"/>
                          </w:rPr>
                          <w:t>fi</w:t>
                          <w:tab/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  <w:t>e_bk80.pdf</w:t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  <w:p>
                      <w:pPr>
                        <w:spacing w:line="300" w:lineRule="atLeast" w:before="95"/>
                        <w:ind w:left="359" w:right="352" w:hanging="36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-3"/>
                          <w:sz w:val="22"/>
                        </w:rPr>
                        <w:t>b.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 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5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Read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online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Occupational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Health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&amp;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Safety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Regulation,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Part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9.1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Confi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71"/>
                          <w:w w:val="9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Spaces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Definitions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80;top:2290;width:3755;height:220" type="#_x0000_t202" filled="false" stroked="false">
                <v:textbox inset="0,0,0,0">
                  <w:txbxContent>
                    <w:p>
                      <w:pPr>
                        <w:tabs>
                          <w:tab w:pos="359" w:val="left" w:leader="none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c.</w:t>
                        <w:tab/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"/>
                          <w:sz w:val="22"/>
                        </w:rPr>
                        <w:t>Watch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WorkSafeBC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video,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Confi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256;top:2290;width:356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Spaces: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Safe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"/>
                          <w:sz w:val="22"/>
                        </w:rPr>
                        <w:t>Yesterday,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Deadly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3"/>
                          <w:sz w:val="22"/>
                        </w:rPr>
                        <w:t>Today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440;top:2606;width:5572;height:500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47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http://www2.worksafebc.com/Publications/Multimedia/Videos.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  <w:p>
                      <w:pPr>
                        <w:spacing w:line="231" w:lineRule="exact" w:before="6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47"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  <w:u w:val="single" w:color="205E9E"/>
                          </w:rPr>
                          <w:t>asp?ReportID=35168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9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r>
        <w:rPr>
          <w:color w:val="231F20"/>
        </w:rPr>
        <w:t>Electrical </w:t>
      </w:r>
      <w:r>
        <w:rPr>
          <w:color w:val="231F20"/>
          <w:spacing w:val="-1"/>
        </w:rPr>
        <w:t>hazards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trade,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Extension</w:t>
      </w:r>
      <w:r>
        <w:rPr>
          <w:color w:val="231F20"/>
          <w:spacing w:val="4"/>
        </w:rPr>
        <w:t> </w:t>
      </w:r>
      <w:r>
        <w:rPr>
          <w:color w:val="231F20"/>
        </w:rPr>
        <w:t>cords,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tools,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pieces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90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electricity.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</w:rPr>
        <w:t>There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accidents,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including: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burns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shock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explosions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falls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shock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fires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1057" w:firstLine="0"/>
        <w:jc w:val="left"/>
      </w:pP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human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conductor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electricity,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</w:rPr>
        <w:t>one.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often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muscle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nerve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tissue.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burns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fatal.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extent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due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depends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combination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voltage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6"/>
          <w:w w:val="99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body’s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resistance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electricity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passing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it—a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condition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changes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4"/>
        </w:rPr>
        <w:t> </w:t>
      </w:r>
      <w:r>
        <w:rPr>
          <w:color w:val="231F20"/>
          <w:spacing w:val="2"/>
        </w:rPr>
        <w:t>person</w:t>
      </w:r>
      <w:r>
        <w:rPr>
          <w:color w:val="231F20"/>
          <w:spacing w:val="62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person.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occurs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circuit;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you</w:t>
      </w:r>
      <w:r>
        <w:rPr>
          <w:color w:val="231F20"/>
          <w:spacing w:val="66"/>
          <w:w w:val="99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live</w:t>
      </w:r>
      <w:r>
        <w:rPr>
          <w:color w:val="231F20"/>
          <w:spacing w:val="-1"/>
        </w:rPr>
        <w:t> </w:t>
      </w:r>
      <w:r>
        <w:rPr>
          <w:color w:val="231F20"/>
          <w:spacing w:val="2"/>
        </w:rPr>
        <w:t>portion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lower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ground.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though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normally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voltages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values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far</w:t>
      </w:r>
      <w:r>
        <w:rPr>
          <w:color w:val="231F20"/>
          <w:spacing w:val="80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lethal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levels.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</w:rPr>
        <w:t>receive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severity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depends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factors: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passes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body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body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voltage—AC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DC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strength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> </w:t>
      </w:r>
      <w:r>
        <w:rPr>
          <w:color w:val="231F20"/>
        </w:rPr>
        <w:t>flows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body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body’s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make-up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120" w:right="139" w:firstLine="0"/>
        <w:jc w:val="left"/>
      </w:pPr>
      <w:r>
        <w:rPr>
          <w:color w:val="231F20"/>
          <w:spacing w:val="1"/>
        </w:rPr>
        <w:t>Normal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household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(plugs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circuits)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amperes.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ampere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value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exceeded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property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fatal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50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milliamperes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(mA)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5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one-hundredths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ampere.</w:t>
      </w:r>
      <w:r>
        <w:rPr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sensitive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relatively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values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comparison,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100-watt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bulb</w:t>
      </w:r>
      <w:r>
        <w:rPr>
          <w:color w:val="231F20"/>
          <w:spacing w:val="70"/>
        </w:rPr>
        <w:t> </w:t>
      </w:r>
      <w:r>
        <w:rPr>
          <w:color w:val="231F20"/>
        </w:rPr>
        <w:t>draws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approximately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0.85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amperes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(850</w:t>
      </w:r>
      <w:r>
        <w:rPr>
          <w:color w:val="231F20"/>
          <w:spacing w:val="4"/>
        </w:rPr>
        <w:t> </w:t>
      </w:r>
      <w:r>
        <w:rPr>
          <w:color w:val="231F20"/>
        </w:rPr>
        <w:t>mA)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120-volt</w:t>
      </w:r>
      <w:r>
        <w:rPr>
          <w:color w:val="231F20"/>
          <w:spacing w:val="4"/>
        </w:rPr>
        <w:t> </w:t>
      </w:r>
      <w:r>
        <w:rPr>
          <w:color w:val="231F20"/>
        </w:rPr>
        <w:t>source.</w:t>
      </w:r>
      <w:r>
        <w:rPr>
          <w:color w:val="231F20"/>
          <w:spacing w:val="68"/>
        </w:rPr>
        <w:t> </w:t>
      </w:r>
      <w:r>
        <w:rPr>
          <w:color w:val="231F20"/>
        </w:rPr>
        <w:t>Remember,</w:t>
      </w:r>
      <w:r>
        <w:rPr>
          <w:color w:val="231F20"/>
          <w:spacing w:val="4"/>
        </w:rPr>
        <w:t> </w:t>
      </w:r>
      <w:r>
        <w:rPr>
          <w:color w:val="231F20"/>
        </w:rPr>
        <w:t>we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amperes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Industrial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66"/>
        </w:rPr>
        <w:t> </w:t>
      </w:r>
      <w:r>
        <w:rPr>
          <w:color w:val="231F20"/>
        </w:rPr>
        <w:t>have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hundred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amperes.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amounts!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5" w:firstLine="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passes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heart.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passes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other,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> </w:t>
      </w:r>
      <w:r>
        <w:rPr>
          <w:color w:val="231F20"/>
        </w:rPr>
        <w:t>leg,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</w:t>
      </w:r>
      <w:r>
        <w:rPr>
          <w:color w:val="231F20"/>
          <w:spacing w:val="5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</w:rPr>
        <w:t>leg.</w:t>
      </w:r>
      <w:r>
        <w:rPr>
          <w:color w:val="231F20"/>
          <w:spacing w:val="4"/>
        </w:rPr>
        <w:t> </w:t>
      </w:r>
      <w:r>
        <w:rPr>
          <w:color w:val="231F20"/>
        </w:rPr>
        <w:t>Figure</w:t>
      </w:r>
      <w:r>
        <w:rPr>
          <w:color w:val="231F20"/>
          <w:spacing w:val="4"/>
        </w:rPr>
        <w:t> </w:t>
      </w:r>
      <w:r>
        <w:rPr>
          <w:color w:val="231F20"/>
        </w:rPr>
        <w:t>7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increasing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human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body.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2"/>
          <w:szCs w:val="22"/>
        </w:rPr>
      </w:pPr>
    </w:p>
    <w:tbl>
      <w:tblPr>
        <w:tblW w:w="0" w:type="auto"/>
        <w:jc w:val="left"/>
        <w:tblInd w:w="11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0"/>
        <w:gridCol w:w="6830"/>
      </w:tblGrid>
      <w:tr>
        <w:trPr>
          <w:trHeight w:val="345" w:hRule="exact"/>
        </w:trPr>
        <w:tc>
          <w:tcPr>
            <w:tcW w:w="21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1"/>
              <w:ind w:left="160" w:right="0"/>
              <w:jc w:val="left"/>
              <w:rPr>
                <w:rFonts w:ascii="Myriad Pro Semibold" w:hAnsi="Myriad Pro Semibold" w:cs="Myriad Pro Semibold" w:eastAsia="Myriad Pro Semibold"/>
                <w:sz w:val="22"/>
                <w:szCs w:val="22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2"/>
              </w:rPr>
              <w:t>Amount</w:t>
            </w:r>
            <w:r>
              <w:rPr>
                <w:rFonts w:ascii="Myriad Pro Semibold"/>
                <w:b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b/>
                <w:color w:val="231F20"/>
                <w:spacing w:val="1"/>
                <w:sz w:val="22"/>
              </w:rPr>
              <w:t>of</w:t>
            </w:r>
            <w:r>
              <w:rPr>
                <w:rFonts w:ascii="Myriad Pro Semibold"/>
                <w:b/>
                <w:color w:val="231F20"/>
                <w:spacing w:val="4"/>
                <w:sz w:val="22"/>
              </w:rPr>
              <w:t> </w:t>
            </w:r>
            <w:r>
              <w:rPr>
                <w:rFonts w:ascii="Myriad Pro Semibold"/>
                <w:b/>
                <w:color w:val="231F20"/>
                <w:sz w:val="22"/>
              </w:rPr>
              <w:t>Current</w:t>
            </w:r>
            <w:r>
              <w:rPr>
                <w:rFonts w:ascii="Myriad Pro Semibold"/>
                <w:sz w:val="22"/>
              </w:rPr>
            </w:r>
          </w:p>
        </w:tc>
        <w:tc>
          <w:tcPr>
            <w:tcW w:w="6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Myriad Pro Semibold" w:hAnsi="Myriad Pro Semibold" w:cs="Myriad Pro Semibold" w:eastAsia="Myriad Pro Semibold"/>
                <w:sz w:val="22"/>
                <w:szCs w:val="22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2"/>
              </w:rPr>
              <w:t>E</w:t>
            </w:r>
            <w:r>
              <w:rPr>
                <w:rFonts w:ascii="Myriad Pro Semibold"/>
                <w:b/>
                <w:color w:val="231F20"/>
                <w:spacing w:val="-1"/>
                <w:sz w:val="22"/>
              </w:rPr>
              <w:t>ff</w:t>
            </w:r>
            <w:r>
              <w:rPr>
                <w:rFonts w:ascii="Myriad Pro Semibold"/>
                <w:b/>
                <w:color w:val="231F20"/>
                <w:spacing w:val="2"/>
                <w:sz w:val="22"/>
              </w:rPr>
              <w:t>e</w:t>
            </w:r>
            <w:r>
              <w:rPr>
                <w:rFonts w:ascii="Myriad Pro Semibold"/>
                <w:b/>
                <w:color w:val="231F20"/>
                <w:spacing w:val="5"/>
                <w:sz w:val="22"/>
              </w:rPr>
              <w:t>c</w:t>
            </w:r>
            <w:r>
              <w:rPr>
                <w:rFonts w:ascii="Myriad Pro Semibold"/>
                <w:b/>
                <w:color w:val="231F20"/>
                <w:sz w:val="22"/>
              </w:rPr>
              <w:t>t</w:t>
            </w:r>
            <w:r>
              <w:rPr>
                <w:rFonts w:ascii="Myriad Pro Semibold"/>
                <w:sz w:val="22"/>
              </w:rPr>
            </w:r>
          </w:p>
        </w:tc>
      </w:tr>
      <w:tr>
        <w:trPr>
          <w:trHeight w:val="345" w:hRule="exact"/>
        </w:trPr>
        <w:tc>
          <w:tcPr>
            <w:tcW w:w="21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1"/>
              <w:ind w:left="507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1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m</w:t>
            </w:r>
            <w:r>
              <w:rPr>
                <w:rFonts w:ascii="Myriad Pro"/>
                <w:color w:val="231F20"/>
                <w:sz w:val="22"/>
              </w:rPr>
              <w:t>A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o</w:t>
            </w:r>
            <w:r>
              <w:rPr>
                <w:rFonts w:ascii="Myriad Pro"/>
                <w:color w:val="231F20"/>
                <w:sz w:val="22"/>
              </w:rPr>
              <w:t>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less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1"/>
              <w:ind w:left="8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No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noticeable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feeling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experienced.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345" w:hRule="exact"/>
        </w:trPr>
        <w:tc>
          <w:tcPr>
            <w:tcW w:w="21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1"/>
              <w:ind w:left="714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 w:hAnsi="Myriad Pro" w:cs="Myriad Pro" w:eastAsia="Myriad Pro"/>
                <w:color w:val="231F20"/>
                <w:spacing w:val="1"/>
                <w:sz w:val="22"/>
                <w:szCs w:val="22"/>
              </w:rPr>
              <w:t>1–3</w:t>
            </w:r>
            <w:r>
              <w:rPr>
                <w:rFonts w:ascii="Myriad Pro" w:hAnsi="Myriad Pro" w:cs="Myriad Pro" w:eastAsia="Myriad Pro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Myriad Pro" w:hAnsi="Myriad Pro" w:cs="Myriad Pro" w:eastAsia="Myriad Pro"/>
                <w:color w:val="231F20"/>
                <w:spacing w:val="2"/>
                <w:sz w:val="22"/>
                <w:szCs w:val="22"/>
              </w:rPr>
              <w:t>mA</w:t>
            </w:r>
            <w:r>
              <w:rPr>
                <w:rFonts w:ascii="Myriad Pro" w:hAnsi="Myriad Pro" w:cs="Myriad Pro" w:eastAsia="Myriad Pro"/>
                <w:sz w:val="22"/>
                <w:szCs w:val="22"/>
              </w:rPr>
            </w:r>
          </w:p>
        </w:tc>
        <w:tc>
          <w:tcPr>
            <w:tcW w:w="6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1"/>
              <w:ind w:left="8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Shock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just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felt.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645" w:hRule="exact"/>
        </w:trPr>
        <w:tc>
          <w:tcPr>
            <w:tcW w:w="21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91"/>
              <w:ind w:left="656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 w:hAnsi="Myriad Pro" w:cs="Myriad Pro" w:eastAsia="Myriad Pro"/>
                <w:color w:val="231F20"/>
                <w:spacing w:val="1"/>
                <w:sz w:val="22"/>
                <w:szCs w:val="22"/>
              </w:rPr>
              <w:t>3–10</w:t>
            </w:r>
            <w:r>
              <w:rPr>
                <w:rFonts w:ascii="Myriad Pro" w:hAnsi="Myriad Pro" w:cs="Myriad Pro" w:eastAsia="Myriad Pro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Myriad Pro" w:hAnsi="Myriad Pro" w:cs="Myriad Pro" w:eastAsia="Myriad Pro"/>
                <w:color w:val="231F20"/>
                <w:spacing w:val="2"/>
                <w:sz w:val="22"/>
                <w:szCs w:val="22"/>
              </w:rPr>
              <w:t>mA</w:t>
            </w:r>
            <w:r>
              <w:rPr>
                <w:rFonts w:ascii="Myriad Pro" w:hAnsi="Myriad Pro" w:cs="Myriad Pro" w:eastAsia="Myriad Pro"/>
                <w:sz w:val="22"/>
                <w:szCs w:val="22"/>
              </w:rPr>
            </w:r>
          </w:p>
        </w:tc>
        <w:tc>
          <w:tcPr>
            <w:tcW w:w="6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auto" w:before="41"/>
              <w:ind w:left="85" w:right="602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Shock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painful.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Individual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can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still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use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motor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functions.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Muscular</w:t>
            </w:r>
            <w:r>
              <w:rPr>
                <w:rFonts w:ascii="Myriad Pro"/>
                <w:color w:val="231F20"/>
                <w:spacing w:val="4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control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not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lost.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345" w:hRule="exact"/>
        </w:trPr>
        <w:tc>
          <w:tcPr>
            <w:tcW w:w="21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1"/>
              <w:ind w:left="599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 w:hAnsi="Myriad Pro" w:cs="Myriad Pro" w:eastAsia="Myriad Pro"/>
                <w:color w:val="231F20"/>
                <w:spacing w:val="1"/>
                <w:sz w:val="22"/>
                <w:szCs w:val="22"/>
              </w:rPr>
              <w:t>10–20</w:t>
            </w:r>
            <w:r>
              <w:rPr>
                <w:rFonts w:ascii="Myriad Pro" w:hAnsi="Myriad Pro" w:cs="Myriad Pro" w:eastAsia="Myriad Pro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Myriad Pro" w:hAnsi="Myriad Pro" w:cs="Myriad Pro" w:eastAsia="Myriad Pro"/>
                <w:color w:val="231F20"/>
                <w:spacing w:val="2"/>
                <w:sz w:val="22"/>
                <w:szCs w:val="22"/>
              </w:rPr>
              <w:t>mA</w:t>
            </w:r>
            <w:r>
              <w:rPr>
                <w:rFonts w:ascii="Myriad Pro" w:hAnsi="Myriad Pro" w:cs="Myriad Pro" w:eastAsia="Myriad Pro"/>
                <w:sz w:val="22"/>
                <w:szCs w:val="22"/>
              </w:rPr>
            </w:r>
          </w:p>
        </w:tc>
        <w:tc>
          <w:tcPr>
            <w:tcW w:w="6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1"/>
              <w:ind w:left="8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Some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individuals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will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experience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loss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of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voluntary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muscular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control.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645" w:hRule="exact"/>
        </w:trPr>
        <w:tc>
          <w:tcPr>
            <w:tcW w:w="21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91"/>
              <w:ind w:left="599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 w:hAnsi="Myriad Pro" w:cs="Myriad Pro" w:eastAsia="Myriad Pro"/>
                <w:color w:val="231F20"/>
                <w:spacing w:val="1"/>
                <w:sz w:val="22"/>
                <w:szCs w:val="22"/>
              </w:rPr>
              <w:t>20–50</w:t>
            </w:r>
            <w:r>
              <w:rPr>
                <w:rFonts w:ascii="Myriad Pro" w:hAnsi="Myriad Pro" w:cs="Myriad Pro" w:eastAsia="Myriad Pro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Myriad Pro" w:hAnsi="Myriad Pro" w:cs="Myriad Pro" w:eastAsia="Myriad Pro"/>
                <w:color w:val="231F20"/>
                <w:spacing w:val="2"/>
                <w:sz w:val="22"/>
                <w:szCs w:val="22"/>
              </w:rPr>
              <w:t>mA</w:t>
            </w:r>
            <w:r>
              <w:rPr>
                <w:rFonts w:ascii="Myriad Pro" w:hAnsi="Myriad Pro" w:cs="Myriad Pro" w:eastAsia="Myriad Pro"/>
                <w:sz w:val="22"/>
                <w:szCs w:val="22"/>
              </w:rPr>
            </w:r>
          </w:p>
        </w:tc>
        <w:tc>
          <w:tcPr>
            <w:tcW w:w="6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tabs>
                <w:tab w:pos="3019" w:val="left" w:leader="none"/>
              </w:tabs>
              <w:spacing w:line="272" w:lineRule="auto" w:before="41"/>
              <w:ind w:left="85" w:right="3234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Individual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cannot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let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go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of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circuit.</w:t>
            </w:r>
            <w:r>
              <w:rPr>
                <w:rFonts w:ascii="Myriad Pro"/>
                <w:color w:val="231F20"/>
                <w:spacing w:val="29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Breathing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may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become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diffi</w:t>
              <w:tab/>
              <w:t>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645" w:hRule="exact"/>
        </w:trPr>
        <w:tc>
          <w:tcPr>
            <w:tcW w:w="21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91"/>
              <w:ind w:left="541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 w:hAnsi="Myriad Pro" w:cs="Myriad Pro" w:eastAsia="Myriad Pro"/>
                <w:color w:val="231F20"/>
                <w:spacing w:val="1"/>
                <w:sz w:val="22"/>
                <w:szCs w:val="22"/>
              </w:rPr>
              <w:t>50–200</w:t>
            </w:r>
            <w:r>
              <w:rPr>
                <w:rFonts w:ascii="Myriad Pro" w:hAnsi="Myriad Pro" w:cs="Myriad Pro" w:eastAsia="Myriad Pro"/>
                <w:color w:val="231F20"/>
                <w:spacing w:val="4"/>
                <w:sz w:val="22"/>
                <w:szCs w:val="22"/>
              </w:rPr>
              <w:t> </w:t>
            </w:r>
            <w:r>
              <w:rPr>
                <w:rFonts w:ascii="Myriad Pro" w:hAnsi="Myriad Pro" w:cs="Myriad Pro" w:eastAsia="Myriad Pro"/>
                <w:color w:val="231F20"/>
                <w:spacing w:val="2"/>
                <w:sz w:val="22"/>
                <w:szCs w:val="22"/>
              </w:rPr>
              <w:t>mA</w:t>
            </w:r>
            <w:r>
              <w:rPr>
                <w:rFonts w:ascii="Myriad Pro" w:hAnsi="Myriad Pro" w:cs="Myriad Pro" w:eastAsia="Myriad Pro"/>
                <w:sz w:val="22"/>
                <w:szCs w:val="22"/>
              </w:rPr>
            </w:r>
          </w:p>
        </w:tc>
        <w:tc>
          <w:tcPr>
            <w:tcW w:w="6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auto" w:before="41"/>
              <w:ind w:left="85" w:right="1051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Ventricular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fibrillation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of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the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heart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may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-1"/>
                <w:sz w:val="22"/>
              </w:rPr>
              <w:t>occur,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causing</w:t>
            </w:r>
            <w:r>
              <w:rPr>
                <w:rFonts w:ascii="Myriad Pro"/>
                <w:color w:val="231F20"/>
                <w:spacing w:val="3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death.</w:t>
            </w:r>
            <w:r>
              <w:rPr>
                <w:rFonts w:ascii="Myriad Pro"/>
                <w:color w:val="231F20"/>
                <w:spacing w:val="60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Severe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muscular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contraction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and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nerve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damage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are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possible.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645" w:hRule="exact"/>
        </w:trPr>
        <w:tc>
          <w:tcPr>
            <w:tcW w:w="21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91"/>
              <w:ind w:left="463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Over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200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mA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6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72" w:lineRule="auto" w:before="41"/>
              <w:ind w:left="85" w:right="4305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Heart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paralysis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may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-1"/>
                <w:sz w:val="22"/>
              </w:rPr>
              <w:t>occur.</w:t>
            </w:r>
            <w:r>
              <w:rPr>
                <w:rFonts w:ascii="Myriad Pro"/>
                <w:color w:val="231F20"/>
                <w:spacing w:val="22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Severe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burns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z w:val="22"/>
              </w:rPr>
              <w:t>are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possible.</w:t>
            </w:r>
            <w:r>
              <w:rPr>
                <w:rFonts w:ascii="Myriad Pro"/>
                <w:sz w:val="22"/>
              </w:rPr>
            </w:r>
          </w:p>
        </w:tc>
      </w:tr>
    </w:tbl>
    <w:p>
      <w:pPr>
        <w:spacing w:before="54"/>
        <w:ind w:left="3072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7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Effects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of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alternating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electric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 current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on the human body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Rescuing</w:t>
      </w:r>
      <w:r>
        <w:rPr>
          <w:color w:val="231F20"/>
          <w:spacing w:val="-1"/>
        </w:rPr>
        <w:t> </w:t>
      </w:r>
      <w:r>
        <w:rPr>
          <w:color w:val="231F20"/>
        </w:rPr>
        <w:t>shock</w:t>
      </w:r>
      <w:r>
        <w:rPr>
          <w:color w:val="231F20"/>
          <w:spacing w:val="-1"/>
        </w:rPr>
        <w:t> </w:t>
      </w:r>
      <w:r>
        <w:rPr>
          <w:color w:val="231F20"/>
        </w:rPr>
        <w:t>victims: first</w:t>
      </w:r>
      <w:r>
        <w:rPr>
          <w:color w:val="231F20"/>
          <w:spacing w:val="-1"/>
        </w:rPr>
        <w:t> </w:t>
      </w:r>
      <w:r>
        <w:rPr>
          <w:color w:val="231F20"/>
        </w:rPr>
        <w:t>aid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for</w:t>
      </w:r>
      <w:r>
        <w:rPr>
          <w:color w:val="231F20"/>
        </w:rPr>
        <w:t> electrical</w:t>
      </w:r>
      <w:r>
        <w:rPr>
          <w:color w:val="231F20"/>
          <w:spacing w:val="-1"/>
        </w:rPr>
        <w:t> </w:t>
      </w:r>
      <w:r>
        <w:rPr>
          <w:color w:val="231F20"/>
        </w:rPr>
        <w:t>shock</w:t>
      </w:r>
      <w:r>
        <w:rPr>
          <w:color w:val="231F20"/>
          <w:spacing w:val="-1"/>
        </w:rPr>
        <w:t> </w:t>
      </w:r>
      <w:r>
        <w:rPr>
          <w:color w:val="231F20"/>
        </w:rPr>
        <w:t>victims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432" w:firstLine="0"/>
        <w:jc w:val="left"/>
      </w:pPr>
      <w:r>
        <w:rPr>
          <w:color w:val="231F20"/>
          <w:spacing w:val="1"/>
        </w:rPr>
        <w:t>Consult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employer’s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attendant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acceptable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68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dealing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emergencies.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about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assisting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below: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96" w:after="0"/>
        <w:ind w:left="1840" w:right="382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touch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source.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touch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source,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too,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resulting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casualty.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0" w:after="0"/>
        <w:ind w:left="1840" w:right="28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de-energize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non-conductive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186" w:after="0"/>
        <w:ind w:left="1840" w:right="353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unconscious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stopped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breathing,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artificial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respiration</w:t>
      </w:r>
      <w:r>
        <w:rPr>
          <w:color w:val="231F20"/>
          <w:spacing w:val="6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once.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authority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instructs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stop.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bookmarkStart w:name="_bookmark10" w:id="11"/>
      <w:bookmarkEnd w:id="11"/>
      <w:r>
        <w:rPr>
          <w:b w:val="0"/>
        </w:rPr>
      </w:r>
      <w:r>
        <w:rPr>
          <w:color w:val="231F20"/>
          <w:spacing w:val="-1"/>
        </w:rPr>
        <w:t>Lockout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15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(LOTO)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while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>
          <w:color w:val="231F20"/>
          <w:spacing w:val="4"/>
        </w:rPr>
        <w:t> </w:t>
      </w: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implies,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systematically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represent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also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ensures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de-energized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hydraulic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pneumatic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kinetic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gravitational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assumptions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rFonts w:ascii="Myriad Pro Semibold"/>
          <w:b/>
          <w:color w:val="231F20"/>
          <w:spacing w:val="1"/>
        </w:rPr>
        <w:t>unacceptable</w:t>
      </w:r>
      <w:r>
        <w:rPr>
          <w:rFonts w:ascii="Myriad Pro Semibold"/>
          <w:b/>
          <w:color w:val="231F20"/>
          <w:spacing w:val="5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concerned: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> </w:t>
      </w:r>
      <w:r>
        <w:rPr>
          <w:color w:val="231F20"/>
        </w:rPr>
        <w:t>throw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“do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use”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sign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power.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assure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activate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power.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7"/>
          <w:szCs w:val="17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4.05pt;mso-position-horizontal-relative:char;mso-position-vertical-relative:line" coordorigin="0,0" coordsize="9000,1281">
            <v:group style="position:absolute;left:0;top:0;width:9000;height:1281" coordorigin="0,0" coordsize="9000,1281">
              <v:shape style="position:absolute;left:0;top:0;width:9000;height:1281" coordorigin="0,0" coordsize="9000,1281" path="m0,0l9000,0,9000,1281,0,1281,0,0xe" filled="true" fillcolor="#d1d3d4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true" fillcolor="#ffffff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false" stroked="true" strokeweight=".419pt" strokecolor="#231f20">
                <v:path arrowok="t"/>
              </v:shape>
            </v:group>
            <v:group style="position:absolute;left:271;top:672;width:453;height:2" coordorigin="271,672" coordsize="453,2">
              <v:shape style="position:absolute;left:271;top:672;width:453;height:2" coordorigin="271,672" coordsize="453,0" path="m271,672l723,672e" filled="false" stroked="true" strokeweight="2.2pt" strokecolor="#231f20">
                <v:path arrowok="t"/>
              </v:shape>
            </v:group>
            <v:group style="position:absolute;left:292;top:281;width:2;height:370" coordorigin="292,281" coordsize="2,370">
              <v:shape style="position:absolute;left:292;top:281;width:2;height:370" coordorigin="292,281" coordsize="0,370" path="m292,281l292,651e" filled="false" stroked="true" strokeweight="2.174pt" strokecolor="#231f20">
                <v:path arrowok="t"/>
              </v:shape>
            </v:group>
            <v:group style="position:absolute;left:271;top:260;width:453;height:2" coordorigin="271,260" coordsize="453,2">
              <v:shape style="position:absolute;left:271;top:260;width:453;height:2" coordorigin="271,260" coordsize="453,0" path="m271,260l723,260e" filled="false" stroked="true" strokeweight="2.2pt" strokecolor="#231f20">
                <v:path arrowok="t"/>
              </v:shape>
            </v:group>
            <v:group style="position:absolute;left:703;top:282;width:2;height:370" coordorigin="703,282" coordsize="2,370">
              <v:shape style="position:absolute;left:703;top:282;width:2;height:370" coordorigin="703,282" coordsize="0,370" path="m703,282l703,651e" filled="false" stroked="true" strokeweight="2.174pt" strokecolor="#231f20">
                <v:path arrowok="t"/>
              </v:shape>
            </v:group>
            <v:group style="position:absolute;left:385;top:145;width:408;height:450" coordorigin="385,145" coordsize="408,450">
              <v:shape style="position:absolute;left:385;top:145;width:408;height:450" coordorigin="385,145" coordsize="408,450" path="m461,461l401,486,385,520,387,539,425,588,461,594,483,589,497,581,511,566,525,544,527,525,524,504,515,489,501,475,478,463,461,461xe" filled="true" fillcolor="#231f20" stroked="false">
                <v:path arrowok="t"/>
                <v:fill type="solid"/>
              </v:shape>
              <v:shape style="position:absolute;left:385;top:145;width:408;height:450" coordorigin="385,145" coordsize="408,450" path="m668,145l614,175,570,236,529,302,500,355,471,414,476,430,491,442,500,446,509,450,520,456,538,460,555,455,571,442,580,433,593,418,648,363,693,323,741,284,758,271,771,261,789,244,793,232,792,220,728,161,686,146,668,145xe" filled="true" fillcolor="#231f20" stroked="false">
                <v:path arrowok="t"/>
                <v:fill type="solid"/>
              </v:shape>
              <v:shape style="position:absolute;left:0;top:0;width:9000;height:12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196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Specific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lockout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procedures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will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covered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Learning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Task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2"/>
                          <w:sz w:val="22"/>
                          <w:szCs w:val="22"/>
                        </w:rPr>
                        <w:t>this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Competency.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addition,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Workers’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Compensation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Board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lockout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regulations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2"/>
                          <w:sz w:val="22"/>
                          <w:szCs w:val="22"/>
                        </w:rPr>
                        <w:t>will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6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be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covered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Competency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A-2,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Learning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3"/>
                          <w:sz w:val="22"/>
                          <w:szCs w:val="22"/>
                        </w:rPr>
                        <w:t>Task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2"/>
                          <w:sz w:val="22"/>
                          <w:szCs w:val="22"/>
                        </w:rPr>
                        <w:t>6.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Compressed</w:t>
      </w:r>
      <w:r>
        <w:rPr>
          <w:color w:val="231F20"/>
        </w:rPr>
        <w:t> gas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392" w:firstLine="0"/>
        <w:jc w:val="left"/>
      </w:pPr>
      <w:r>
        <w:rPr>
          <w:color w:val="231F20"/>
          <w:spacing w:val="1"/>
        </w:rPr>
        <w:t>Compressed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shops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on-site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operating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nailers,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staplers,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-3"/>
        </w:rPr>
        <w:t> </w:t>
      </w:r>
      <w:r>
        <w:rPr>
          <w:color w:val="231F20"/>
        </w:rPr>
        <w:t>tools,</w:t>
      </w:r>
      <w:r>
        <w:rPr>
          <w:color w:val="231F20"/>
          <w:spacing w:val="64"/>
          <w:w w:val="99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paint</w:t>
      </w:r>
      <w:r>
        <w:rPr>
          <w:color w:val="231F20"/>
          <w:spacing w:val="-5"/>
        </w:rPr>
        <w:t> </w:t>
      </w:r>
      <w:r>
        <w:rPr>
          <w:color w:val="231F20"/>
        </w:rPr>
        <w:t>sprayers.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cleaning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objects,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machinery,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bench</w:t>
      </w:r>
      <w:r>
        <w:rPr>
          <w:color w:val="231F20"/>
          <w:spacing w:val="-5"/>
        </w:rPr>
        <w:t> </w:t>
      </w:r>
      <w:r>
        <w:rPr>
          <w:color w:val="231F20"/>
        </w:rPr>
        <w:t>tops,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clothing,</w:t>
      </w:r>
      <w:r>
        <w:rPr>
          <w:color w:val="231F20"/>
          <w:spacing w:val="92"/>
          <w:w w:val="9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items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compressed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dangerous.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Injuries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caused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jet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/>
      </w:r>
    </w:p>
    <w:p>
      <w:pPr>
        <w:pStyle w:val="BodyText"/>
        <w:spacing w:line="272" w:lineRule="auto" w:before="6"/>
        <w:ind w:left="120" w:right="1160" w:firstLine="0"/>
        <w:jc w:val="left"/>
      </w:pPr>
      <w:r>
        <w:rPr>
          <w:color w:val="231F20"/>
          <w:spacing w:val="2"/>
        </w:rPr>
        <w:t>particles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airborne.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compressed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nozzle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pressure</w:t>
      </w:r>
      <w:r>
        <w:rPr>
          <w:color w:val="231F20"/>
          <w:spacing w:val="68"/>
          <w:w w:val="99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remain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below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10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psi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(69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70</w:t>
      </w:r>
      <w:r>
        <w:rPr>
          <w:color w:val="231F20"/>
          <w:spacing w:val="-2"/>
        </w:rPr>
        <w:t> </w:t>
      </w:r>
      <w:r>
        <w:rPr>
          <w:color w:val="231F20"/>
        </w:rPr>
        <w:t>kPa)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(PPE)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62"/>
          <w:w w:val="99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worker’s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body,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especially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eyes,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particles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pressure.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true" fillcolor="#ffffff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false" stroked="true" strokeweight=".419pt" strokecolor="#231f20">
                <v:path arrowok="t"/>
              </v:shape>
            </v:group>
            <v:group style="position:absolute;left:271;top:672;width:453;height:2" coordorigin="271,672" coordsize="453,2">
              <v:shape style="position:absolute;left:271;top:672;width:453;height:2" coordorigin="271,672" coordsize="453,0" path="m271,672l723,672e" filled="false" stroked="true" strokeweight="2.2pt" strokecolor="#231f20">
                <v:path arrowok="t"/>
              </v:shape>
            </v:group>
            <v:group style="position:absolute;left:292;top:281;width:2;height:370" coordorigin="292,281" coordsize="2,370">
              <v:shape style="position:absolute;left:292;top:281;width:2;height:370" coordorigin="292,281" coordsize="0,370" path="m292,281l292,651e" filled="false" stroked="true" strokeweight="2.174pt" strokecolor="#231f20">
                <v:path arrowok="t"/>
              </v:shape>
            </v:group>
            <v:group style="position:absolute;left:271;top:260;width:453;height:2" coordorigin="271,260" coordsize="453,2">
              <v:shape style="position:absolute;left:271;top:260;width:453;height:2" coordorigin="271,260" coordsize="453,0" path="m271,260l723,260e" filled="false" stroked="true" strokeweight="2.2pt" strokecolor="#231f20">
                <v:path arrowok="t"/>
              </v:shape>
            </v:group>
            <v:group style="position:absolute;left:703;top:282;width:2;height:370" coordorigin="703,282" coordsize="2,370">
              <v:shape style="position:absolute;left:703;top:282;width:2;height:370" coordorigin="703,282" coordsize="0,370" path="m703,282l703,651e" filled="false" stroked="true" strokeweight="2.174pt" strokecolor="#231f20">
                <v:path arrowok="t"/>
              </v:shape>
            </v:group>
            <v:group style="position:absolute;left:385;top:145;width:408;height:450" coordorigin="385,145" coordsize="408,450">
              <v:shape style="position:absolute;left:385;top:145;width:408;height:450" coordorigin="385,145" coordsize="408,450" path="m461,461l401,486,385,520,387,539,425,588,461,594,483,589,497,581,511,566,525,544,527,525,524,504,515,489,501,475,478,463,461,461xe" filled="true" fillcolor="#231f20" stroked="false">
                <v:path arrowok="t"/>
                <v:fill type="solid"/>
              </v:shape>
              <v:shape style="position:absolute;left:385;top:145;width:408;height:450" coordorigin="385,145" coordsize="408,450" path="m668,145l614,175,570,236,529,302,500,355,471,414,476,430,491,442,500,446,509,450,520,456,538,460,555,455,571,442,580,433,593,418,648,363,693,323,741,284,758,271,771,261,789,244,793,232,792,220,728,161,686,146,668,145xe" filled="true" fillcolor="#231f20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175" w:hanging="1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Compressed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air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must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never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clean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yourself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clothing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unless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specifically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6"/>
                          <w:w w:val="9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designed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that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purpose.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after="0" w:line="200" w:lineRule="atLeas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7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638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790895" cy="3019425"/>
            <wp:effectExtent l="0" t="0" r="0" b="0"/>
            <wp:docPr id="5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89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6"/>
          <w:szCs w:val="6"/>
        </w:rPr>
      </w:pPr>
    </w:p>
    <w:p>
      <w:pPr>
        <w:spacing w:before="72"/>
        <w:ind w:left="3569" w:right="0" w:firstLine="0"/>
        <w:jc w:val="left"/>
        <w:rPr>
          <w:rFonts w:ascii="Myriad Pro Semibold" w:hAnsi="Myriad Pro Semibold" w:cs="Myriad Pro Semibold" w:eastAsia="Myriad Pro Semibold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8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Do not clean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yourself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with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compressed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air</w:t>
      </w:r>
      <w:r>
        <w:rPr>
          <w:rFonts w:ascii="Myriad Pro Semibold" w:hAnsi="Myriad Pro Semibold" w:cs="Myriad Pro Semibold" w:eastAsia="Myriad Pro Semibold"/>
          <w:sz w:val="18"/>
          <w:szCs w:val="18"/>
        </w:rPr>
      </w: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18"/>
          <w:szCs w:val="18"/>
        </w:rPr>
      </w:pPr>
    </w:p>
    <w:p>
      <w:pPr>
        <w:spacing w:line="240" w:lineRule="auto" w:before="10"/>
        <w:rPr>
          <w:rFonts w:ascii="Myriad Pro Semibold" w:hAnsi="Myriad Pro Semibold" w:cs="Myriad Pro Semibold" w:eastAsia="Myriad Pro Semibold"/>
          <w:b/>
          <w:bCs/>
          <w:sz w:val="15"/>
          <w:szCs w:val="15"/>
        </w:rPr>
      </w:pPr>
    </w:p>
    <w:p>
      <w:pPr>
        <w:pStyle w:val="BodyText"/>
        <w:spacing w:line="272" w:lineRule="auto"/>
        <w:ind w:left="1120" w:right="235" w:firstLine="0"/>
        <w:jc w:val="left"/>
      </w:pP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cylinders.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caution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cylinders,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explosion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hazard.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screw-on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</w:t>
      </w:r>
      <w:r>
        <w:rPr>
          <w:color w:val="231F20"/>
          <w:spacing w:val="4"/>
        </w:rPr>
        <w:t> </w:t>
      </w:r>
      <w:r>
        <w:rPr>
          <w:color w:val="231F20"/>
        </w:rPr>
        <w:t>valve.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caps</w:t>
      </w:r>
      <w:r>
        <w:rPr>
          <w:color w:val="231F20"/>
          <w:spacing w:val="7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black,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although</w:t>
      </w:r>
      <w:r>
        <w:rPr>
          <w:color w:val="231F20"/>
          <w:spacing w:val="4"/>
        </w:rPr>
        <w:t> </w:t>
      </w:r>
      <w:r>
        <w:rPr>
          <w:color w:val="231F20"/>
        </w:rPr>
        <w:t>green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colours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caps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right-hand</w:t>
      </w:r>
      <w:r>
        <w:rPr>
          <w:color w:val="231F20"/>
          <w:spacing w:val="92"/>
        </w:rPr>
        <w:t> </w:t>
      </w:r>
      <w:r>
        <w:rPr>
          <w:color w:val="231F20"/>
          <w:spacing w:val="1"/>
        </w:rPr>
        <w:t>threads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(like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fittings)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cylinders.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16"/>
          <w:szCs w:val="16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16"/>
          <w:szCs w:val="16"/>
        </w:rPr>
        <w:sectPr>
          <w:pgSz w:w="12240" w:h="15840"/>
          <w:pgMar w:header="647" w:footer="618" w:top="840" w:bottom="800" w:left="500" w:right="1500"/>
        </w:sectPr>
      </w:pPr>
    </w:p>
    <w:p>
      <w:pPr>
        <w:spacing w:line="200" w:lineRule="exact" w:before="98"/>
        <w:ind w:left="2769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spacing w:val="-1"/>
          <w:sz w:val="20"/>
        </w:rPr>
        <w:t>Removable</w:t>
      </w:r>
      <w:r>
        <w:rPr>
          <w:rFonts w:ascii="Myriad Pro"/>
          <w:spacing w:val="26"/>
          <w:sz w:val="20"/>
        </w:rPr>
        <w:t> </w:t>
      </w:r>
      <w:r>
        <w:rPr>
          <w:rFonts w:ascii="Myriad Pro"/>
          <w:spacing w:val="-1"/>
          <w:sz w:val="20"/>
        </w:rPr>
        <w:t>protective</w:t>
      </w:r>
      <w:r>
        <w:rPr>
          <w:rFonts w:ascii="Myriad Pro"/>
          <w:sz w:val="20"/>
        </w:rPr>
        <w:t> cap</w:t>
      </w:r>
    </w:p>
    <w:p>
      <w:pPr>
        <w:spacing w:line="200" w:lineRule="exact" w:before="98"/>
        <w:ind w:left="938" w:right="4194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spacing w:val="-1"/>
          <w:sz w:val="20"/>
        </w:rPr>
        <w:t>Safety</w:t>
      </w:r>
      <w:r>
        <w:rPr>
          <w:rFonts w:ascii="Myriad Pro"/>
          <w:sz w:val="20"/>
        </w:rPr>
        <w:t> </w:t>
      </w:r>
      <w:r>
        <w:rPr>
          <w:rFonts w:ascii="Myriad Pro"/>
          <w:spacing w:val="-1"/>
          <w:sz w:val="20"/>
        </w:rPr>
        <w:t>device</w:t>
      </w:r>
      <w:r>
        <w:rPr>
          <w:rFonts w:ascii="Myriad Pro"/>
          <w:spacing w:val="29"/>
          <w:sz w:val="20"/>
        </w:rPr>
        <w:t> </w:t>
      </w:r>
      <w:r>
        <w:rPr>
          <w:rFonts w:ascii="Myriad Pro"/>
          <w:sz w:val="20"/>
        </w:rPr>
        <w:t>in </w:t>
      </w:r>
      <w:r>
        <w:rPr>
          <w:rFonts w:ascii="Myriad Pro"/>
          <w:spacing w:val="-1"/>
          <w:sz w:val="20"/>
        </w:rPr>
        <w:t>valve</w:t>
      </w:r>
    </w:p>
    <w:p>
      <w:pPr>
        <w:spacing w:after="0" w:line="200" w:lineRule="exact"/>
        <w:jc w:val="left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500" w:right="1500"/>
          <w:cols w:num="2" w:equalWidth="0">
            <w:col w:w="3964" w:space="40"/>
            <w:col w:w="6236"/>
          </w:cols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17"/>
          <w:szCs w:val="17"/>
        </w:rPr>
        <w:sectPr>
          <w:type w:val="continuous"/>
          <w:pgSz w:w="12240" w:h="15840"/>
          <w:pgMar w:top="1500" w:bottom="280" w:left="500" w:right="1500"/>
        </w:sectPr>
      </w:pPr>
    </w:p>
    <w:p>
      <w:pPr>
        <w:spacing w:line="200" w:lineRule="exact" w:before="98"/>
        <w:ind w:left="5316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/>
          <w:spacing w:val="-2"/>
          <w:sz w:val="20"/>
        </w:rPr>
        <w:t>Wall</w:t>
      </w:r>
      <w:r>
        <w:rPr>
          <w:rFonts w:ascii="Myriad Pro" w:hAnsi="Myriad Pro"/>
          <w:spacing w:val="21"/>
          <w:sz w:val="20"/>
        </w:rPr>
        <w:t> </w:t>
      </w:r>
      <w:r>
        <w:rPr>
          <w:rFonts w:ascii="Myriad Pro" w:hAnsi="Myriad Pro"/>
          <w:sz w:val="20"/>
        </w:rPr>
        <w:t>thickness</w:t>
      </w:r>
      <w:r>
        <w:rPr>
          <w:rFonts w:ascii="Myriad Pro" w:hAnsi="Myriad Pro"/>
          <w:spacing w:val="23"/>
          <w:sz w:val="20"/>
        </w:rPr>
        <w:t> </w:t>
      </w:r>
      <w:r>
        <w:rPr>
          <w:rFonts w:ascii="Myriad Pro" w:hAnsi="Myriad Pro"/>
          <w:sz w:val="20"/>
        </w:rPr>
        <w:t>6 mm </w:t>
      </w:r>
      <w:r>
        <w:rPr>
          <w:rFonts w:ascii="Myriad Pro" w:hAnsi="Myriad Pro"/>
          <w:spacing w:val="2"/>
          <w:sz w:val="20"/>
        </w:rPr>
        <w:t>(¼")</w:t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  <w:r>
        <w:rPr/>
        <w:br w:type="column"/>
      </w:r>
      <w:r>
        <w:rPr>
          <w:rFonts w:ascii="Myriad Pro"/>
          <w:sz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spacing w:before="0"/>
        <w:ind w:left="1040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"/>
          <w:spacing w:val="-3"/>
          <w:sz w:val="18"/>
        </w:rPr>
        <w:t>1422</w:t>
      </w:r>
      <w:r>
        <w:rPr>
          <w:rFonts w:ascii="Myriad Pro"/>
          <w:sz w:val="18"/>
        </w:rPr>
        <w:t> mm </w:t>
      </w:r>
      <w:r>
        <w:rPr>
          <w:rFonts w:ascii="Myriad Pro"/>
          <w:spacing w:val="1"/>
          <w:sz w:val="18"/>
        </w:rPr>
        <w:t>(56")</w:t>
      </w:r>
    </w:p>
    <w:p>
      <w:pPr>
        <w:spacing w:after="0"/>
        <w:jc w:val="left"/>
        <w:rPr>
          <w:rFonts w:ascii="Myriad Pro" w:hAnsi="Myriad Pro" w:cs="Myriad Pro" w:eastAsia="Myriad Pro"/>
          <w:sz w:val="18"/>
          <w:szCs w:val="18"/>
        </w:rPr>
        <w:sectPr>
          <w:type w:val="continuous"/>
          <w:pgSz w:w="12240" w:h="15840"/>
          <w:pgMar w:top="1500" w:bottom="280" w:left="500" w:right="1500"/>
          <w:cols w:num="2" w:equalWidth="0">
            <w:col w:w="6181" w:space="40"/>
            <w:col w:w="4019"/>
          </w:cols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6"/>
        <w:rPr>
          <w:rFonts w:ascii="Myriad Pro" w:hAnsi="Myriad Pro" w:cs="Myriad Pro" w:eastAsia="Myriad Pro"/>
          <w:sz w:val="26"/>
          <w:szCs w:val="26"/>
        </w:rPr>
      </w:pPr>
    </w:p>
    <w:p>
      <w:pPr>
        <w:spacing w:before="68"/>
        <w:ind w:left="3599" w:right="4385" w:firstLine="0"/>
        <w:jc w:val="center"/>
        <w:rPr>
          <w:rFonts w:ascii="Myriad Pro" w:hAnsi="Myriad Pro" w:cs="Myriad Pro" w:eastAsia="Myriad Pro"/>
          <w:sz w:val="20"/>
          <w:szCs w:val="20"/>
        </w:rPr>
      </w:pPr>
      <w:r>
        <w:rPr/>
        <w:pict>
          <v:group style="position:absolute;margin-left:224.614807pt;margin-top:-159.233032pt;width:51.9pt;height:163.6pt;mso-position-horizontal-relative:page;mso-position-vertical-relative:paragraph;z-index:-132496" coordorigin="4492,-3185" coordsize="1038,3272">
            <v:group style="position:absolute;left:4941;top:-2751;width:579;height:2664" coordorigin="4941,-2751" coordsize="579,2664">
              <v:shape style="position:absolute;left:4941;top:-2751;width:579;height:2664" coordorigin="4941,-2751" coordsize="579,2664" path="m5294,-2751l5360,-2737,5432,-2717,5489,-2682,5514,-2620,5519,-2545,5520,-2478,5520,-177,5510,-160,5464,-107,5401,-91,5317,-88,5237,-88,5192,-89,5115,-97,5056,-110,4993,-135,4943,-174,4941,-2458,4943,-2496,4957,-2562,4997,-2639,5049,-2693,5103,-2727,5163,-2750,5295,-2751e" filled="false" stroked="true" strokeweight="1pt" strokecolor="#000000">
                <v:path arrowok="t"/>
              </v:shape>
            </v:group>
            <v:group style="position:absolute;left:5108;top:-2753;width:245;height:2" coordorigin="5108,-2753" coordsize="245,2">
              <v:shape style="position:absolute;left:5108;top:-2753;width:245;height:2" coordorigin="5108,-2753" coordsize="245,0" path="m5108,-2753l5353,-2753e" filled="false" stroked="true" strokeweight="2.319pt" strokecolor="#ffffff">
                <v:path arrowok="t"/>
              </v:shape>
            </v:group>
            <v:group style="position:absolute;left:5108;top:-2775;width:245;height:45" coordorigin="5108,-2775" coordsize="245,45">
              <v:shape style="position:absolute;left:5108;top:-2775;width:245;height:45" coordorigin="5108,-2775" coordsize="245,45" path="m5353,-2731l5108,-2731,5108,-2775,5353,-2775,5353,-2731xe" filled="false" stroked="true" strokeweight="1pt" strokecolor="#000000">
                <v:path arrowok="t"/>
              </v:shape>
            </v:group>
            <v:group style="position:absolute;left:5114;top:-2809;width:234;height:35" coordorigin="5114,-2809" coordsize="234,35">
              <v:shape style="position:absolute;left:5114;top:-2809;width:234;height:35" coordorigin="5114,-2809" coordsize="234,35" path="m5114,-2774l5347,-2774,5347,-2809,5114,-2809,5114,-2774xe" filled="true" fillcolor="#ffffff" stroked="false">
                <v:path arrowok="t"/>
                <v:fill type="solid"/>
              </v:shape>
            </v:group>
            <v:group style="position:absolute;left:5104;top:-2819;width:254;height:55" coordorigin="5104,-2819" coordsize="254,55">
              <v:shape style="position:absolute;left:5104;top:-2819;width:254;height:55" coordorigin="5104,-2819" coordsize="254,55" path="m5104,-2764l5357,-2764,5357,-2819,5104,-2819,5104,-2764xe" filled="true" fillcolor="#000000" stroked="false">
                <v:path arrowok="t"/>
                <v:fill type="solid"/>
              </v:shape>
            </v:group>
            <v:group style="position:absolute;left:5124;top:-3175;width:214;height:339" coordorigin="5124,-3175" coordsize="214,339">
              <v:shape style="position:absolute;left:5124;top:-3175;width:214;height:339" coordorigin="5124,-3175" coordsize="214,339" path="m5124,-3089l5148,-3149,5208,-3175,5238,-3174,5305,-3154,5337,-2902,5334,-2877,5265,-2837,5238,-2836,5209,-2837,5144,-2853,5124,-3089xe" filled="false" stroked="true" strokeweight="1pt" strokecolor="#000000">
                <v:path arrowok="t"/>
              </v:shape>
            </v:group>
            <v:group style="position:absolute;left:5132;top:-2837;width:194;height:2" coordorigin="5132,-2837" coordsize="194,2">
              <v:shape style="position:absolute;left:5132;top:-2837;width:194;height:2" coordorigin="5132,-2837" coordsize="194,0" path="m5132,-2837l5326,-2837e" filled="false" stroked="true" strokeweight="2.976pt" strokecolor="#ffffff">
                <v:path arrowok="t"/>
              </v:shape>
            </v:group>
            <v:group style="position:absolute;left:5132;top:-2865;width:194;height:58" coordorigin="5132,-2865" coordsize="194,58">
              <v:shape style="position:absolute;left:5132;top:-2865;width:194;height:58" coordorigin="5132,-2865" coordsize="194,58" path="m5326,-2808l5132,-2808,5132,-2865,5326,-2865,5326,-2808xe" filled="false" stroked="true" strokeweight="1pt" strokecolor="#000000">
                <v:path arrowok="t"/>
              </v:shape>
            </v:group>
            <v:group style="position:absolute;left:4941;top:-134;width:2;height:216" coordorigin="4941,-134" coordsize="2,216">
              <v:shape style="position:absolute;left:4941;top:-134;width:2;height:216" coordorigin="4941,-134" coordsize="0,216" path="m4941,81l4941,-134e" filled="false" stroked="true" strokeweight=".5pt" strokecolor="#000000">
                <v:path arrowok="t"/>
              </v:shape>
            </v:group>
            <v:group style="position:absolute;left:5521;top:-134;width:2;height:216" coordorigin="5521,-134" coordsize="2,216">
              <v:shape style="position:absolute;left:5521;top:-134;width:2;height:216" coordorigin="5521,-134" coordsize="0,216" path="m5521,81l5521,-134e" filled="false" stroked="true" strokeweight=".5pt" strokecolor="#000000">
                <v:path arrowok="t"/>
              </v:shape>
            </v:group>
            <v:group style="position:absolute;left:5002;top:-9;width:458;height:2" coordorigin="5002,-9" coordsize="458,2">
              <v:shape style="position:absolute;left:5002;top:-9;width:458;height:2" coordorigin="5002,-9" coordsize="458,0" path="m5002,-9l5459,-9e" filled="false" stroked="true" strokeweight=".5pt" strokecolor="#000000">
                <v:path arrowok="t"/>
              </v:shape>
            </v:group>
            <v:group style="position:absolute;left:5442;top:-33;width:79;height:50" coordorigin="5442,-33" coordsize="79,50">
              <v:shape style="position:absolute;left:5442;top:-33;width:79;height:50" coordorigin="5442,-33" coordsize="79,50" path="m5445,-33l5442,16,5457,10,5479,2,5503,-4,5521,-8,5517,-11,5501,-14,5483,-20,5463,-26,5445,-33xe" filled="true" fillcolor="#000000" stroked="false">
                <v:path arrowok="t"/>
                <v:fill type="solid"/>
              </v:shape>
            </v:group>
            <v:group style="position:absolute;left:4940;top:-35;width:79;height:50" coordorigin="4940,-35" coordsize="79,50">
              <v:shape style="position:absolute;left:4940;top:-35;width:79;height:50" coordorigin="4940,-35" coordsize="79,50" path="m5019,-35l5004,-29,4982,-21,4958,-14,4940,-10,4944,-8,4960,-4,4978,1,4998,8,5016,15,5019,-35xe" filled="true" fillcolor="#000000" stroked="false">
                <v:path arrowok="t"/>
                <v:fill type="solid"/>
              </v:shape>
            </v:group>
            <v:group style="position:absolute;left:4497;top:-3176;width:568;height:174" coordorigin="4497,-3176" coordsize="568,174">
              <v:shape style="position:absolute;left:4497;top:-3176;width:568;height:174" coordorigin="4497,-3176" coordsize="568,174" path="m4497,-3176l4606,-3176,5065,-3003e" filled="false" stroked="true" strokeweight=".5pt" strokecolor="#000000">
                <v:path arrowok="t"/>
              </v:shape>
            </v:group>
            <v:group style="position:absolute;left:5036;top:-3038;width:112;height:66" coordorigin="5036,-3038" coordsize="112,66">
              <v:shape style="position:absolute;left:5036;top:-3038;width:112;height:66" coordorigin="5036,-3038" coordsize="112,66" path="m5057,-3038l5036,-2984,5148,-2972,5057,-3038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28.855499pt;margin-top:-169.679871pt;width:63.8pt;height:165.8pt;mso-position-horizontal-relative:page;mso-position-vertical-relative:paragraph;z-index:-132472" coordorigin="6577,-3394" coordsize="1276,3316">
            <v:group style="position:absolute;left:6911;top:-2751;width:579;height:2664" coordorigin="6911,-2751" coordsize="579,2664">
              <v:shape style="position:absolute;left:6911;top:-2751;width:579;height:2664" coordorigin="6911,-2751" coordsize="579,2664" path="m7264,-2751l7330,-2737,7402,-2717,7459,-2682,7484,-2620,7489,-2545,7490,-2478,7490,-177,7480,-160,7434,-107,7371,-91,7287,-88,7207,-88,7162,-89,7086,-97,7026,-110,6963,-135,6913,-174,6911,-2458,6913,-2496,6927,-2562,6967,-2639,7019,-2693,7073,-2727,7133,-2750,7265,-2751e" filled="false" stroked="true" strokeweight="1pt" strokecolor="#000000">
                <v:path arrowok="t"/>
              </v:shape>
            </v:group>
            <v:group style="position:absolute;left:7078;top:-2753;width:245;height:2" coordorigin="7078,-2753" coordsize="245,2">
              <v:shape style="position:absolute;left:7078;top:-2753;width:245;height:2" coordorigin="7078,-2753" coordsize="245,0" path="m7078,-2753l7323,-2753e" filled="false" stroked="true" strokeweight="2.319pt" strokecolor="#ffffff">
                <v:path arrowok="t"/>
              </v:shape>
            </v:group>
            <v:group style="position:absolute;left:7078;top:-2775;width:245;height:45" coordorigin="7078,-2775" coordsize="245,45">
              <v:shape style="position:absolute;left:7078;top:-2775;width:245;height:45" coordorigin="7078,-2775" coordsize="245,45" path="m7323,-2731l7078,-2731,7078,-2775,7323,-2775,7323,-2731xe" filled="false" stroked="true" strokeweight="1pt" strokecolor="#000000">
                <v:path arrowok="t"/>
              </v:shape>
            </v:group>
            <v:group style="position:absolute;left:7084;top:-2809;width:234;height:35" coordorigin="7084,-2809" coordsize="234,35">
              <v:shape style="position:absolute;left:7084;top:-2809;width:234;height:35" coordorigin="7084,-2809" coordsize="234,35" path="m7084,-2774l7317,-2774,7317,-2809,7084,-2809,7084,-2774xe" filled="true" fillcolor="#ffffff" stroked="false">
                <v:path arrowok="t"/>
                <v:fill type="solid"/>
              </v:shape>
            </v:group>
            <v:group style="position:absolute;left:7074;top:-2819;width:254;height:55" coordorigin="7074,-2819" coordsize="254,55">
              <v:shape style="position:absolute;left:7074;top:-2819;width:254;height:55" coordorigin="7074,-2819" coordsize="254,55" path="m7074,-2764l7327,-2764,7327,-2819,7074,-2819,7074,-2764xe" filled="true" fillcolor="#000000" stroked="false">
                <v:path arrowok="t"/>
                <v:fill type="solid"/>
              </v:shape>
            </v:group>
            <v:group style="position:absolute;left:7104;top:-2837;width:194;height:2" coordorigin="7104,-2837" coordsize="194,2">
              <v:shape style="position:absolute;left:7104;top:-2837;width:194;height:2" coordorigin="7104,-2837" coordsize="194,0" path="m7104,-2837l7298,-2837e" filled="false" stroked="true" strokeweight="2.976pt" strokecolor="#ffffff">
                <v:path arrowok="t"/>
              </v:shape>
            </v:group>
            <v:group style="position:absolute;left:7104;top:-2865;width:194;height:58" coordorigin="7104,-2865" coordsize="194,58">
              <v:shape style="position:absolute;left:7104;top:-2865;width:194;height:58" coordorigin="7104,-2865" coordsize="194,58" path="m7298,-2808l7104,-2808,7104,-2865,7298,-2865,7298,-2808xe" filled="false" stroked="true" strokeweight="1pt" strokecolor="#000000">
                <v:path arrowok="t"/>
              </v:shape>
            </v:group>
            <v:group style="position:absolute;left:7135;top:-2903;width:132;height:39" coordorigin="7135,-2903" coordsize="132,39">
              <v:shape style="position:absolute;left:7135;top:-2903;width:132;height:39" coordorigin="7135,-2903" coordsize="132,39" path="m7135,-2864l7266,-2864,7266,-2903,7135,-2903,7135,-2864xe" filled="true" fillcolor="#ffffff" stroked="false">
                <v:path arrowok="t"/>
                <v:fill type="solid"/>
              </v:shape>
            </v:group>
            <v:group style="position:absolute;left:7125;top:-2939;width:152;height:85" coordorigin="7125,-2939" coordsize="152,85">
              <v:shape style="position:absolute;left:7125;top:-2939;width:152;height:85" coordorigin="7125,-2939" coordsize="152,85" path="m7125,-2854l7276,-2854,7276,-2939,7125,-2939,7125,-2854xe" filled="true" fillcolor="#000000" stroked="false">
                <v:path arrowok="t"/>
                <v:fill type="solid"/>
              </v:shape>
            </v:group>
            <v:group style="position:absolute;left:7164;top:-2928;width:73;height:27" coordorigin="7164,-2928" coordsize="73,27">
              <v:shape style="position:absolute;left:7164;top:-2928;width:73;height:27" coordorigin="7164,-2928" coordsize="73,27" path="m7164,-2915l7237,-2915e" filled="false" stroked="true" strokeweight="1.442pt" strokecolor="#ffffff">
                <v:path arrowok="t"/>
              </v:shape>
            </v:group>
            <v:group style="position:absolute;left:7143;top:-2964;width:116;height:2" coordorigin="7143,-2964" coordsize="116,2">
              <v:shape style="position:absolute;left:7143;top:-2964;width:116;height:2" coordorigin="7143,-2964" coordsize="116,0" path="m7143,-2964l7258,-2964e" filled="false" stroked="true" strokeweight="3.716pt" strokecolor="#ffffff">
                <v:path arrowok="t"/>
              </v:shape>
            </v:group>
            <v:group style="position:absolute;left:7143;top:-3000;width:116;height:73" coordorigin="7143,-3000" coordsize="116,73">
              <v:shape style="position:absolute;left:7143;top:-3000;width:116;height:73" coordorigin="7143,-3000" coordsize="116,73" path="m7258,-2928l7143,-2928,7143,-3000,7258,-3000,7258,-2928xe" filled="false" stroked="true" strokeweight="1pt" strokecolor="#000000">
                <v:path arrowok="t"/>
              </v:shape>
            </v:group>
            <v:group style="position:absolute;left:7173;top:-3123;width:56;height:123" coordorigin="7173,-3123" coordsize="56,123">
              <v:shape style="position:absolute;left:7173;top:-3123;width:56;height:123" coordorigin="7173,-3123" coordsize="56,123" path="m7229,-3001l7173,-3001,7173,-3123,7229,-3123,7229,-3001xe" filled="false" stroked="true" strokeweight="1pt" strokecolor="#000000">
                <v:path arrowok="t"/>
              </v:shape>
            </v:group>
            <v:group style="position:absolute;left:7258;top:-2989;width:56;height:50" coordorigin="7258,-2989" coordsize="56,50">
              <v:shape style="position:absolute;left:7258;top:-2989;width:56;height:50" coordorigin="7258,-2989" coordsize="56,50" path="m7314,-2939l7258,-2939,7258,-2989,7314,-2989,7314,-2939xe" filled="false" stroked="true" strokeweight="1.0pt" strokecolor="#000000">
                <v:path arrowok="t"/>
              </v:shape>
            </v:group>
            <v:group style="position:absolute;left:7132;top:-3152;width:137;height:30" coordorigin="7132,-3152" coordsize="137,30">
              <v:shape style="position:absolute;left:7132;top:-3152;width:137;height:30" coordorigin="7132,-3152" coordsize="137,30" path="m7132,-3122l7269,-3122,7269,-3152,7132,-3152,7132,-3122xe" filled="true" fillcolor="#ffffff" stroked="false">
                <v:path arrowok="t"/>
                <v:fill type="solid"/>
              </v:shape>
            </v:group>
            <v:group style="position:absolute;left:7122;top:-3162;width:157;height:50" coordorigin="7122,-3162" coordsize="157,50">
              <v:shape style="position:absolute;left:7122;top:-3162;width:157;height:50" coordorigin="7122,-3162" coordsize="157,50" path="m7122,-3112l7279,-3112,7279,-3162,7122,-3162,7122,-3112xe" filled="true" fillcolor="#000000" stroked="false">
                <v:path arrowok="t"/>
                <v:fill type="solid"/>
              </v:shape>
            </v:group>
            <v:group style="position:absolute;left:7331;top:-3157;width:518;height:2" coordorigin="7331,-3157" coordsize="518,2">
              <v:shape style="position:absolute;left:7331;top:-3157;width:518;height:2" coordorigin="7331,-3157" coordsize="518,0" path="m7331,-3157l7848,-3157e" filled="false" stroked="true" strokeweight=".5pt" strokecolor="#000000">
                <v:path arrowok="t"/>
              </v:shape>
            </v:group>
            <v:group style="position:absolute;left:7469;top:-85;width:380;height:2" coordorigin="7469,-85" coordsize="380,2">
              <v:shape style="position:absolute;left:7469;top:-85;width:380;height:2" coordorigin="7469,-85" coordsize="380,0" path="m7469,-85l7848,-85e" filled="false" stroked="true" strokeweight=".5pt" strokecolor="#000000">
                <v:path arrowok="t"/>
              </v:shape>
              <v:shape style="position:absolute;left:7103;top:-2485;width:387;height:2242" type="#_x0000_t75" stroked="false">
                <v:imagedata r:id="rId49" o:title=""/>
              </v:shape>
            </v:group>
            <v:group style="position:absolute;left:7103;top:-2485;width:387;height:2242" coordorigin="7103,-2485" coordsize="387,2242">
              <v:shape style="position:absolute;left:7103;top:-2485;width:387;height:2242" coordorigin="7103,-2485" coordsize="387,2242" path="m7442,-289l7373,-265,7343,-260,7329,-258,7267,-248,7200,-243,7181,-244,7130,-290,7112,-359,7109,-424,7110,-440,7118,-506,7132,-552,7139,-573,7144,-601,7146,-622,7144,-640,7139,-655,7133,-669,7125,-687,7117,-704,7111,-723,7106,-743,7104,-770,7103,-795,7104,-817,7117,-889,7137,-948,7144,-969,7158,-1028,7164,-1106,7164,-1125,7155,-1190,7143,-1249,7138,-1270,7125,-1347,7123,-1385,7124,-1410,7130,-1478,7146,-1553,7157,-1592,7159,-1603,7160,-1619,7161,-1638,7160,-1660,7160,-1683,7159,-1708,7157,-1732,7156,-1756,7156,-1778,7155,-1798,7155,-1818,7155,-1836,7155,-1852,7156,-1868,7157,-1883,7158,-1899,7159,-1979,7159,-2046,7159,-2071,7159,-2095,7160,-2162,7161,-2234,7169,-2314,7188,-2389,7234,-2456,7295,-2485,7310,-2485,7369,-2462,7423,-2419,7469,-2372,7479,-2362,7488,-2353,7490,-331,7469,-310,7457,-299,7445,-291,7442,-289xe" filled="false" stroked="true" strokeweight="1pt" strokecolor="#000000">
                <v:path arrowok="t"/>
              </v:shape>
            </v:group>
            <v:group style="position:absolute;left:7126;top:-2482;width:341;height:2215" coordorigin="7126,-2482" coordsize="341,2215">
              <v:shape style="position:absolute;left:7126;top:-2482;width:341;height:2215" coordorigin="7126,-2482" coordsize="341,2215" path="m7308,-2482l7247,-2433,7213,-2382,7192,-2309,7186,-2233,7184,-2173,7183,-2084,7183,-1993,7183,-1972,7181,-1897,7179,-1861,7179,-1839,7180,-1770,7183,-1702,7183,-1680,7184,-1660,7184,-1641,7184,-1624,7183,-1608,7182,-1595,7177,-1579,7173,-1562,7156,-1488,7148,-1424,7147,-1400,7147,-1378,7154,-1314,7166,-1255,7170,-1236,7175,-1217,7186,-1137,7187,-1113,7187,-1091,7182,-1030,7166,-961,7148,-907,7142,-889,7127,-817,7126,-795,7126,-772,7142,-709,7156,-677,7162,-662,7167,-646,7170,-629,7170,-610,7167,-589,7160,-560,7149,-515,7144,-498,7133,-432,7133,-410,7134,-386,7145,-317,7185,-269,7206,-268,7231,-269,7306,-278,7335,-283,7363,-287,7381,-291,7395,-296,7442,-322,7460,-331,7466,-333,7466,-2338,7415,-2395,7361,-2452,7316,-2482,7308,-2482xe" filled="true" fillcolor="#a2a4a8" stroked="false">
                <v:path arrowok="t"/>
                <v:fill type="solid"/>
              </v:shape>
            </v:group>
            <v:group style="position:absolute;left:7126;top:-2482;width:341;height:2215" coordorigin="7126,-2482" coordsize="341,2215">
              <v:shape style="position:absolute;left:7126;top:-2482;width:341;height:2215" coordorigin="7126,-2482" coordsize="341,2215" path="m7466,-2338l7415,-2395,7361,-2452,7308,-2482,7299,-2480,7247,-2433,7213,-2382,7192,-2309,7186,-2233,7184,-2173,7183,-2106,7183,-2038,7183,-2015,7182,-1952,7180,-1882,7179,-1861,7179,-1839,7180,-1770,7182,-1724,7183,-1702,7183,-1680,7184,-1660,7184,-1641,7184,-1624,7183,-1608,7182,-1595,7177,-1579,7173,-1562,7156,-1488,7148,-1424,7147,-1400,7147,-1378,7154,-1314,7166,-1255,7170,-1236,7175,-1217,7186,-1137,7187,-1113,7187,-1091,7182,-1030,7166,-961,7148,-907,7142,-889,7127,-817,7126,-795,7126,-772,7142,-709,7156,-677,7162,-662,7167,-646,7170,-629,7170,-610,7167,-589,7160,-560,7154,-535,7149,-515,7135,-451,7133,-410,7134,-386,7145,-317,7185,-269,7206,-268,7231,-269,7306,-278,7335,-283,7363,-287,7381,-291,7395,-296,7411,-305,7442,-322,7460,-331,7466,-333,7466,-2338xe" filled="false" stroked="true" strokeweight=".25pt" strokecolor="#000000">
                <v:path arrowok="t"/>
              </v:shape>
            </v:group>
            <v:group style="position:absolute;left:7740;top:-3091;width:2;height:2941" coordorigin="7740,-3091" coordsize="2,2941">
              <v:shape style="position:absolute;left:7740;top:-3091;width:2;height:2941" coordorigin="7740,-3091" coordsize="0,2941" path="m7740,-3091l7740,-150e" filled="false" stroked="true" strokeweight=".5pt" strokecolor="#000000">
                <v:path arrowok="t"/>
              </v:shape>
            </v:group>
            <v:group style="position:absolute;left:7714;top:-167;width:50;height:79" coordorigin="7714,-167" coordsize="50,79">
              <v:shape style="position:absolute;left:7714;top:-167;width:50;height:79" coordorigin="7714,-167" coordsize="50,79" path="m7714,-167l7720,-153,7728,-130,7735,-107,7739,-89,7741,-93,7745,-109,7750,-127,7757,-147,7764,-164,7714,-167xe" filled="true" fillcolor="#000000" stroked="false">
                <v:path arrowok="t"/>
                <v:fill type="solid"/>
              </v:shape>
            </v:group>
            <v:group style="position:absolute;left:7716;top:-3152;width:50;height:79" coordorigin="7716,-3152" coordsize="50,79">
              <v:shape style="position:absolute;left:7716;top:-3152;width:50;height:79" coordorigin="7716,-3152" coordsize="50,79" path="m7741,-3152l7739,-3148,7735,-3132,7730,-3114,7723,-3094,7716,-3077,7765,-3074,7759,-3088,7751,-3111,7745,-3134,7741,-3152xe" filled="true" fillcolor="#000000" stroked="false">
                <v:path arrowok="t"/>
                <v:fill type="solid"/>
              </v:shape>
            </v:group>
            <v:group style="position:absolute;left:6689;top:-2013;width:400;height:213" coordorigin="6689,-2013" coordsize="400,213">
              <v:shape style="position:absolute;left:6689;top:-2013;width:400;height:213" coordorigin="6689,-2013" coordsize="400,213" path="m6689,-1800l6811,-1800,7089,-2013e" filled="false" stroked="true" strokeweight=".5pt" strokecolor="#000000">
                <v:path arrowok="t"/>
              </v:shape>
            </v:group>
            <v:group style="position:absolute;left:7055;top:-2068;width:104;height:89" coordorigin="7055,-2068" coordsize="104,89">
              <v:shape style="position:absolute;left:7055;top:-2068;width:104;height:89" coordorigin="7055,-2068" coordsize="104,89" path="m7158,-2068l7055,-2025,7090,-1979,7158,-2068xe" filled="true" fillcolor="#000000" stroked="false">
                <v:path arrowok="t"/>
                <v:fill type="solid"/>
              </v:shape>
            </v:group>
            <v:group style="position:absolute;left:6582;top:-3389;width:460;height:337" coordorigin="6582,-3389" coordsize="460,337">
              <v:shape style="position:absolute;left:6582;top:-3389;width:460;height:337" coordorigin="6582,-3389" coordsize="460,337" path="m6582,-3389l6713,-3389,7042,-3052e" filled="false" stroked="true" strokeweight=".5pt" strokecolor="#000000">
                <v:path arrowok="t"/>
              </v:shape>
            </v:group>
            <v:group style="position:absolute;left:7008;top:-3087;width:97;height:98" coordorigin="7008,-3087" coordsize="97,98">
              <v:shape style="position:absolute;left:7008;top:-3087;width:97;height:98" coordorigin="7008,-3087" coordsize="97,98" path="m7049,-3087l7008,-3047,7104,-2990,7049,-3087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sz w:val="20"/>
        </w:rPr>
        <w:t>230 mm </w:t>
      </w:r>
      <w:r>
        <w:rPr>
          <w:rFonts w:ascii="Myriad Pro"/>
          <w:spacing w:val="2"/>
          <w:sz w:val="20"/>
        </w:rPr>
        <w:t>(9")</w:t>
      </w:r>
    </w:p>
    <w:p>
      <w:pPr>
        <w:spacing w:before="85"/>
        <w:ind w:left="4082" w:right="3082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9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Pressurized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cylinder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type w:val="continuous"/>
          <w:pgSz w:w="12240" w:h="15840"/>
          <w:pgMar w:top="1500" w:bottom="28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5"/>
        <w:ind w:left="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observed: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126" w:after="0"/>
        <w:ind w:left="840" w:right="2232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accept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identification of</w:t>
      </w:r>
      <w:r>
        <w:rPr>
          <w:color w:val="231F20"/>
          <w:spacing w:val="2"/>
        </w:rPr>
        <w:t> </w:t>
      </w:r>
      <w:r>
        <w:rPr>
          <w:color w:val="231F20"/>
        </w:rPr>
        <w:t>contents.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> </w:t>
      </w:r>
      <w:r>
        <w:rPr>
          <w:color w:val="231F20"/>
        </w:rPr>
        <w:t>accordingly.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strike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</w:rPr>
        <w:t>violently.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related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piping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fittings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damage.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magnets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hoisting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cylinders.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Transport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truck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drag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them.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0" w:after="0"/>
        <w:ind w:left="840" w:right="1694" w:hanging="360"/>
        <w:jc w:val="left"/>
      </w:pP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transported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platform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movement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upset.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186" w:after="0"/>
        <w:ind w:left="840" w:right="1364" w:hanging="360"/>
        <w:jc w:val="left"/>
      </w:pPr>
      <w:r>
        <w:rPr>
          <w:color w:val="231F20"/>
          <w:spacing w:val="1"/>
        </w:rPr>
        <w:t>Chalk</w:t>
      </w:r>
      <w:r>
        <w:rPr>
          <w:color w:val="231F20"/>
          <w:spacing w:val="-14"/>
        </w:rPr>
        <w:t> </w:t>
      </w:r>
      <w:r>
        <w:rPr>
          <w:color w:val="231F20"/>
          <w:spacing w:val="3"/>
        </w:rPr>
        <w:t>“EMPTY”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“MT”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empty.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cap</w:t>
      </w:r>
      <w:r>
        <w:rPr>
          <w:color w:val="231F20"/>
          <w:spacing w:val="-1"/>
        </w:rPr>
        <w:t>s</w:t>
      </w:r>
      <w:r>
        <w:rPr>
          <w:color w:val="231F20"/>
        </w:rPr>
        <w:t>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manufacturer,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supplier,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MSDS.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00" w:lineRule="atLeast"/>
        <w:ind w:left="280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181.95pt;height:314.9pt;mso-position-horizontal-relative:char;mso-position-vertical-relative:line" coordorigin="0,0" coordsize="3639,6298">
            <v:group style="position:absolute;left:16;top:4709;width:3613;height:1573" coordorigin="16,4709" coordsize="3613,1573">
              <v:shape style="position:absolute;left:16;top:4709;width:3613;height:1573" coordorigin="16,4709" coordsize="3613,1573" path="m1869,4709l3629,5322,2087,6282,16,5403,1869,4709xe" filled="false" stroked="true" strokeweight="1pt" strokecolor="#000000">
                <v:path arrowok="t"/>
              </v:shape>
            </v:group>
            <v:group style="position:absolute;left:12;top:4579;width:1859;height:825" coordorigin="12,4579" coordsize="1859,825">
              <v:shape style="position:absolute;left:12;top:4579;width:1859;height:825" coordorigin="12,4579" coordsize="1859,825" path="m1868,4579l12,5290,15,5403,1870,4709,1868,4579xe" filled="true" fillcolor="#ffffff" stroked="false">
                <v:path arrowok="t"/>
                <v:fill type="solid"/>
              </v:shape>
            </v:group>
            <v:group style="position:absolute;left:12;top:4579;width:1859;height:825" coordorigin="12,4579" coordsize="1859,825">
              <v:shape style="position:absolute;left:12;top:4579;width:1859;height:825" coordorigin="12,4579" coordsize="1859,825" path="m12,5290l1868,4579,1870,4709,15,5403,12,5290xe" filled="false" stroked="true" strokeweight="1pt" strokecolor="#000000">
                <v:path arrowok="t"/>
              </v:shape>
            </v:group>
            <v:group style="position:absolute;left:1865;top:4435;width:1764;height:887" coordorigin="1865,4435" coordsize="1764,887">
              <v:shape style="position:absolute;left:1865;top:4435;width:1764;height:887" coordorigin="1865,4435" coordsize="1764,887" path="m2435,4435l1865,4505,1870,4709,3629,5322,3623,5065,2809,4547,2435,4435xe" filled="true" fillcolor="#ffffff" stroked="false">
                <v:path arrowok="t"/>
                <v:fill type="solid"/>
              </v:shape>
            </v:group>
            <v:group style="position:absolute;left:1865;top:4435;width:1764;height:887" coordorigin="1865,4435" coordsize="1764,887">
              <v:shape style="position:absolute;left:1865;top:4435;width:1764;height:887" coordorigin="1865,4435" coordsize="1764,887" path="m1870,4709l1865,4505,2435,4435,2809,4547,3623,5065,3629,5322,1870,4709xe" filled="false" stroked="true" strokeweight="1pt" strokecolor="#000000">
                <v:path arrowok="t"/>
              </v:shape>
            </v:group>
            <v:group style="position:absolute;left:2189;top:2786;width:877;height:361" coordorigin="2189,2786" coordsize="877,361">
              <v:shape style="position:absolute;left:2189;top:2786;width:877;height:361" coordorigin="2189,2786" coordsize="877,361" path="m2189,2786l2191,2927,3066,3146,3063,2994,2189,2786xe" filled="false" stroked="true" strokeweight="1pt" strokecolor="#000000">
                <v:path arrowok="t"/>
              </v:shape>
            </v:group>
            <v:group style="position:absolute;left:3063;top:2962;width:62;height:184" coordorigin="3063,2962" coordsize="62,184">
              <v:shape style="position:absolute;left:3063;top:2962;width:62;height:184" coordorigin="3063,2962" coordsize="62,184" path="m3121,2962l3063,2995,3067,3145,3124,3108,3121,2962xe" filled="true" fillcolor="#ffffff" stroked="false">
                <v:path arrowok="t"/>
                <v:fill type="solid"/>
              </v:shape>
            </v:group>
            <v:group style="position:absolute;left:3063;top:2962;width:62;height:184" coordorigin="3063,2962" coordsize="62,184">
              <v:shape style="position:absolute;left:3063;top:2962;width:62;height:184" coordorigin="3063,2962" coordsize="62,184" path="m3063,2995l3067,3145,3124,3108,3121,2962,3063,2995xe" filled="false" stroked="true" strokeweight="1pt" strokecolor="#000000">
                <v:path arrowok="t"/>
              </v:shape>
            </v:group>
            <v:group style="position:absolute;left:2188;top:2761;width:934;height:235" coordorigin="2188,2761" coordsize="934,235">
              <v:shape style="position:absolute;left:2188;top:2761;width:934;height:235" coordorigin="2188,2761" coordsize="934,235" path="m2247,2761l2188,2782,3064,2995,3122,2962,2247,2761xe" filled="true" fillcolor="#ffffff" stroked="false">
                <v:path arrowok="t"/>
                <v:fill type="solid"/>
              </v:shape>
            </v:group>
            <v:group style="position:absolute;left:2188;top:2761;width:934;height:235" coordorigin="2188,2761" coordsize="934,235">
              <v:shape style="position:absolute;left:2188;top:2761;width:934;height:235" coordorigin="2188,2761" coordsize="934,235" path="m2247,2761l2188,2782,3064,2995,3122,2962,2247,2761xe" filled="false" stroked="true" strokeweight="1pt" strokecolor="#000000">
                <v:path arrowok="t"/>
              </v:shape>
            </v:group>
            <v:group style="position:absolute;left:960;top:2886;width:1688;height:375" coordorigin="960,2886" coordsize="1688,375">
              <v:shape style="position:absolute;left:960;top:2886;width:1688;height:375" coordorigin="960,2886" coordsize="1688,375" path="m2507,2886l960,3222,1125,3260,2647,2925,2507,2886xe" filled="true" fillcolor="#ffffff" stroked="false">
                <v:path arrowok="t"/>
                <v:fill type="solid"/>
              </v:shape>
            </v:group>
            <v:group style="position:absolute;left:960;top:2886;width:1688;height:375" coordorigin="960,2886" coordsize="1688,375">
              <v:shape style="position:absolute;left:960;top:2886;width:1688;height:375" coordorigin="960,2886" coordsize="1688,375" path="m960,3222l2507,2886,2647,2925,1125,3260,960,3222xe" filled="false" stroked="true" strokeweight="1pt" strokecolor="#000000">
                <v:path arrowok="t"/>
              </v:shape>
            </v:group>
            <v:group style="position:absolute;left:1125;top:2925;width:1525;height:419" coordorigin="1125,2925" coordsize="1525,419">
              <v:shape style="position:absolute;left:1125;top:2925;width:1525;height:419" coordorigin="1125,2925" coordsize="1525,419" path="m2645,2925l1125,3260,1126,3344,2649,3008,2645,2925xe" filled="true" fillcolor="#ffffff" stroked="false">
                <v:path arrowok="t"/>
                <v:fill type="solid"/>
              </v:shape>
            </v:group>
            <v:group style="position:absolute;left:1125;top:2925;width:1525;height:419" coordorigin="1125,2925" coordsize="1525,419">
              <v:shape style="position:absolute;left:1125;top:2925;width:1525;height:419" coordorigin="1125,2925" coordsize="1525,419" path="m1125,3260l2645,2925,2649,3008,1126,3344,1125,3260xe" filled="false" stroked="true" strokeweight="1pt" strokecolor="#000000">
                <v:path arrowok="t"/>
              </v:shape>
            </v:group>
            <v:group style="position:absolute;left:2464;top:587;width:237;height:4434" coordorigin="2464,587" coordsize="237,4434">
              <v:shape style="position:absolute;left:2464;top:587;width:237;height:4434" coordorigin="2464,587" coordsize="237,4434" path="m2701,587l2558,587,2464,4964,2608,5021,2701,587xe" filled="true" fillcolor="#ffffff" stroked="false">
                <v:path arrowok="t"/>
                <v:fill type="solid"/>
              </v:shape>
            </v:group>
            <v:group style="position:absolute;left:2464;top:587;width:237;height:4434" coordorigin="2464,587" coordsize="237,4434">
              <v:shape style="position:absolute;left:2464;top:587;width:237;height:4434" coordorigin="2464,587" coordsize="237,4434" path="m2608,5021l2464,4964,2558,587,2701,587,2608,5021xe" filled="false" stroked="true" strokeweight="1pt" strokecolor="#000000">
                <v:path arrowok="t"/>
              </v:shape>
            </v:group>
            <v:group style="position:absolute;left:2608;top:587;width:188;height:4434" coordorigin="2608,587" coordsize="188,4434">
              <v:shape style="position:absolute;left:2608;top:587;width:188;height:4434" coordorigin="2608,587" coordsize="188,4434" path="m2701,587l2608,5021,2705,4997,2796,596,2701,587xe" filled="true" fillcolor="#ffffff" stroked="false">
                <v:path arrowok="t"/>
                <v:fill type="solid"/>
              </v:shape>
            </v:group>
            <v:group style="position:absolute;left:2608;top:587;width:188;height:4434" coordorigin="2608,587" coordsize="188,4434">
              <v:shape style="position:absolute;left:2608;top:587;width:188;height:4434" coordorigin="2608,587" coordsize="188,4434" path="m2705,4997l2608,5021,2701,587,2796,596,2705,4997xe" filled="false" stroked="true" strokeweight="1.0pt" strokecolor="#000000">
                <v:path arrowok="t"/>
              </v:shape>
            </v:group>
            <v:group style="position:absolute;left:2432;top:1853;width:867;height:3516" coordorigin="2432,1853" coordsize="867,3516">
              <v:shape style="position:absolute;left:2432;top:1853;width:867;height:3516" coordorigin="2432,1853" coordsize="867,3516" path="m2960,1853l2770,1853,2767,1854,2697,1872,2626,1900,2551,1946,2505,1987,2467,2038,2441,2101,2432,2175,2432,5271,2482,5306,2559,5334,2648,5353,2723,5363,2814,5368,2865,5369,3038,5368,3100,5366,3167,5360,3225,5342,3276,5298,3298,5271,3298,2137,3297,2071,3289,1997,3256,1933,3182,1895,3090,1875,2960,1853xe" filled="true" fillcolor="#ffffff" stroked="false">
                <v:path arrowok="t"/>
                <v:fill type="solid"/>
              </v:shape>
            </v:group>
            <v:group style="position:absolute;left:2432;top:1853;width:867;height:3516" coordorigin="2432,1853" coordsize="867,3516">
              <v:shape style="position:absolute;left:2432;top:1853;width:867;height:3516" coordorigin="2432,1853" coordsize="867,3516" path="m2960,1853l3051,1868,3125,1881,3205,1903,3267,1946,3292,2019,3297,2102,3298,2175,3298,5271,3256,5319,3200,5352,3125,5364,3038,5368,2961,5368,2865,5369,2814,5368,2723,5363,2648,5353,2586,5341,2515,5320,2458,5292,2432,5271,2432,2175,2441,2101,2467,2038,2505,1987,2551,1946,2626,1900,2697,1872,2760,1855,2770,1853,2961,1853e" filled="false" stroked="true" strokeweight="1pt" strokecolor="#000000">
                <v:path arrowok="t"/>
              </v:shape>
            </v:group>
            <v:group style="position:absolute;left:2681;top:1852;width:367;height:2" coordorigin="2681,1852" coordsize="367,2">
              <v:shape style="position:absolute;left:2681;top:1852;width:367;height:2" coordorigin="2681,1852" coordsize="367,0" path="m2681,1852l3048,1852e" filled="false" stroked="true" strokeweight="2.532pt" strokecolor="#ffffff">
                <v:path arrowok="t"/>
              </v:shape>
            </v:group>
            <v:group style="position:absolute;left:2681;top:1828;width:367;height:49" coordorigin="2681,1828" coordsize="367,49">
              <v:shape style="position:absolute;left:2681;top:1828;width:367;height:49" coordorigin="2681,1828" coordsize="367,49" path="m3048,1876l2681,1876,2681,1828,3048,1828,3048,1876xe" filled="false" stroked="true" strokeweight="1pt" strokecolor="#000000">
                <v:path arrowok="t"/>
              </v:shape>
            </v:group>
            <v:group style="position:absolute;left:2690;top:1790;width:350;height:39" coordorigin="2690,1790" coordsize="350,39">
              <v:shape style="position:absolute;left:2690;top:1790;width:350;height:39" coordorigin="2690,1790" coordsize="350,39" path="m2690,1829l3039,1829,3039,1790,2690,1790,2690,1829xe" filled="true" fillcolor="#ffffff" stroked="false">
                <v:path arrowok="t"/>
                <v:fill type="solid"/>
              </v:shape>
            </v:group>
            <v:group style="position:absolute;left:2680;top:1780;width:370;height:59" coordorigin="2680,1780" coordsize="370,59">
              <v:shape style="position:absolute;left:2680;top:1780;width:370;height:59" coordorigin="2680,1780" coordsize="370,59" path="m2680,1839l3049,1839,3049,1780,2680,1780,2680,1839xe" filled="true" fillcolor="#000000" stroked="false">
                <v:path arrowok="t"/>
                <v:fill type="solid"/>
              </v:shape>
            </v:group>
            <v:group style="position:absolute;left:2705;top:1388;width:320;height:373" coordorigin="2705,1388" coordsize="320,373">
              <v:shape style="position:absolute;left:2705;top:1388;width:320;height:373" coordorigin="2705,1388" coordsize="320,373" path="m2856,1388l2779,1400,2725,1431,2705,1483,2706,1704,2753,1748,2825,1759,2888,1761,2916,1760,2985,1746,3025,1689,3024,1470,2979,1413,2912,1392,2856,1388xe" filled="true" fillcolor="#ffffff" stroked="false">
                <v:path arrowok="t"/>
                <v:fill type="solid"/>
              </v:shape>
            </v:group>
            <v:group style="position:absolute;left:2705;top:1388;width:320;height:373" coordorigin="2705,1388" coordsize="320,373">
              <v:shape style="position:absolute;left:2705;top:1388;width:320;height:373" coordorigin="2705,1388" coordsize="320,373" path="m2705,1483l2740,1418,2803,1394,2856,1388,2885,1389,2960,1404,3018,1452,3025,1689,3022,1709,2965,1753,2888,1761,2855,1760,2774,1754,2712,1719,2705,1483xe" filled="false" stroked="true" strokeweight="1pt" strokecolor="#000000">
                <v:path arrowok="t"/>
              </v:shape>
            </v:group>
            <v:group style="position:absolute;left:2718;top:1760;width:291;height:2" coordorigin="2718,1760" coordsize="291,2">
              <v:shape style="position:absolute;left:2718;top:1760;width:291;height:2" coordorigin="2718,1760" coordsize="291,0" path="m2718,1760l3008,1760e" filled="false" stroked="true" strokeweight="3.254pt" strokecolor="#ffffff">
                <v:path arrowok="t"/>
              </v:shape>
            </v:group>
            <v:group style="position:absolute;left:2718;top:1728;width:291;height:64" coordorigin="2718,1728" coordsize="291,64">
              <v:shape style="position:absolute;left:2718;top:1728;width:291;height:64" coordorigin="2718,1728" coordsize="291,64" path="m3008,1791l2718,1791,2718,1728,3008,1728,3008,1791xe" filled="false" stroked="true" strokeweight="1pt" strokecolor="#000000">
                <v:path arrowok="t"/>
              </v:shape>
              <v:shape style="position:absolute;left:470;top:4762;width:2581;height:923" type="#_x0000_t75" stroked="false">
                <v:imagedata r:id="rId50" o:title=""/>
              </v:shape>
              <v:shape style="position:absolute;left:412;top:2861;width:1693;height:976" type="#_x0000_t75" stroked="false">
                <v:imagedata r:id="rId51" o:title=""/>
              </v:shape>
            </v:group>
            <v:group style="position:absolute;left:1703;top:10;width:263;height:778" coordorigin="1703,10" coordsize="263,778">
              <v:shape style="position:absolute;left:1703;top:10;width:263;height:778" coordorigin="1703,10" coordsize="263,778" path="m1944,39l1887,13,1848,10,1827,12,1771,34,1733,85,1724,160,1720,238,1717,304,1715,374,1714,397,1714,421,1712,484,1710,544,1708,626,1706,693,1703,761,1703,770,1724,775,1952,788,1954,721,1955,661,1958,558,1960,478,1962,415,1964,347,1964,290,1964,278,1964,267,1964,256,1964,244,1963,232,1963,206,1964,181,1965,158,1965,136,1958,65,1952,51,1944,39xe" filled="false" stroked="true" strokeweight="1pt" strokecolor="#000000">
                <v:path arrowok="t"/>
              </v:shape>
            </v:group>
            <v:group style="position:absolute;left:1836;top:124;width:72;height:87" coordorigin="1836,124" coordsize="72,87">
              <v:shape style="position:absolute;left:1836;top:124;width:72;height:87" coordorigin="1836,124" coordsize="72,87" path="m1869,124l1850,132,1840,148,1836,167,1840,186,1842,191,1855,205,1872,210,1890,205,1901,194,1907,178,1907,158,1900,136,1887,125,1869,124xe" filled="true" fillcolor="#ffffff" stroked="false">
                <v:path arrowok="t"/>
                <v:fill type="solid"/>
              </v:shape>
            </v:group>
            <v:group style="position:absolute;left:1836;top:124;width:72;height:87" coordorigin="1836,124" coordsize="72,87">
              <v:shape style="position:absolute;left:1836;top:124;width:72;height:87" coordorigin="1836,124" coordsize="72,87" path="m1840,186l1836,167,1840,148,1850,132,1869,124,1887,125,1900,136,1907,158,1907,178,1901,194,1890,205,1872,210,1855,205,1842,191,1840,186xe" filled="false" stroked="true" strokeweight="1pt" strokecolor="#000000">
                <v:path arrowok="t"/>
              </v:shape>
            </v:group>
            <v:group style="position:absolute;left:1857;top:131;width:39;height:69" coordorigin="1857,131" coordsize="39,69">
              <v:shape style="position:absolute;left:1857;top:131;width:39;height:69" coordorigin="1857,131" coordsize="39,69" path="m1895,198l1876,199,1861,189,1857,164,1859,144,1868,131e" filled="false" stroked="true" strokeweight=".5pt" strokecolor="#000000">
                <v:path arrowok="t"/>
              </v:shape>
            </v:group>
            <v:group style="position:absolute;left:1724;top:12;width:153;height:763" coordorigin="1724,12" coordsize="153,763">
              <v:shape style="position:absolute;left:1724;top:12;width:153;height:763" coordorigin="1724,12" coordsize="153,763" path="m1724,775l1727,702,1729,633,1731,571,1734,486,1736,407,1736,382,1737,357,1739,286,1741,222,1745,151,1749,114,1750,91,1797,28,1859,12,1877,13e" filled="false" stroked="true" strokeweight="1pt" strokecolor="#000000">
                <v:path arrowok="t"/>
              </v:shape>
            </v:group>
            <v:group style="position:absolute;left:1836;top:572;width:97;height:4703" coordorigin="1836,572" coordsize="97,4703">
              <v:shape style="position:absolute;left:1836;top:572;width:97;height:4703" coordorigin="1836,572" coordsize="97,4703" path="m1933,572l1847,659,1836,5240,1930,5274,1933,572xe" filled="true" fillcolor="#ffffff" stroked="false">
                <v:path arrowok="t"/>
                <v:fill type="solid"/>
              </v:shape>
            </v:group>
            <v:group style="position:absolute;left:1836;top:572;width:97;height:4703" coordorigin="1836,572" coordsize="97,4703">
              <v:shape style="position:absolute;left:1836;top:572;width:97;height:4703" coordorigin="1836,572" coordsize="97,4703" path="m1930,5274l1836,5240,1847,659,1933,572,1930,5274xe" filled="false" stroked="true" strokeweight="1pt" strokecolor="#000000">
                <v:path arrowok="t"/>
              </v:shape>
            </v:group>
            <v:group style="position:absolute;left:1930;top:627;width:108;height:4650" coordorigin="1930,627" coordsize="108,4650">
              <v:shape style="position:absolute;left:1930;top:627;width:108;height:4650" coordorigin="1930,627" coordsize="108,4650" path="m1942,627l1930,5276,2029,5237,2038,658,1942,627xe" filled="true" fillcolor="#ffffff" stroked="false">
                <v:path arrowok="t"/>
                <v:fill type="solid"/>
              </v:shape>
            </v:group>
            <v:group style="position:absolute;left:1930;top:627;width:108;height:4650" coordorigin="1930,627" coordsize="108,4650">
              <v:shape style="position:absolute;left:1930;top:627;width:108;height:4650" coordorigin="1930,627" coordsize="108,4650" path="m2029,5237l1930,5276,1942,627,2038,658,2029,5237xe" filled="false" stroked="true" strokeweight="1.0pt" strokecolor="#000000">
                <v:path arrowok="t"/>
              </v:shape>
            </v:group>
            <v:group style="position:absolute;left:1046;top:4873;width:1476;height:602" coordorigin="1046,4873" coordsize="1476,602">
              <v:shape style="position:absolute;left:1046;top:4873;width:1476;height:602" coordorigin="1046,4873" coordsize="1476,602" path="m2380,4873l1046,5436,1211,5474,2521,4912,2380,4873xe" filled="true" fillcolor="#ffffff" stroked="false">
                <v:path arrowok="t"/>
                <v:fill type="solid"/>
              </v:shape>
            </v:group>
            <v:group style="position:absolute;left:1046;top:4873;width:1476;height:602" coordorigin="1046,4873" coordsize="1476,602">
              <v:shape style="position:absolute;left:1046;top:4873;width:1476;height:602" coordorigin="1046,4873" coordsize="1476,602" path="m1046,5436l2380,4873,2521,4912,1211,5474,1046,5436xe" filled="false" stroked="true" strokeweight="1pt" strokecolor="#000000">
                <v:path arrowok="t"/>
              </v:shape>
            </v:group>
            <v:group style="position:absolute;left:1211;top:4912;width:1319;height:648" coordorigin="1211,4912" coordsize="1319,648">
              <v:shape style="position:absolute;left:1211;top:4912;width:1319;height:648" coordorigin="1211,4912" coordsize="1319,648" path="m2521,4912l1211,5474,1221,5559,2529,4998,2521,4912xe" filled="true" fillcolor="#ffffff" stroked="false">
                <v:path arrowok="t"/>
                <v:fill type="solid"/>
              </v:shape>
            </v:group>
            <v:group style="position:absolute;left:1211;top:4912;width:1319;height:648" coordorigin="1211,4912" coordsize="1319,648">
              <v:shape style="position:absolute;left:1211;top:4912;width:1319;height:648" coordorigin="1211,4912" coordsize="1319,648" path="m1211,5474l2521,4912,2529,4998,1221,5559,1211,5474xe" filled="false" stroked="true" strokeweight="1.0pt" strokecolor="#000000">
                <v:path arrowok="t"/>
              </v:shape>
            </v:group>
            <v:group style="position:absolute;left:924;top:500;width:1872;height:229" coordorigin="924,500" coordsize="1872,229">
              <v:shape style="position:absolute;left:924;top:500;width:1872;height:229" coordorigin="924,500" coordsize="1872,229" path="m924,500l1053,667,2795,729,2796,594,924,500xe" filled="true" fillcolor="#ffffff" stroked="false">
                <v:path arrowok="t"/>
                <v:fill type="solid"/>
              </v:shape>
            </v:group>
            <v:group style="position:absolute;left:924;top:500;width:1872;height:229" coordorigin="924,500" coordsize="1872,229">
              <v:shape style="position:absolute;left:924;top:500;width:1872;height:229" coordorigin="924,500" coordsize="1872,229" path="m924,500l2796,594,2795,729,1053,667,924,500xe" filled="false" stroked="true" strokeweight="1.0pt" strokecolor="#000000">
                <v:path arrowok="t"/>
              </v:shape>
            </v:group>
            <v:group style="position:absolute;left:921;top:500;width:147;height:4967" coordorigin="921,500" coordsize="147,4967">
              <v:shape style="position:absolute;left:921;top:500;width:147;height:4967" coordorigin="921,500" coordsize="147,4967" path="m924,500l921,5467,1064,5464,1067,511,924,500xe" filled="true" fillcolor="#ffffff" stroked="false">
                <v:path arrowok="t"/>
                <v:fill type="solid"/>
              </v:shape>
            </v:group>
            <v:group style="position:absolute;left:921;top:500;width:147;height:4967" coordorigin="921,500" coordsize="147,4967">
              <v:shape style="position:absolute;left:921;top:500;width:147;height:4967" coordorigin="921,500" coordsize="147,4967" path="m1064,5464l921,5467,924,500,1067,511,1064,5464xe" filled="false" stroked="true" strokeweight="1pt" strokecolor="#000000">
                <v:path arrowok="t"/>
              </v:shape>
            </v:group>
            <v:group style="position:absolute;left:1064;top:511;width:99;height:4954" coordorigin="1064,511" coordsize="99,4954">
              <v:shape style="position:absolute;left:1064;top:511;width:99;height:4954" coordorigin="1064,511" coordsize="99,4954" path="m1067,511l1064,5464,1157,5379,1163,518,1067,511xe" filled="true" fillcolor="#ffffff" stroked="false">
                <v:path arrowok="t"/>
                <v:fill type="solid"/>
              </v:shape>
            </v:group>
            <v:group style="position:absolute;left:1064;top:511;width:99;height:4954" coordorigin="1064,511" coordsize="99,4954">
              <v:shape style="position:absolute;left:1064;top:511;width:99;height:4954" coordorigin="1064,511" coordsize="99,4954" path="m1157,5379l1064,5464,1067,511,1163,518,1157,5379xe" filled="false" stroked="true" strokeweight="1pt" strokecolor="#000000">
                <v:path arrowok="t"/>
              </v:shape>
            </v:group>
            <v:group style="position:absolute;left:2600;top:598;width:184;height:369" coordorigin="2600,598" coordsize="184,369">
              <v:shape style="position:absolute;left:2600;top:598;width:184;height:369" coordorigin="2600,598" coordsize="184,369" path="m2600,598l2783,966,2782,614,2600,598xe" filled="true" fillcolor="#ffffff" stroked="false">
                <v:path arrowok="t"/>
                <v:fill type="solid"/>
              </v:shape>
            </v:group>
            <v:group style="position:absolute;left:2600;top:598;width:184;height:369" coordorigin="2600,598" coordsize="184,369">
              <v:shape style="position:absolute;left:2600;top:598;width:184;height:369" coordorigin="2600,598" coordsize="184,369" path="m2600,598l2783,966,2782,614,2600,598xe" filled="false" stroked="true" strokeweight="1.0pt" strokecolor="#000000">
                <v:path arrowok="t"/>
              </v:shape>
            </v:group>
            <v:group style="position:absolute;left:418;top:3035;width:984;height:397" coordorigin="418,3035" coordsize="984,397">
              <v:shape style="position:absolute;left:418;top:3035;width:984;height:397" coordorigin="418,3035" coordsize="984,397" path="m418,3035l420,3176,1402,3431,1399,3278,418,3035xe" filled="true" fillcolor="#ffffff" stroked="false">
                <v:path arrowok="t"/>
                <v:fill type="solid"/>
              </v:shape>
            </v:group>
            <v:group style="position:absolute;left:418;top:3035;width:984;height:397" coordorigin="418,3035" coordsize="984,397">
              <v:shape style="position:absolute;left:418;top:3035;width:984;height:397" coordorigin="418,3035" coordsize="984,397" path="m418,3035l420,3176,1402,3431,1399,3278,418,3035xe" filled="false" stroked="true" strokeweight="1pt" strokecolor="#000000">
                <v:path arrowok="t"/>
              </v:shape>
            </v:group>
            <v:group style="position:absolute;left:1399;top:3247;width:62;height:184" coordorigin="1399,3247" coordsize="62,184">
              <v:shape style="position:absolute;left:1399;top:3247;width:62;height:184" coordorigin="1399,3247" coordsize="62,184" path="m1457,3247l1399,3280,1403,3430,1460,3393,1457,3247xe" filled="true" fillcolor="#ffffff" stroked="false">
                <v:path arrowok="t"/>
                <v:fill type="solid"/>
              </v:shape>
            </v:group>
            <v:group style="position:absolute;left:1399;top:3247;width:62;height:184" coordorigin="1399,3247" coordsize="62,184">
              <v:shape style="position:absolute;left:1399;top:3247;width:62;height:184" coordorigin="1399,3247" coordsize="62,184" path="m1399,3280l1403,3430,1460,3393,1457,3247,1399,3280xe" filled="false" stroked="true" strokeweight="1pt" strokecolor="#000000">
                <v:path arrowok="t"/>
              </v:shape>
            </v:group>
            <v:group style="position:absolute;left:418;top:3010;width:1041;height:271" coordorigin="418,3010" coordsize="1041,271">
              <v:shape style="position:absolute;left:418;top:3010;width:1041;height:271" coordorigin="418,3010" coordsize="1041,271" path="m476,3010l418,3031,1400,3280,1458,3247,476,3010xe" filled="true" fillcolor="#ffffff" stroked="false">
                <v:path arrowok="t"/>
                <v:fill type="solid"/>
              </v:shape>
            </v:group>
            <v:group style="position:absolute;left:418;top:3010;width:1041;height:271" coordorigin="418,3010" coordsize="1041,271">
              <v:shape style="position:absolute;left:418;top:3010;width:1041;height:271" coordorigin="418,3010" coordsize="1041,271" path="m476,3010l418,3031,1400,3280,1458,3247,476,3010xe" filled="false" stroked="true" strokeweight="1pt" strokecolor="#000000">
                <v:path arrowok="t"/>
              </v:shape>
            </v:group>
            <v:group style="position:absolute;left:1080;top:537;width:381;height:460" coordorigin="1080,537" coordsize="381,460">
              <v:shape style="position:absolute;left:1080;top:537;width:381;height:460" coordorigin="1080,537" coordsize="381,460" path="m1080,537l1083,997,1461,563,1080,537xe" filled="true" fillcolor="#ffffff" stroked="false">
                <v:path arrowok="t"/>
                <v:fill type="solid"/>
              </v:shape>
            </v:group>
            <v:group style="position:absolute;left:1080;top:537;width:381;height:460" coordorigin="1080,537" coordsize="381,460">
              <v:shape style="position:absolute;left:1080;top:537;width:381;height:460" coordorigin="1080,537" coordsize="381,460" path="m1461,563l1083,997,1080,537,1461,563xe" filled="false" stroked="true" strokeweight="1pt" strokecolor="#000000">
                <v:path arrowok="t"/>
              </v:shape>
            </v:group>
            <v:group style="position:absolute;left:10;top:5148;width:2083;height:1140" coordorigin="10,5148" coordsize="2083,1140">
              <v:shape style="position:absolute;left:10;top:5148;width:2083;height:1140" coordorigin="10,5148" coordsize="2083,1140" path="m783,5148l10,5176,15,5403,2093,6288,2087,6002,1180,5319,783,5148xe" filled="true" fillcolor="#ffffff" stroked="false">
                <v:path arrowok="t"/>
                <v:fill type="solid"/>
              </v:shape>
            </v:group>
            <v:group style="position:absolute;left:10;top:5148;width:2083;height:1140" coordorigin="10,5148" coordsize="2083,1140">
              <v:shape style="position:absolute;left:10;top:5148;width:2083;height:1140" coordorigin="10,5148" coordsize="2083,1140" path="m15,5403l10,5176,783,5148,1180,5319,2087,6002,2093,6288,15,5403xe" filled="false" stroked="true" strokeweight="1pt" strokecolor="#000000">
                <v:path arrowok="t"/>
              </v:shape>
            </v:group>
            <v:group style="position:absolute;left:1883;top:19;width:275;height:809" coordorigin="1883,19" coordsize="275,809">
              <v:shape style="position:absolute;left:1883;top:19;width:275;height:809" coordorigin="1883,19" coordsize="275,809" path="m2019,19l1947,44,1913,97,1905,171,1900,247,1898,312,1896,388,1894,454,1891,547,1887,682,1883,814,1906,819,2145,828,2152,588,2154,504,2156,438,2157,368,2158,335,2158,290,2157,272,2157,247,2157,226,2157,194,2157,187,2157,149,2147,79,2093,31,2039,19,2019,19xe" filled="true" fillcolor="#ffffff" stroked="false">
                <v:path arrowok="t"/>
                <v:fill type="solid"/>
              </v:shape>
            </v:group>
            <v:group style="position:absolute;left:1883;top:19;width:275;height:809" coordorigin="1883,19" coordsize="275,809">
              <v:shape style="position:absolute;left:1883;top:19;width:275;height:809" coordorigin="1883,19" coordsize="275,809" path="m2131,54l2076,25,2019,19,2000,22,1933,58,1909,122,1904,187,1900,268,1897,335,1895,406,1895,430,1894,454,1892,516,1890,605,1887,682,1885,746,1883,808,1883,814,1906,819,2006,823,2074,825,2136,828,2145,828,2147,758,2148,695,2152,588,2154,504,2156,438,2157,368,2158,307,2158,295,2158,284,2157,272,2157,260,2157,246,2157,219,2157,194,2157,171,2157,149,2147,79,2140,65,2131,54xe" filled="false" stroked="true" strokeweight="1.0pt" strokecolor="#000000">
                <v:path arrowok="t"/>
              </v:shape>
            </v:group>
            <v:group style="position:absolute;left:2023;top:134;width:75;height:88" coordorigin="2023,134" coordsize="75,88">
              <v:shape style="position:absolute;left:2023;top:134;width:75;height:88" coordorigin="2023,134" coordsize="75,88" path="m2073,134l2056,134,2036,144,2026,160,2023,179,2027,199,2034,210,2048,220,2066,222,2085,214,2094,202,2098,185,2096,165,2087,142,2073,134xe" filled="true" fillcolor="#ffffff" stroked="false">
                <v:path arrowok="t"/>
                <v:fill type="solid"/>
              </v:shape>
            </v:group>
            <v:group style="position:absolute;left:2023;top:134;width:75;height:88" coordorigin="2023,134" coordsize="75,88">
              <v:shape style="position:absolute;left:2023;top:134;width:75;height:88" coordorigin="2023,134" coordsize="75,88" path="m2027,199l2023,179,2026,160,2036,144,2056,134,2073,134,2087,142,2096,165,2098,185,2094,202,2085,214,2066,222,2048,220,2034,210,2027,199xe" filled="false" stroked="true" strokeweight="1pt" strokecolor="#000000">
                <v:path arrowok="t"/>
              </v:shape>
            </v:group>
            <v:group style="position:absolute;left:2045;top:134;width:40;height:79" coordorigin="2045,134" coordsize="40,79">
              <v:shape style="position:absolute;left:2045;top:134;width:40;height:79" coordorigin="2045,134" coordsize="40,79" path="m2085,212l2066,213,2051,203,2045,177,2047,157,2054,143,2066,134e" filled="false" stroked="true" strokeweight=".5pt" strokecolor="#000000">
                <v:path arrowok="t"/>
              </v:shape>
            </v:group>
            <v:group style="position:absolute;left:1906;top:21;width:170;height:798" coordorigin="1906,21" coordsize="170,798">
              <v:shape style="position:absolute;left:1906;top:21;width:170;height:798" coordorigin="1906,21" coordsize="170,798" path="m1906,819l1908,745,1910,675,1912,613,1915,534,1917,455,1918,405,1919,380,1921,309,1923,244,1927,170,1936,95,1988,34,2043,21,2060,22,2075,25e" filled="false" stroked="true" strokeweight="1pt" strokecolor="#000000">
                <v:path arrowok="t"/>
              </v:shape>
            </v:group>
            <v:group style="position:absolute;left:1683;top:1587;width:825;height:4105" coordorigin="1683,1587" coordsize="825,4105">
              <v:shape style="position:absolute;left:1683;top:1587;width:825;height:4105" coordorigin="1683,1587" coordsize="825,4105" path="m2186,1587l2005,1587,2003,1587,1935,1607,1868,1636,1796,1684,1753,1728,1717,1782,1692,1847,1683,1926,1683,5589,1731,5625,1805,5656,1889,5676,1961,5686,2047,5691,2096,5692,2226,5691,2292,5690,2365,5685,2428,5670,2478,5629,2508,5589,2508,1885,2507,1816,2499,1738,2468,1671,2398,1631,2310,1609,2186,1587xe" filled="true" fillcolor="#ffffff" stroked="false">
                <v:path arrowok="t"/>
                <v:fill type="solid"/>
              </v:shape>
            </v:group>
            <v:group style="position:absolute;left:1683;top:1587;width:825;height:4105" coordorigin="1683,1587" coordsize="825,4105">
              <v:shape style="position:absolute;left:1683;top:1587;width:825;height:4105" coordorigin="1683,1587" coordsize="825,4105" path="m2186,1587l2273,1602,2343,1616,2420,1639,2479,1685,2503,1761,2508,1849,2508,1926,2508,5589,2469,5639,2415,5675,2344,5687,2261,5691,2187,5692,2096,5692,2047,5691,1961,5686,1889,5676,1830,5663,1763,5641,1709,5612,1683,5589,1683,1926,1692,1847,1717,1782,1753,1728,1796,1684,1868,1636,1935,1607,1996,1589,2005,1587,2187,1587e" filled="false" stroked="true" strokeweight="1.0pt" strokecolor="#000000">
                <v:path arrowok="t"/>
              </v:shape>
            </v:group>
            <v:group style="position:absolute;left:1921;top:1585;width:350;height:2" coordorigin="1921,1585" coordsize="350,2">
              <v:shape style="position:absolute;left:1921;top:1585;width:350;height:2" coordorigin="1921,1585" coordsize="350,0" path="m1921,1585l2270,1585e" filled="false" stroked="true" strokeweight="2.66pt" strokecolor="#ffffff">
                <v:path arrowok="t"/>
              </v:shape>
            </v:group>
            <v:group style="position:absolute;left:1921;top:1560;width:350;height:52" coordorigin="1921,1560" coordsize="350,52">
              <v:shape style="position:absolute;left:1921;top:1560;width:350;height:52" coordorigin="1921,1560" coordsize="350,52" path="m2270,1611l1921,1611,1921,1560,2270,1560,2270,1611xe" filled="false" stroked="true" strokeweight="1pt" strokecolor="#000000">
                <v:path arrowok="t"/>
              </v:shape>
            </v:group>
            <v:group style="position:absolute;left:1929;top:1521;width:333;height:40" coordorigin="1929,1521" coordsize="333,40">
              <v:shape style="position:absolute;left:1929;top:1521;width:333;height:40" coordorigin="1929,1521" coordsize="333,40" path="m1929,1561l2262,1561,2262,1521,1929,1521,1929,1561xe" filled="true" fillcolor="#ffffff" stroked="false">
                <v:path arrowok="t"/>
                <v:fill type="solid"/>
              </v:shape>
            </v:group>
            <v:group style="position:absolute;left:1919;top:1511;width:353;height:60" coordorigin="1919,1511" coordsize="353,60">
              <v:shape style="position:absolute;left:1919;top:1511;width:353;height:60" coordorigin="1919,1511" coordsize="353,60" path="m1919,1571l2272,1571,2272,1511,1919,1511,1919,1571xe" filled="true" fillcolor="#000000" stroked="false">
                <v:path arrowok="t"/>
                <v:fill type="solid"/>
              </v:shape>
            </v:group>
            <v:group style="position:absolute;left:1943;top:1097;width:305;height:393" coordorigin="1943,1097" coordsize="305,393">
              <v:shape style="position:absolute;left:1943;top:1097;width:305;height:393" coordorigin="1943,1097" coordsize="305,393" path="m2092,1097l2017,1108,1964,1142,1943,1197,1943,1418,1982,1474,2051,1488,2111,1489,2139,1488,2208,1475,2248,1414,2248,1192,2209,1126,2146,1101,2092,1097xe" filled="true" fillcolor="#ffffff" stroked="false">
                <v:path arrowok="t"/>
                <v:fill type="solid"/>
              </v:shape>
            </v:group>
            <v:group style="position:absolute;left:1943;top:1097;width:305;height:393" coordorigin="1943,1097" coordsize="305,393">
              <v:shape style="position:absolute;left:1943;top:1097;width:305;height:393" coordorigin="1943,1097" coordsize="305,393" path="m1943,1197l1978,1128,2040,1102,2092,1097,2120,1098,2191,1115,2244,1171,2248,1414,2245,1435,2188,1482,2111,1489,2079,1489,2002,1481,1947,1437,1943,1197xe" filled="false" stroked="true" strokeweight="1.0pt" strokecolor="#000000">
                <v:path arrowok="t"/>
              </v:shape>
            </v:group>
            <v:group style="position:absolute;left:1956;top:1489;width:277;height:2" coordorigin="1956,1489" coordsize="277,2">
              <v:shape style="position:absolute;left:1956;top:1489;width:277;height:2" coordorigin="1956,1489" coordsize="277,0" path="m1956,1489l2232,1489e" filled="false" stroked="true" strokeweight="3.42pt" strokecolor="#ffffff">
                <v:path arrowok="t"/>
              </v:shape>
            </v:group>
            <v:group style="position:absolute;left:1956;top:1455;width:277;height:67" coordorigin="1956,1455" coordsize="277,67">
              <v:shape style="position:absolute;left:1956;top:1455;width:277;height:67" coordorigin="1956,1455" coordsize="277,67" path="m2232,1522l1956,1522,1956,1455,2232,1455,2232,1522xe" filled="false" stroked="true" strokeweight="1pt" strokecolor="#000000">
                <v:path arrowok="t"/>
              </v:shape>
            </v:group>
            <v:group style="position:absolute;left:464;top:3080;width:32;height:70" coordorigin="464,3080" coordsize="32,70">
              <v:shape style="position:absolute;left:464;top:3080;width:32;height:70" coordorigin="464,3080" coordsize="32,70" path="m489,3080l472,3080,464,3096,464,3134,472,3150,489,3150,496,3134,496,3096,489,3080xe" filled="true" fillcolor="#bfbfbf" stroked="false">
                <v:path arrowok="t"/>
                <v:fill type="solid"/>
              </v:shape>
            </v:group>
            <v:group style="position:absolute;left:464;top:3080;width:32;height:70" coordorigin="464,3080" coordsize="32,70">
              <v:shape style="position:absolute;left:464;top:3080;width:32;height:70" coordorigin="464,3080" coordsize="32,70" path="m496,3115l496,3134,489,3150,480,3150,472,3150,464,3134,464,3115,464,3096,472,3080,480,3080,489,3080,496,3096,496,3115xe" filled="false" stroked="true" strokeweight="1pt" strokecolor="#000000">
                <v:path arrowok="t"/>
              </v:shape>
              <v:shape style="position:absolute;left:1320;top:3276;width:2062;height:615" type="#_x0000_t75" stroked="false">
                <v:imagedata r:id="rId52" o:title=""/>
              </v:shape>
              <v:shape style="position:absolute;left:407;top:4661;width:3231;height:1631" type="#_x0000_t75" stroked="false">
                <v:imagedata r:id="rId53" o:title="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69"/>
        <w:ind w:left="2895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10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Oxyacetylene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1"/>
          <w:sz w:val="18"/>
          <w:szCs w:val="18"/>
        </w:rPr>
        <w:t>cart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with lifting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eye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left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bookmarkStart w:name="_bookmark11" w:id="12"/>
      <w:bookmarkEnd w:id="12"/>
      <w:r>
        <w:rPr>
          <w:b w:val="0"/>
        </w:rPr>
      </w:r>
      <w:r>
        <w:rPr>
          <w:color w:val="231F20"/>
          <w:spacing w:val="-1"/>
        </w:rPr>
        <w:t>Storing</w:t>
      </w:r>
      <w:r>
        <w:rPr>
          <w:color w:val="231F20"/>
        </w:rPr>
        <w:t> cylinders</w:t>
      </w:r>
      <w:r>
        <w:rPr>
          <w:b w:val="0"/>
        </w:rPr>
      </w:r>
    </w:p>
    <w:p>
      <w:pPr>
        <w:pStyle w:val="BodyText"/>
        <w:spacing w:line="240" w:lineRule="auto" w:before="16"/>
        <w:ind w:left="1120" w:right="0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observed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cylinders: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126" w:after="0"/>
        <w:ind w:left="1840" w:right="1016" w:hanging="360"/>
        <w:jc w:val="left"/>
      </w:pPr>
      <w:r>
        <w:rPr>
          <w:color w:val="231F20"/>
        </w:rPr>
        <w:t>Store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safe,</w:t>
      </w:r>
      <w:r>
        <w:rPr>
          <w:color w:val="231F20"/>
          <w:spacing w:val="4"/>
        </w:rPr>
        <w:t> </w:t>
      </w:r>
      <w:r>
        <w:rPr>
          <w:color w:val="231F20"/>
        </w:rPr>
        <w:t>dry,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well-ventilated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maintained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specifically</w:t>
      </w:r>
      <w:r>
        <w:rPr>
          <w:color w:val="231F20"/>
        </w:rPr>
        <w:t> for</w:t>
      </w:r>
      <w:r>
        <w:rPr>
          <w:color w:val="231F20"/>
          <w:spacing w:val="1"/>
        </w:rPr>
        <w:t> this purpose.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186" w:after="0"/>
        <w:ind w:left="1840" w:right="416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3"/>
        </w:rPr>
        <w:t> </w:t>
      </w:r>
      <w:r>
        <w:rPr>
          <w:color w:val="231F20"/>
        </w:rPr>
        <w:t>store</w:t>
      </w:r>
      <w:r>
        <w:rPr>
          <w:color w:val="231F20"/>
          <w:spacing w:val="3"/>
        </w:rPr>
        <w:t> </w:t>
      </w:r>
      <w:r>
        <w:rPr>
          <w:color w:val="231F20"/>
        </w:rPr>
        <w:t>different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combustible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oil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gasoline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8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186" w:after="0"/>
        <w:ind w:left="1840" w:right="470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store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elevators,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walkways,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stairwells,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knocked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over.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186" w:after="0"/>
        <w:ind w:left="1840" w:right="470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> </w:t>
      </w:r>
      <w:r>
        <w:rPr>
          <w:color w:val="231F20"/>
        </w:rPr>
        <w:t>store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within</w:t>
      </w:r>
      <w:r>
        <w:rPr>
          <w:color w:val="231F20"/>
          <w:spacing w:val="3"/>
        </w:rPr>
        <w:t> </w:t>
      </w:r>
      <w:r>
        <w:rPr>
          <w:color w:val="231F20"/>
        </w:rPr>
        <w:t>6</w:t>
      </w:r>
      <w:r>
        <w:rPr>
          <w:color w:val="231F20"/>
          <w:spacing w:val="3"/>
        </w:rPr>
        <w:t> </w:t>
      </w:r>
      <w:r>
        <w:rPr>
          <w:color w:val="231F20"/>
        </w:rPr>
        <w:t>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(20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containing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flammable</w:t>
      </w:r>
      <w:r>
        <w:rPr>
          <w:color w:val="231F20"/>
          <w:spacing w:val="52"/>
          <w:w w:val="99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separated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partition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1.5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fire-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resistance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30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minutes.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</w:rPr>
        <w:t>Store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empty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4"/>
        </w:rPr>
        <w:t> </w:t>
      </w:r>
      <w:r>
        <w:rPr>
          <w:color w:val="231F20"/>
        </w:rPr>
        <w:t>separately.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Prohibit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smoking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3"/>
        </w:rPr>
        <w:t>Weather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478" w:firstLine="0"/>
        <w:jc w:val="both"/>
      </w:pPr>
      <w:r>
        <w:rPr>
          <w:color w:val="231F20"/>
          <w:spacing w:val="1"/>
        </w:rPr>
        <w:t>Many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jobs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9"/>
        </w:rPr>
        <w:t> </w:t>
      </w:r>
      <w:r>
        <w:rPr>
          <w:color w:val="231F20"/>
        </w:rPr>
        <w:t>you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outside.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Since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continues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periods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hot,</w:t>
      </w:r>
      <w:r>
        <w:rPr>
          <w:color w:val="231F20"/>
          <w:spacing w:val="62"/>
          <w:w w:val="101"/>
        </w:rPr>
        <w:t> </w:t>
      </w:r>
      <w:r>
        <w:rPr>
          <w:color w:val="231F20"/>
        </w:rPr>
        <w:t>cold,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wet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weather,</w:t>
      </w:r>
      <w:r>
        <w:rPr>
          <w:color w:val="231F20"/>
          <w:spacing w:val="9"/>
        </w:rPr>
        <w:t> </w:t>
      </w:r>
      <w:r>
        <w:rPr>
          <w:color w:val="231F20"/>
        </w:rPr>
        <w:t>you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10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understand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associated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weather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82"/>
          <w:w w:val="101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prepared.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Cold</w:t>
      </w:r>
      <w:r>
        <w:rPr>
          <w:color w:val="231F20"/>
        </w:rPr>
        <w:t> </w:t>
      </w:r>
      <w:r>
        <w:rPr>
          <w:color w:val="231F20"/>
          <w:spacing w:val="-1"/>
        </w:rPr>
        <w:t>weather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9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outdoors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winter,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themselves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body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heat.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few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degrees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normal,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shiver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uncontrollably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weak,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drowsy,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disoriented,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unconscious,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fatally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ill.</w:t>
      </w:r>
      <w:r>
        <w:rPr/>
      </w:r>
    </w:p>
    <w:p>
      <w:pPr>
        <w:pStyle w:val="BodyText"/>
        <w:spacing w:line="272" w:lineRule="auto" w:before="6"/>
        <w:ind w:left="1120" w:right="139" w:firstLine="0"/>
        <w:jc w:val="left"/>
      </w:pPr>
      <w:r>
        <w:rPr>
          <w:rFonts w:ascii="Myriad Pro"/>
          <w:i/>
          <w:color w:val="231F20"/>
          <w:spacing w:val="1"/>
        </w:rPr>
        <w:t>Hypothermia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rate</w:t>
      </w:r>
      <w:r>
        <w:rPr>
          <w:color w:val="231F20"/>
          <w:spacing w:val="4"/>
        </w:rPr>
        <w:t> </w:t>
      </w:r>
      <w:r>
        <w:rPr>
          <w:color w:val="231F20"/>
        </w:rPr>
        <w:t>greater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</w:rPr>
        <w:t>Cold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poorly-insulated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immersion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water,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fatigue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factors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contribute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hypothermia.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hypothermia,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frostbite,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cold: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96" w:after="0"/>
        <w:ind w:left="1840" w:right="441" w:hanging="360"/>
        <w:jc w:val="left"/>
      </w:pP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insulated</w:t>
      </w:r>
      <w:r>
        <w:rPr>
          <w:color w:val="231F20"/>
          <w:spacing w:val="4"/>
        </w:rPr>
        <w:t> </w:t>
      </w:r>
      <w:r>
        <w:rPr>
          <w:color w:val="231F20"/>
        </w:rPr>
        <w:t>headgear,</w:t>
      </w:r>
      <w:r>
        <w:rPr>
          <w:color w:val="231F20"/>
          <w:spacing w:val="4"/>
        </w:rPr>
        <w:t> </w:t>
      </w:r>
      <w:r>
        <w:rPr>
          <w:color w:val="231F20"/>
        </w:rPr>
        <w:t>footwear,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greatest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layers.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186" w:after="0"/>
        <w:ind w:left="1840" w:right="470" w:hanging="360"/>
        <w:jc w:val="left"/>
      </w:pPr>
      <w:r>
        <w:rPr>
          <w:color w:val="231F20"/>
        </w:rPr>
        <w:t>Wind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cooling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“wind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chill.”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stronger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given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cooler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</w:rPr>
        <w:t>be.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186" w:after="0"/>
        <w:ind w:left="1840" w:right="175" w:hanging="360"/>
        <w:jc w:val="left"/>
      </w:pPr>
      <w:r>
        <w:rPr>
          <w:color w:val="231F20"/>
          <w:spacing w:val="-1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rapidly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outdoors,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50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waterproof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extra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available.</w:t>
      </w:r>
      <w:r>
        <w:rPr/>
      </w:r>
    </w:p>
    <w:p>
      <w:pPr>
        <w:spacing w:after="0" w:line="272" w:lineRule="auto"/>
        <w:jc w:val="left"/>
        <w:sectPr>
          <w:footerReference w:type="even" r:id="rId54"/>
          <w:footerReference w:type="default" r:id="rId55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65" w:after="0"/>
        <w:ind w:left="840" w:right="1364" w:hanging="360"/>
        <w:jc w:val="left"/>
      </w:pPr>
      <w:r>
        <w:rPr>
          <w:color w:val="231F20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day,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strenuous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perspire.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slow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normal</w:t>
      </w:r>
      <w:r>
        <w:rPr>
          <w:color w:val="231F20"/>
          <w:spacing w:val="4"/>
        </w:rPr>
        <w:t> </w:t>
      </w:r>
      <w:r>
        <w:rPr>
          <w:color w:val="231F20"/>
        </w:rPr>
        <w:t>pace,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moisture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72" w:lineRule="auto" w:before="186" w:after="0"/>
        <w:ind w:left="840" w:right="1338" w:hanging="360"/>
        <w:jc w:val="left"/>
      </w:pPr>
      <w:r>
        <w:rPr>
          <w:color w:val="231F20"/>
          <w:spacing w:val="1"/>
        </w:rPr>
        <w:t>Cold-water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immersion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speeds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cooling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body.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you’re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water,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conducted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air.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Severe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hypothermia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rapidly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immersed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survival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gear.</w:t>
      </w:r>
      <w:r>
        <w:rPr/>
      </w:r>
    </w:p>
    <w:p>
      <w:pPr>
        <w:spacing w:line="240" w:lineRule="auto" w:before="1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5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Hypothermia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danger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signs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16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effects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hypothermia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gradual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unnoticed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it’s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</w:rPr>
        <w:t>late.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Early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intervention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buddy.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lookout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signs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hypothermia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buddy.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Classic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signs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hypothermia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“umbles”: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mumbles,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fumbles,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stumbles.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signs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hypothermia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fatigue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drowsiness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uncontrollable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shivering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4"/>
          <w:szCs w:val="24"/>
        </w:rPr>
      </w:pPr>
    </w:p>
    <w:p>
      <w:pPr>
        <w:pStyle w:val="Heading4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Heat</w:t>
      </w:r>
      <w:r>
        <w:rPr>
          <w:color w:val="231F20"/>
        </w:rPr>
        <w:t> </w:t>
      </w:r>
      <w:r>
        <w:rPr>
          <w:color w:val="231F20"/>
          <w:spacing w:val="-1"/>
        </w:rPr>
        <w:t>stress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15" w:firstLine="0"/>
        <w:jc w:val="left"/>
      </w:pP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abnormally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air,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humidity,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extremely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exertion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cooling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enough.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Drink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plenty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water,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water.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</w:rPr>
        <w:t>Avoid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alcoholic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caffeinated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drinks;</w:t>
      </w:r>
      <w:r>
        <w:rPr>
          <w:color w:val="231F20"/>
          <w:spacing w:val="3"/>
        </w:rPr>
        <w:t> </w:t>
      </w:r>
      <w:r>
        <w:rPr>
          <w:color w:val="231F20"/>
        </w:rPr>
        <w:t>coffee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tea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diuretics.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overexert</w:t>
      </w:r>
      <w:r>
        <w:rPr>
          <w:color w:val="231F20"/>
          <w:spacing w:val="4"/>
        </w:rPr>
        <w:t> </w:t>
      </w:r>
      <w:r>
        <w:rPr>
          <w:color w:val="231F20"/>
        </w:rPr>
        <w:t>yourself.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lightweight,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light-coloured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natural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</w:rPr>
        <w:t>covered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shaded.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  <w:tab w:pos="2561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-1"/>
        </w:rPr>
        <w:t>Wear</w:t>
      </w:r>
      <w:r>
        <w:rPr>
          <w:color w:val="231F20"/>
          <w:spacing w:val="2"/>
        </w:rPr>
        <w:t> loose-fi</w:t>
        <w:tab/>
      </w:r>
      <w:r>
        <w:rPr>
          <w:color w:val="231F20"/>
          <w:spacing w:val="1"/>
        </w:rPr>
        <w:t>clothing,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doesn’t</w:t>
      </w:r>
      <w:r>
        <w:rPr>
          <w:color w:val="231F20"/>
          <w:spacing w:val="4"/>
        </w:rPr>
        <w:t> </w:t>
      </w:r>
      <w:r>
        <w:rPr>
          <w:color w:val="231F20"/>
        </w:rPr>
        <w:t>create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-2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frequent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breaks.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Rest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5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Heat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exhaustion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464" w:firstLine="0"/>
        <w:jc w:val="both"/>
      </w:pP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exhaustion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</w:rPr>
        <w:t>exercise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warm,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humid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places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bodily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fluids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sweating.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humidity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sweat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does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evaporate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body.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Symptoms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exhaustion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fatigue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irritability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headache</w:t>
      </w:r>
      <w:r>
        <w:rPr/>
      </w:r>
    </w:p>
    <w:p>
      <w:pPr>
        <w:pStyle w:val="BodyText"/>
        <w:numPr>
          <w:ilvl w:val="1"/>
          <w:numId w:val="3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faintness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65" w:after="0"/>
        <w:ind w:left="1840" w:right="0" w:hanging="360"/>
        <w:jc w:val="left"/>
      </w:pPr>
      <w:r>
        <w:rPr>
          <w:color w:val="231F20"/>
          <w:spacing w:val="1"/>
        </w:rPr>
        <w:t>weak,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rapid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pulse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shallow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breathing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</w:rPr>
        <w:t>cold,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clammy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profuse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perspiration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</w:rPr>
        <w:t>Treatment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exhaustion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follows: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cool,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air-conditioned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room.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Elevate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feet.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Massage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</w:t>
      </w:r>
      <w:r>
        <w:rPr>
          <w:color w:val="231F20"/>
          <w:spacing w:val="4"/>
        </w:rPr>
        <w:t> </w:t>
      </w:r>
      <w:r>
        <w:rPr>
          <w:color w:val="231F20"/>
        </w:rPr>
        <w:t>toward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heart.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salt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(½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teaspoon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/>
      </w:r>
    </w:p>
    <w:p>
      <w:pPr>
        <w:pStyle w:val="BodyText"/>
        <w:spacing w:line="272" w:lineRule="auto" w:before="36"/>
        <w:ind w:left="1840" w:right="139" w:firstLine="0"/>
        <w:jc w:val="left"/>
      </w:pPr>
      <w:r>
        <w:rPr>
          <w:color w:val="231F20"/>
        </w:rPr>
        <w:t>½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glass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water)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sweetened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drink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4"/>
        </w:rPr>
        <w:t> </w:t>
      </w:r>
      <w:r>
        <w:rPr>
          <w:color w:val="231F20"/>
        </w:rPr>
        <w:t>recovers.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up,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feeling</w:t>
      </w:r>
      <w:r>
        <w:rPr>
          <w:color w:val="231F20"/>
          <w:spacing w:val="4"/>
        </w:rPr>
        <w:t> </w:t>
      </w:r>
      <w:r>
        <w:rPr>
          <w:color w:val="231F20"/>
        </w:rPr>
        <w:t>recovered.</w:t>
      </w:r>
      <w:r>
        <w:rPr/>
      </w:r>
    </w:p>
    <w:p>
      <w:pPr>
        <w:spacing w:line="240" w:lineRule="auto" w:before="1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Heat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stroke</w:t>
      </w:r>
      <w:r>
        <w:rPr>
          <w:b w:val="0"/>
        </w:rPr>
      </w:r>
    </w:p>
    <w:p>
      <w:pPr>
        <w:pStyle w:val="BodyText"/>
        <w:spacing w:line="240" w:lineRule="auto" w:before="26"/>
        <w:ind w:left="1120" w:right="0" w:firstLine="0"/>
        <w:jc w:val="left"/>
      </w:pP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exhaustion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misinterpreted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stroke.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Symptoms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stroke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extremely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(106°F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higher)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hot,</w:t>
      </w:r>
      <w:r>
        <w:rPr>
          <w:color w:val="231F20"/>
          <w:spacing w:val="4"/>
        </w:rPr>
        <w:t> </w:t>
      </w:r>
      <w:r>
        <w:rPr>
          <w:color w:val="231F20"/>
        </w:rPr>
        <w:t>red,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absence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sweating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rapid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pulse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convulsions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unconsciousness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7"/>
          <w:szCs w:val="17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34.050pt;mso-position-horizontal-relative:char;mso-position-vertical-relative:line" coordorigin="0,0" coordsize="9000,681">
            <v:group style="position:absolute;left:0;top:0;width:9000;height:681" coordorigin="0,0" coordsize="9000,681">
              <v:shape style="position:absolute;left:0;top:0;width:9000;height:681" coordorigin="0,0" coordsize="9000,681" path="m0,0l9000,0,9000,681,0,681,0,0xe" filled="true" fillcolor="#d1d3d4" stroked="false">
                <v:path arrowok="t"/>
                <v:fill type="solid"/>
              </v:shape>
            </v:group>
            <v:group style="position:absolute;left:295;top:182;width:408;height:409" coordorigin="295,182" coordsize="408,409">
              <v:shape style="position:absolute;left:295;top:182;width:408;height:409" coordorigin="295,182" coordsize="408,409" path="m703,590l295,590,295,182,703,182,703,590xe" filled="true" fillcolor="#ffffff" stroked="false">
                <v:path arrowok="t"/>
                <v:fill type="solid"/>
              </v:shape>
            </v:group>
            <v:group style="position:absolute;left:295;top:182;width:408;height:409" coordorigin="295,182" coordsize="408,409">
              <v:shape style="position:absolute;left:295;top:182;width:408;height:409" coordorigin="295,182" coordsize="408,409" path="m703,590l295,590,295,182,703,182,703,590xe" filled="false" stroked="true" strokeweight=".419pt" strokecolor="#231f20">
                <v:path arrowok="t"/>
              </v:shape>
            </v:group>
            <v:group style="position:absolute;left:271;top:591;width:453;height:2" coordorigin="271,591" coordsize="453,2">
              <v:shape style="position:absolute;left:271;top:591;width:453;height:2" coordorigin="271,591" coordsize="453,0" path="m271,591l723,591e" filled="false" stroked="true" strokeweight="2.2pt" strokecolor="#231f20">
                <v:path arrowok="t"/>
              </v:shape>
            </v:group>
            <v:group style="position:absolute;left:292;top:202;width:2;height:368" coordorigin="292,202" coordsize="2,368">
              <v:shape style="position:absolute;left:292;top:202;width:2;height:368" coordorigin="292,202" coordsize="0,368" path="m292,202l292,570e" filled="false" stroked="true" strokeweight="2.174pt" strokecolor="#231f20">
                <v:path arrowok="t"/>
              </v:shape>
            </v:group>
            <v:group style="position:absolute;left:271;top:181;width:453;height:2" coordorigin="271,181" coordsize="453,2">
              <v:shape style="position:absolute;left:271;top:181;width:453;height:2" coordorigin="271,181" coordsize="453,0" path="m271,181l723,181e" filled="false" stroked="true" strokeweight="2.2pt" strokecolor="#231f20">
                <v:path arrowok="t"/>
              </v:shape>
            </v:group>
            <v:group style="position:absolute;left:703;top:202;width:2;height:370" coordorigin="703,202" coordsize="2,370">
              <v:shape style="position:absolute;left:703;top:202;width:2;height:370" coordorigin="703,202" coordsize="0,370" path="m703,202l703,571e" filled="false" stroked="true" strokeweight="2.174pt" strokecolor="#231f20">
                <v:path arrowok="t"/>
              </v:shape>
            </v:group>
            <v:group style="position:absolute;left:385;top:65;width:408;height:450" coordorigin="385,65" coordsize="408,450">
              <v:shape style="position:absolute;left:385;top:65;width:408;height:450" coordorigin="385,65" coordsize="408,450" path="m461,381l401,406,385,440,387,459,425,508,461,514,483,509,497,501,511,486,525,464,527,445,524,424,515,409,501,395,478,383,461,381xe" filled="true" fillcolor="#231f20" stroked="false">
                <v:path arrowok="t"/>
                <v:fill type="solid"/>
              </v:shape>
              <v:shape style="position:absolute;left:385;top:65;width:408;height:450" coordorigin="385,65" coordsize="408,450" path="m668,65l614,95,570,156,529,222,500,275,471,334,476,350,491,362,500,366,509,370,520,376,538,380,555,375,571,362,580,353,593,338,648,283,693,243,741,204,758,191,771,181,789,164,793,152,792,140,728,81,686,66,668,65xe" filled="true" fillcolor="#231f20" stroked="false">
                <v:path arrowok="t"/>
                <v:fill type="solid"/>
              </v:shape>
              <v:shape style="position:absolute;left:0;top:0;width:9000;height:6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79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Heat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stroke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life-threatening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emergency—get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immediate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medical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attention!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8"/>
          <w:szCs w:val="8"/>
        </w:rPr>
      </w:pPr>
    </w:p>
    <w:p>
      <w:pPr>
        <w:pStyle w:val="BodyText"/>
        <w:spacing w:line="240" w:lineRule="auto" w:before="65"/>
        <w:ind w:left="1120" w:right="0" w:firstLine="0"/>
        <w:jc w:val="left"/>
      </w:pPr>
      <w:r>
        <w:rPr>
          <w:color w:val="231F20"/>
        </w:rPr>
        <w:t>Treatment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stroke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follows:</w:t>
      </w:r>
      <w:r>
        <w:rPr/>
      </w: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objects,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stroke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convulsions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seizures.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3"/>
        </w:numPr>
        <w:tabs>
          <w:tab w:pos="1840" w:val="left" w:leader="none"/>
        </w:tabs>
        <w:spacing w:line="272" w:lineRule="auto" w:before="0" w:after="0"/>
        <w:ind w:left="1840" w:right="175" w:hanging="360"/>
        <w:jc w:val="left"/>
      </w:pPr>
      <w:r>
        <w:rPr>
          <w:color w:val="231F20"/>
        </w:rPr>
        <w:t>Lower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victim’s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quickly.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fanning,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spraying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with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mist,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wrapping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victim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cold,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> </w:t>
      </w:r>
      <w:r>
        <w:rPr>
          <w:color w:val="231F20"/>
        </w:rPr>
        <w:t>give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stimulating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beverages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coffee,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tea,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soda.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partially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tub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cool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pStyle w:val="Heading6"/>
        <w:spacing w:line="240" w:lineRule="auto"/>
        <w:ind w:left="1840" w:right="0"/>
        <w:jc w:val="left"/>
        <w:rPr>
          <w:b w:val="0"/>
          <w:bCs w:val="0"/>
        </w:rPr>
      </w:pPr>
      <w:r>
        <w:rPr/>
        <w:pict>
          <v:group style="position:absolute;margin-left:79.900002pt;margin-top:-4.449985pt;width:28.5pt;height:23pt;mso-position-horizontal-relative:page;mso-position-vertical-relative:paragraph;z-index:2512" coordorigin="1598,-89" coordsize="570,460">
            <v:group style="position:absolute;left:1620;top:349;width:457;height:2" coordorigin="1620,349" coordsize="457,2">
              <v:shape style="position:absolute;left:1620;top:349;width:457;height:2" coordorigin="1620,349" coordsize="457,0" path="m1620,349l2076,349e" filled="false" stroked="true" strokeweight="2.2pt" strokecolor="#231f20">
                <v:path arrowok="t"/>
              </v:shape>
            </v:group>
            <v:group style="position:absolute;left:1641;top:-46;width:2;height:374" coordorigin="1641,-46" coordsize="2,374">
              <v:shape style="position:absolute;left:1641;top:-46;width:2;height:374" coordorigin="1641,-46" coordsize="0,374" path="m1641,-46l1641,328e" filled="false" stroked="true" strokeweight="2.192pt" strokecolor="#231f20">
                <v:path arrowok="t"/>
              </v:shape>
            </v:group>
            <v:group style="position:absolute;left:1620;top:-67;width:457;height:2" coordorigin="1620,-67" coordsize="457,2">
              <v:shape style="position:absolute;left:1620;top:-67;width:457;height:2" coordorigin="1620,-67" coordsize="457,0" path="m1620,-67l2076,-67e" filled="false" stroked="true" strokeweight="2.2pt" strokecolor="#231f20">
                <v:path arrowok="t"/>
              </v:shape>
            </v:group>
            <v:group style="position:absolute;left:2055;top:-45;width:2;height:373" coordorigin="2055,-45" coordsize="2,373">
              <v:shape style="position:absolute;left:2055;top:-45;width:2;height:373" coordorigin="2055,-45" coordsize="0,373" path="m2055,-45l2055,327e" filled="false" stroked="true" strokeweight="2.19pt" strokecolor="#231f20">
                <v:path arrowok="t"/>
              </v:shape>
            </v:group>
            <v:group style="position:absolute;left:1678;top:-55;width:490;height:358" coordorigin="1678,-55" coordsize="490,358">
              <v:shape style="position:absolute;left:1678;top:-55;width:490;height:358" coordorigin="1678,-55" coordsize="490,358" path="m1766,78l1678,146,1693,152,1712,159,1764,192,1795,244,1823,303,1839,265,1853,232,1866,202,1878,176,1879,174,1838,174,1809,112,1785,91,1766,78xe" filled="true" fillcolor="#231f20" stroked="false">
                <v:path arrowok="t"/>
                <v:fill type="solid"/>
              </v:shape>
              <v:shape style="position:absolute;left:1678;top:-55;width:490;height:358" coordorigin="1678,-55" coordsize="490,358" path="m2110,-55l2034,-31,1965,-2,1919,37,1876,101,1838,174,1879,174,1890,152,1901,132,1948,79,2010,61,2160,61,2110,-55xe" filled="true" fillcolor="#231f20" stroked="false">
                <v:path arrowok="t"/>
                <v:fill type="solid"/>
              </v:shape>
              <v:shape style="position:absolute;left:1678;top:-55;width:490;height:358" coordorigin="1678,-55" coordsize="490,358" path="m2160,61l2030,61,2052,62,2076,65,2103,68,2167,78,2160,6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even" r:id="rId56"/>
          <w:footerReference w:type="default" r:id="rId57"/>
          <w:pgSz w:w="12240" w:h="15840"/>
          <w:pgMar w:footer="618" w:header="647" w:top="840" w:bottom="800" w:left="500" w:right="1500"/>
          <w:pgNumType w:start="32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12" w:id="13"/>
      <w:bookmarkEnd w:id="13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2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40" w:lineRule="auto" w:before="271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phrase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describes</w:t>
      </w:r>
      <w:r>
        <w:rPr>
          <w:color w:val="231F20"/>
          <w:spacing w:val="-16"/>
        </w:rPr>
        <w:t> </w:t>
      </w:r>
      <w:r>
        <w:rPr>
          <w:color w:val="231F20"/>
        </w:rPr>
        <w:t>how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pointing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hose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considered?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cases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Extremely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dangerous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Okay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agrees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practice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shops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63" w:lineRule="auto" w:before="0" w:after="0"/>
        <w:ind w:left="480" w:right="1426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maximum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depth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sloping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required?</w:t>
      </w:r>
      <w:r>
        <w:rPr/>
      </w:r>
    </w:p>
    <w:p>
      <w:pPr>
        <w:pStyle w:val="BodyText"/>
        <w:tabs>
          <w:tab w:pos="839" w:val="left" w:leader="none"/>
        </w:tabs>
        <w:spacing w:line="240" w:lineRule="auto" w:before="104"/>
        <w:ind w:left="480" w:right="0" w:firstLine="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(0.914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m)</w:t>
      </w:r>
      <w:r>
        <w:rPr/>
      </w:r>
    </w:p>
    <w:p>
      <w:pPr>
        <w:pStyle w:val="BodyText"/>
        <w:spacing w:line="240" w:lineRule="auto" w:before="126"/>
        <w:ind w:left="480" w:right="0" w:firstLine="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</w:rPr>
        <w:t>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(1.2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m)</w:t>
      </w:r>
      <w:r>
        <w:rPr/>
      </w:r>
    </w:p>
    <w:p>
      <w:pPr>
        <w:pStyle w:val="BodyText"/>
        <w:tabs>
          <w:tab w:pos="839" w:val="left" w:leader="none"/>
        </w:tabs>
        <w:spacing w:line="240" w:lineRule="auto" w:before="126"/>
        <w:ind w:left="480" w:right="0" w:firstLine="0"/>
        <w:jc w:val="left"/>
      </w:pPr>
      <w:r>
        <w:rPr>
          <w:color w:val="231F20"/>
        </w:rPr>
        <w:t>c.</w:t>
        <w:tab/>
        <w:t>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(1.52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m)</w:t>
      </w:r>
      <w:r>
        <w:rPr/>
      </w:r>
    </w:p>
    <w:p>
      <w:pPr>
        <w:pStyle w:val="BodyText"/>
        <w:spacing w:line="240" w:lineRule="auto" w:before="126"/>
        <w:ind w:left="480" w:right="0" w:firstLine="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(6.10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m)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alternative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shoring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cave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in?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Install</w:t>
      </w:r>
      <w:r>
        <w:rPr>
          <w:color w:val="231F20"/>
          <w:spacing w:val="1"/>
        </w:rPr>
        <w:t> guardrails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WCB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specifications.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occupied.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pump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running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</w:rPr>
        <w:t>groundwater.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Slope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danger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associated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confined-space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areas?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entry.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ventilation.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entered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untrained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employees.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simplest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slips,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trips,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falls?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winter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housekeeping.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Tie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engineered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anchor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65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notice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hazard?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Walk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supervisor.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Watch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notices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short-term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hazard?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part-time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remedied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quickly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co-worker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  <w:tab w:pos="4834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defi</w:t>
        <w:tab/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</w:rPr>
        <w:t>excavation</w:t>
      </w:r>
      <w:r>
        <w:rPr>
          <w:color w:val="231F20"/>
        </w:rPr>
        <w:t>?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normal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diesel</w:t>
      </w:r>
      <w:r>
        <w:rPr>
          <w:color w:val="231F20"/>
          <w:spacing w:val="4"/>
        </w:rPr>
        <w:t> </w:t>
      </w:r>
      <w:r>
        <w:rPr>
          <w:color w:val="231F20"/>
        </w:rPr>
        <w:t>powered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mobile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Removal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collapse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naturally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occurring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caverns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63" w:lineRule="auto" w:before="0" w:after="0"/>
        <w:ind w:left="1480" w:right="557" w:hanging="360"/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300-m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200-mm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main,</w:t>
      </w:r>
      <w:r>
        <w:rPr>
          <w:color w:val="231F20"/>
          <w:spacing w:val="4"/>
        </w:rPr>
        <w:t> </w:t>
      </w:r>
      <w:r>
        <w:rPr>
          <w:color w:val="231F20"/>
        </w:rPr>
        <w:t>2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underground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loose,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sandy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soil.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option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cave-in?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quick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shovel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Hydro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shoring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Hydraulic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shoring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numPr>
          <w:ilvl w:val="0"/>
          <w:numId w:val="5"/>
        </w:numPr>
        <w:tabs>
          <w:tab w:pos="1480" w:val="left" w:leader="none"/>
          <w:tab w:pos="4834" w:val="left" w:leader="none"/>
        </w:tabs>
        <w:spacing w:before="0"/>
        <w:ind w:left="1480" w:right="0" w:hanging="360"/>
        <w:jc w:val="left"/>
        <w:rPr>
          <w:rFonts w:ascii="Myriad Pro" w:hAnsi="Myriad Pro" w:cs="Myriad Pro" w:eastAsia="Myriad Pro"/>
          <w:sz w:val="22"/>
          <w:szCs w:val="22"/>
        </w:rPr>
      </w:pPr>
      <w:r>
        <w:rPr>
          <w:rFonts w:ascii="Myriad Pro"/>
          <w:color w:val="231F20"/>
          <w:spacing w:val="1"/>
          <w:sz w:val="22"/>
        </w:rPr>
        <w:t>Which</w:t>
      </w:r>
      <w:r>
        <w:rPr>
          <w:rFonts w:ascii="Myriad Pro"/>
          <w:color w:val="231F20"/>
          <w:spacing w:val="3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of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the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following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best</w:t>
      </w:r>
      <w:r>
        <w:rPr>
          <w:rFonts w:ascii="Myriad Pro"/>
          <w:color w:val="231F20"/>
          <w:spacing w:val="3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defi</w:t>
        <w:tab/>
        <w:t>the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term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i/>
          <w:color w:val="231F20"/>
          <w:spacing w:val="1"/>
          <w:sz w:val="22"/>
        </w:rPr>
        <w:t>angle</w:t>
      </w:r>
      <w:r>
        <w:rPr>
          <w:rFonts w:ascii="Myriad Pro"/>
          <w:i/>
          <w:color w:val="231F20"/>
          <w:spacing w:val="4"/>
          <w:sz w:val="22"/>
        </w:rPr>
        <w:t> </w:t>
      </w:r>
      <w:r>
        <w:rPr>
          <w:rFonts w:ascii="Myriad Pro"/>
          <w:i/>
          <w:color w:val="231F20"/>
          <w:spacing w:val="1"/>
          <w:sz w:val="22"/>
        </w:rPr>
        <w:t>of</w:t>
      </w:r>
      <w:r>
        <w:rPr>
          <w:rFonts w:ascii="Myriad Pro"/>
          <w:i/>
          <w:color w:val="231F20"/>
          <w:spacing w:val="4"/>
          <w:sz w:val="22"/>
        </w:rPr>
        <w:t> </w:t>
      </w:r>
      <w:r>
        <w:rPr>
          <w:rFonts w:ascii="Myriad Pro"/>
          <w:i/>
          <w:color w:val="231F20"/>
          <w:spacing w:val="1"/>
          <w:sz w:val="22"/>
        </w:rPr>
        <w:t>repose</w:t>
      </w:r>
      <w:r>
        <w:rPr>
          <w:rFonts w:ascii="Myriad Pro"/>
          <w:color w:val="231F20"/>
          <w:spacing w:val="1"/>
          <w:sz w:val="22"/>
        </w:rPr>
        <w:t>?</w:t>
      </w:r>
      <w:r>
        <w:rPr>
          <w:rFonts w:ascii="Myriad Pro"/>
          <w:sz w:val="22"/>
        </w:rPr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watchful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superintendent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four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units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natural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excavated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piled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prefabricated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shoring.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solution?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Angle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repose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Hydraulic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shoring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E</w:t>
      </w:r>
      <w:r>
        <w:rPr>
          <w:color w:val="231F20"/>
          <w:spacing w:val="-2"/>
        </w:rPr>
        <w:t>x</w:t>
      </w:r>
      <w:r>
        <w:rPr>
          <w:color w:val="231F20"/>
          <w:spacing w:val="2"/>
        </w:rPr>
        <w:t>c</w:t>
      </w:r>
      <w:r>
        <w:rPr>
          <w:color w:val="231F20"/>
        </w:rPr>
        <w:t>a</w:t>
      </w:r>
      <w:r>
        <w:rPr>
          <w:color w:val="231F20"/>
          <w:spacing w:val="1"/>
        </w:rPr>
        <w:t>va</w:t>
      </w:r>
      <w:r>
        <w:rPr>
          <w:color w:val="231F20"/>
          <w:spacing w:val="2"/>
        </w:rPr>
        <w:t>tio</w:t>
      </w:r>
      <w:r>
        <w:rPr>
          <w:color w:val="231F20"/>
        </w:rPr>
        <w:t>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netting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Timber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shoring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65" w:after="0"/>
        <w:ind w:left="840" w:right="0" w:hanging="360"/>
        <w:jc w:val="left"/>
      </w:pPr>
      <w:r>
        <w:rPr>
          <w:color w:val="231F20"/>
        </w:rPr>
        <w:t>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unshored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sloped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flatter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following?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90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degrees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excavator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angle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repose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hydraulic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shoring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used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considered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space?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Bilge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hold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silo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Peanut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butter</w:t>
      </w:r>
      <w:r>
        <w:rPr>
          <w:color w:val="231F20"/>
          <w:spacing w:val="4"/>
        </w:rPr>
        <w:t> </w:t>
      </w:r>
      <w:r>
        <w:rPr>
          <w:color w:val="231F20"/>
        </w:rPr>
        <w:t>vat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room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considered</w:t>
      </w:r>
      <w:r>
        <w:rPr>
          <w:color w:val="231F20"/>
          <w:spacing w:val="3"/>
        </w:rPr>
        <w:t> </w:t>
      </w:r>
      <w:r>
        <w:rPr>
          <w:color w:val="231F20"/>
        </w:rPr>
        <w:t>safe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human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occupation.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assume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workspace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deemed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</w:rPr>
        <w:t>yesterday,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today.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represents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lowest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amperage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fatal?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5</w:t>
      </w:r>
      <w:r>
        <w:rPr>
          <w:color w:val="231F20"/>
        </w:rPr>
        <w:t>0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5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5</w:t>
      </w:r>
      <w:r>
        <w:rPr>
          <w:color w:val="231F20"/>
        </w:rPr>
        <w:t>0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500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intended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hazard?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Multimeter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breaker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interrupter</w:t>
      </w:r>
      <w:r>
        <w:rPr/>
      </w:r>
    </w:p>
    <w:p>
      <w:pPr>
        <w:pStyle w:val="BodyText"/>
        <w:numPr>
          <w:ilvl w:val="1"/>
          <w:numId w:val="5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Trouble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63" w:lineRule="auto" w:before="65" w:after="0"/>
        <w:ind w:left="1480" w:right="529" w:hanging="360"/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co-worker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shocked.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option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helping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him?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</w:rPr>
        <w:t>C</w:t>
      </w:r>
      <w:r>
        <w:rPr>
          <w:color w:val="231F20"/>
          <w:spacing w:val="2"/>
        </w:rPr>
        <w:t>al</w:t>
      </w:r>
      <w:r>
        <w:rPr>
          <w:color w:val="231F20"/>
        </w:rPr>
        <w:t>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911.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De-energize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hands.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Separate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broom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Low-pressure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excellent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sawdust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boots.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majority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happens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immersed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water?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chill.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greatest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feet.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radiated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slower</w:t>
      </w:r>
      <w:r>
        <w:rPr>
          <w:color w:val="231F20"/>
          <w:spacing w:val="4"/>
        </w:rPr>
        <w:t> </w:t>
      </w:r>
      <w:r>
        <w:rPr>
          <w:color w:val="231F20"/>
        </w:rPr>
        <w:t>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chill.</w:t>
      </w:r>
      <w:r>
        <w:rPr/>
      </w:r>
    </w:p>
    <w:p>
      <w:pPr>
        <w:pStyle w:val="BodyText"/>
        <w:numPr>
          <w:ilvl w:val="1"/>
          <w:numId w:val="5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conducted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air.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3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50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13" w:id="14"/>
      <w:bookmarkEnd w:id="14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3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long-term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hazards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4"/>
          <w:sz w:val="40"/>
        </w:rPr>
        <w:t>in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trades</w:t>
      </w:r>
      <w:r>
        <w:rPr>
          <w:rFonts w:ascii="Myriad Pro Semibold"/>
          <w:sz w:val="40"/>
        </w:rPr>
      </w:r>
    </w:p>
    <w:p>
      <w:pPr>
        <w:spacing w:before="351"/>
        <w:ind w:left="120" w:right="0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>
          <w:rFonts w:ascii="Myriad Pro"/>
          <w:i/>
          <w:color w:val="231F20"/>
          <w:spacing w:val="1"/>
          <w:sz w:val="22"/>
        </w:rPr>
        <w:t>Long-term</w:t>
      </w:r>
      <w:r>
        <w:rPr>
          <w:rFonts w:ascii="Myriad Pro"/>
          <w:i/>
          <w:color w:val="231F20"/>
          <w:spacing w:val="3"/>
          <w:sz w:val="22"/>
        </w:rPr>
        <w:t> </w:t>
      </w:r>
      <w:r>
        <w:rPr>
          <w:rFonts w:ascii="Myriad Pro"/>
          <w:i/>
          <w:color w:val="231F20"/>
          <w:spacing w:val="1"/>
          <w:sz w:val="22"/>
        </w:rPr>
        <w:t>hazards</w:t>
      </w:r>
      <w:r>
        <w:rPr>
          <w:rFonts w:ascii="Myriad Pro"/>
          <w:i/>
          <w:color w:val="231F20"/>
          <w:spacing w:val="10"/>
          <w:sz w:val="22"/>
        </w:rPr>
        <w:t> </w:t>
      </w:r>
      <w:r>
        <w:rPr>
          <w:rFonts w:ascii="Myriad Pro"/>
          <w:color w:val="231F20"/>
          <w:sz w:val="22"/>
        </w:rPr>
        <w:t>may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be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described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in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two</w:t>
      </w:r>
      <w:r>
        <w:rPr>
          <w:rFonts w:ascii="Myriad Pro"/>
          <w:color w:val="231F20"/>
          <w:spacing w:val="3"/>
          <w:sz w:val="22"/>
        </w:rPr>
        <w:t> </w:t>
      </w:r>
      <w:r>
        <w:rPr>
          <w:rFonts w:ascii="Myriad Pro"/>
          <w:color w:val="231F20"/>
          <w:sz w:val="22"/>
        </w:rPr>
        <w:t>different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ways:</w:t>
      </w:r>
      <w:r>
        <w:rPr>
          <w:rFonts w:ascii="Myriad Pro"/>
          <w:sz w:val="22"/>
        </w:rPr>
      </w:r>
    </w:p>
    <w:p>
      <w:pPr>
        <w:pStyle w:val="BodyText"/>
        <w:numPr>
          <w:ilvl w:val="0"/>
          <w:numId w:val="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don’t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6"/>
        </w:numPr>
        <w:tabs>
          <w:tab w:pos="840" w:val="left" w:leader="none"/>
        </w:tabs>
        <w:spacing w:line="272" w:lineRule="auto" w:before="0" w:after="0"/>
        <w:ind w:left="840" w:right="1818" w:hanging="360"/>
        <w:jc w:val="left"/>
      </w:pP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which,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negative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effects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respiratory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diseases,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repetitive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diseases,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loss.</w:t>
      </w:r>
      <w:r>
        <w:rPr/>
      </w:r>
    </w:p>
    <w:p>
      <w:pPr>
        <w:spacing w:line="240" w:lineRule="auto" w:before="3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Airborne</w:t>
      </w:r>
      <w:r>
        <w:rPr>
          <w:color w:val="231F20"/>
        </w:rPr>
        <w:t> </w:t>
      </w:r>
      <w:r>
        <w:rPr>
          <w:color w:val="231F20"/>
          <w:spacing w:val="-1"/>
        </w:rPr>
        <w:t>hazards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15" w:firstLine="0"/>
        <w:jc w:val="left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lungs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70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bloodstream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travel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well.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assessment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should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conducted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necessary,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implemented.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</w:rPr>
        <w:t>Dusts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inhaling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without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material.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Dusts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fine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particles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suspended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than</w:t>
      </w:r>
      <w:r>
        <w:rPr/>
      </w:r>
    </w:p>
    <w:p>
      <w:pPr>
        <w:pStyle w:val="BodyText"/>
        <w:spacing w:line="240" w:lineRule="auto" w:before="6"/>
        <w:ind w:left="120" w:right="0" w:firstLine="0"/>
        <w:jc w:val="left"/>
      </w:pPr>
      <w:r>
        <w:rPr>
          <w:color w:val="231F20"/>
          <w:spacing w:val="1"/>
        </w:rPr>
        <w:t>10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micrometers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size.</w:t>
      </w:r>
      <w:r>
        <w:rPr>
          <w:color w:val="231F20"/>
          <w:spacing w:val="-5"/>
        </w:rPr>
        <w:t> </w:t>
      </w:r>
      <w:r>
        <w:rPr>
          <w:color w:val="231F20"/>
        </w:rPr>
        <w:t>Typical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masks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95%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0.3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microns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larger.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5"/>
          <w:szCs w:val="25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workplace,</w:t>
      </w:r>
      <w:r>
        <w:rPr>
          <w:color w:val="231F20"/>
          <w:spacing w:val="-4"/>
        </w:rPr>
        <w:t> </w:t>
      </w: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recommends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importance):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ventilation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controlled,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restrict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72" w:lineRule="auto" w:before="0" w:after="0"/>
        <w:ind w:left="840" w:right="116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worker’s</w:t>
      </w:r>
      <w:r>
        <w:rPr>
          <w:color w:val="231F20"/>
          <w:spacing w:val="4"/>
        </w:rPr>
        <w:t> </w:t>
      </w:r>
      <w:r>
        <w:rPr>
          <w:color w:val="231F20"/>
        </w:rPr>
        <w:t>safety.</w:t>
      </w:r>
      <w:r>
        <w:rPr/>
      </w:r>
    </w:p>
    <w:p>
      <w:pPr>
        <w:pStyle w:val="BodyText"/>
        <w:spacing w:line="272" w:lineRule="auto" w:before="186"/>
        <w:ind w:left="120" w:right="1338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above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long-term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masks</w:t>
      </w:r>
      <w:r>
        <w:rPr>
          <w:color w:val="231F20"/>
          <w:spacing w:val="62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Respirator-type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masks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double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head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Competency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A-4,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Describe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respirators.</w:t>
      </w:r>
      <w:r>
        <w:rPr/>
      </w:r>
    </w:p>
    <w:p>
      <w:pPr>
        <w:spacing w:after="0" w:line="240" w:lineRule="auto"/>
        <w:jc w:val="left"/>
        <w:sectPr>
          <w:headerReference w:type="default" r:id="rId58"/>
          <w:headerReference w:type="even" r:id="rId59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Airborne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fibres</w:t>
      </w:r>
      <w:r>
        <w:rPr>
          <w:b w:val="0"/>
        </w:rPr>
      </w:r>
    </w:p>
    <w:p>
      <w:pPr>
        <w:pStyle w:val="BodyText"/>
        <w:tabs>
          <w:tab w:pos="8137" w:val="left" w:leader="none"/>
        </w:tabs>
        <w:spacing w:line="272" w:lineRule="auto" w:before="16"/>
        <w:ind w:left="1120" w:right="441" w:firstLine="0"/>
        <w:jc w:val="left"/>
      </w:pPr>
      <w:r>
        <w:rPr>
          <w:color w:val="231F20"/>
          <w:spacing w:val="1"/>
        </w:rPr>
        <w:t>Particles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classed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fibres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“dust”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class.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dusts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fibres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carried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air.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Airborne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fibres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finest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dusts.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composition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fibres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factor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determines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hazard—fi</w:t>
        <w:tab/>
        <w:t>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irritants,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fibres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linked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lung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cancer.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Asbestos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353" w:firstLine="0"/>
        <w:jc w:val="left"/>
      </w:pPr>
      <w:r>
        <w:rPr>
          <w:color w:val="231F20"/>
          <w:spacing w:val="1"/>
        </w:rPr>
        <w:t>Asbestos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fibrous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late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1980s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because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strength,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resistance,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resistance.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> </w:t>
      </w:r>
      <w:r>
        <w:rPr>
          <w:color w:val="231F20"/>
        </w:rPr>
        <w:t>years,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/>
      </w:r>
    </w:p>
    <w:p>
      <w:pPr>
        <w:pStyle w:val="BodyText"/>
        <w:spacing w:line="272" w:lineRule="auto" w:before="6"/>
        <w:ind w:left="1120" w:right="240" w:firstLine="0"/>
        <w:jc w:val="both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removed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otherwise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disturbed,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than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situations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installed.</w:t>
      </w:r>
      <w:r>
        <w:rPr>
          <w:color w:val="231F20"/>
          <w:spacing w:val="-4"/>
        </w:rPr>
        <w:t> </w:t>
      </w: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renovating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building.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Asbestos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extreme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fibres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extremely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hours.</w:t>
      </w:r>
      <w:r>
        <w:rPr>
          <w:color w:val="231F20"/>
          <w:spacing w:val="-4"/>
        </w:rPr>
        <w:t> </w:t>
      </w: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asbestos-contaminated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inhale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fibres.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condition</w:t>
      </w:r>
      <w:r>
        <w:rPr>
          <w:color w:val="231F20"/>
          <w:spacing w:val="93"/>
        </w:rPr>
        <w:t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asbestosis</w:t>
      </w:r>
      <w:r>
        <w:rPr>
          <w:color w:val="231F20"/>
          <w:spacing w:val="1"/>
        </w:rPr>
        <w:t>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tabs>
          <w:tab w:pos="9105" w:val="left" w:leader="none"/>
        </w:tabs>
        <w:spacing w:line="272" w:lineRule="auto"/>
        <w:ind w:left="1120" w:right="235" w:firstLine="0"/>
        <w:jc w:val="left"/>
      </w:pPr>
      <w:r>
        <w:rPr>
          <w:color w:val="231F20"/>
          <w:spacing w:val="1"/>
        </w:rPr>
        <w:t>Asbestosis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chronic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lung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disease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prolonged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fibres.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fibres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gradually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lung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scarred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stiff,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making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breathing</w:t>
      </w:r>
      <w:r>
        <w:rPr>
          <w:color w:val="231F20"/>
          <w:spacing w:val="3"/>
        </w:rPr>
        <w:t> </w:t>
      </w:r>
      <w:r>
        <w:rPr>
          <w:color w:val="231F20"/>
        </w:rPr>
        <w:t>diffi</w:t>
        <w:tab/>
        <w:t>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Lung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cancer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caused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fibres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lung.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416" w:firstLine="0"/>
        <w:jc w:val="left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asbestos,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manual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“Safe</w:t>
      </w:r>
      <w:r>
        <w:rPr>
          <w:color w:val="231F20"/>
          <w:spacing w:val="50"/>
        </w:rPr>
        <w:t> </w:t>
      </w:r>
      <w:r>
        <w:rPr>
          <w:color w:val="231F20"/>
          <w:spacing w:val="-6"/>
        </w:rPr>
        <w:t>W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</w:rPr>
        <w:t>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P</w:t>
      </w:r>
      <w:r>
        <w:rPr>
          <w:color w:val="231F20"/>
          <w:spacing w:val="1"/>
        </w:rPr>
        <w:t>r</w:t>
      </w:r>
      <w:r>
        <w:rPr>
          <w:color w:val="231F20"/>
          <w:spacing w:val="2"/>
        </w:rPr>
        <w:t>a</w:t>
      </w:r>
      <w:r>
        <w:rPr>
          <w:color w:val="231F20"/>
          <w:spacing w:val="5"/>
        </w:rPr>
        <w:t>c</w:t>
      </w:r>
      <w:r>
        <w:rPr>
          <w:color w:val="231F20"/>
          <w:spacing w:val="2"/>
        </w:rPr>
        <w:t>ti</w:t>
      </w:r>
      <w:r>
        <w:rPr>
          <w:color w:val="231F20"/>
        </w:rPr>
        <w:t>c</w:t>
      </w:r>
      <w:r>
        <w:rPr>
          <w:color w:val="231F20"/>
          <w:spacing w:val="2"/>
        </w:rPr>
        <w:t>e</w:t>
      </w:r>
      <w:r>
        <w:rPr>
          <w:color w:val="231F20"/>
        </w:rPr>
        <w:t>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</w:t>
      </w:r>
      <w:r>
        <w:rPr>
          <w:color w:val="231F20"/>
          <w:spacing w:val="2"/>
        </w:rPr>
        <w:t>o</w:t>
      </w:r>
      <w:r>
        <w:rPr>
          <w:color w:val="231F20"/>
        </w:rPr>
        <w:t>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Handlin</w:t>
      </w:r>
      <w:r>
        <w:rPr>
          <w:color w:val="231F20"/>
        </w:rPr>
        <w:t>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sbes</w:t>
      </w:r>
      <w:r>
        <w:rPr>
          <w:color w:val="231F20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s</w:t>
      </w:r>
      <w:r>
        <w:rPr>
          <w:color w:val="231F20"/>
          <w:spacing w:val="-32"/>
        </w:rPr>
        <w:t>”</w:t>
      </w:r>
      <w:r>
        <w:rPr>
          <w:color w:val="231F20"/>
        </w:rPr>
        <w:t>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v</w:t>
      </w:r>
      <w:r>
        <w:rPr>
          <w:color w:val="231F20"/>
          <w:spacing w:val="2"/>
        </w:rPr>
        <w:t>ailabl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</w:t>
      </w:r>
      <w:r>
        <w:rPr>
          <w:color w:val="231F20"/>
        </w:rPr>
        <w:t>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w</w:t>
      </w:r>
      <w:r>
        <w:rPr>
          <w:color w:val="231F20"/>
          <w:spacing w:val="2"/>
        </w:rPr>
        <w:t>ebsi</w:t>
      </w:r>
      <w:r>
        <w:rPr>
          <w:color w:val="231F20"/>
        </w:rPr>
        <w:t>te</w:t>
      </w:r>
      <w:r>
        <w:rPr>
          <w:color w:val="231F20"/>
          <w:spacing w:val="4"/>
        </w:rPr>
        <w:t> </w:t>
      </w:r>
      <w:r>
        <w:rPr>
          <w:color w:val="205E9E"/>
          <w:spacing w:val="4"/>
          <w:sz w:val="20"/>
          <w:szCs w:val="20"/>
        </w:rPr>
      </w:r>
      <w:hyperlink r:id="rId60">
        <w:r>
          <w:rPr>
            <w:color w:val="205E9E"/>
            <w:spacing w:val="4"/>
            <w:sz w:val="20"/>
            <w:szCs w:val="20"/>
            <w:u w:val="single" w:color="205E9E"/>
          </w:rPr>
          <w:t>ww</w:t>
        </w:r>
        <w:r>
          <w:rPr>
            <w:color w:val="205E9E"/>
            <w:spacing w:val="-6"/>
            <w:sz w:val="20"/>
            <w:szCs w:val="20"/>
            <w:u w:val="single" w:color="205E9E"/>
          </w:rPr>
          <w:t>w</w:t>
        </w:r>
        <w:r>
          <w:rPr>
            <w:color w:val="205E9E"/>
            <w:spacing w:val="2"/>
            <w:sz w:val="20"/>
            <w:szCs w:val="20"/>
            <w:u w:val="single" w:color="205E9E"/>
          </w:rPr>
          <w:t>.</w:t>
        </w:r>
        <w:r>
          <w:rPr>
            <w:color w:val="205E9E"/>
            <w:sz w:val="20"/>
            <w:szCs w:val="20"/>
            <w:u w:val="single" w:color="205E9E"/>
          </w:rPr>
          <w:t>w</w:t>
        </w:r>
        <w:r>
          <w:rPr>
            <w:color w:val="205E9E"/>
            <w:spacing w:val="2"/>
            <w:sz w:val="20"/>
            <w:szCs w:val="20"/>
            <w:u w:val="single" w:color="205E9E"/>
          </w:rPr>
          <w:t>orksa</w:t>
        </w:r>
        <w:r>
          <w:rPr>
            <w:color w:val="205E9E"/>
            <w:spacing w:val="-1"/>
            <w:sz w:val="20"/>
            <w:szCs w:val="20"/>
            <w:u w:val="single" w:color="205E9E"/>
          </w:rPr>
          <w:t>f</w:t>
        </w:r>
        <w:r>
          <w:rPr>
            <w:color w:val="205E9E"/>
            <w:spacing w:val="2"/>
            <w:sz w:val="20"/>
            <w:szCs w:val="20"/>
            <w:u w:val="single" w:color="205E9E"/>
          </w:rPr>
          <w:t>eb</w:t>
        </w:r>
        <w:r>
          <w:rPr>
            <w:color w:val="205E9E"/>
            <w:sz w:val="20"/>
            <w:szCs w:val="20"/>
            <w:u w:val="single" w:color="205E9E"/>
          </w:rPr>
          <w:t>c</w:t>
        </w:r>
        <w:r>
          <w:rPr>
            <w:color w:val="205E9E"/>
            <w:spacing w:val="2"/>
            <w:sz w:val="20"/>
            <w:szCs w:val="20"/>
            <w:u w:val="single" w:color="205E9E"/>
          </w:rPr>
          <w:t>.c</w:t>
        </w:r>
        <w:r>
          <w:rPr>
            <w:color w:val="205E9E"/>
            <w:spacing w:val="1"/>
            <w:sz w:val="20"/>
            <w:szCs w:val="20"/>
            <w:u w:val="single" w:color="205E9E"/>
          </w:rPr>
          <w:t>a</w:t>
        </w:r>
        <w:r>
          <w:rPr>
            <w:color w:val="205E9E"/>
            <w:sz w:val="20"/>
            <w:szCs w:val="20"/>
          </w:rPr>
        </w:r>
      </w:hyperlink>
      <w:r>
        <w:rPr>
          <w:color w:val="231F20"/>
        </w:rPr>
        <w:t>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1pt" strokecolor="#231f20">
                <v:path arrowok="t"/>
              </v:shape>
            </v:group>
            <v:group style="position:absolute;left:291;top:300;width:2;height:374" coordorigin="291,300" coordsize="2,374">
              <v:shape style="position:absolute;left:291;top:300;width:2;height:374" coordorigin="291,300" coordsize="0,374" path="m291,300l291,674e" filled="false" stroked="true" strokeweight="2.191pt" strokecolor="#231f20">
                <v:path arrowok="t"/>
              </v:shape>
            </v:group>
            <v:group style="position:absolute;left:270;top:280;width:456;height:2" coordorigin="270,280" coordsize="456,2">
              <v:shape style="position:absolute;left:270;top:280;width:456;height:2" coordorigin="270,280" coordsize="456,0" path="m270,280l726,280e" filled="false" stroked="true" strokeweight="2.1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4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"/>
                          <w:sz w:val="22"/>
                          <w:szCs w:val="22"/>
                        </w:rPr>
                        <w:t>Watch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WorkSafeBC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video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“Asbestos”: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55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61">
                        <w:r>
                          <w:rPr>
                            <w:rFonts w:ascii="Myriad Pro Semibold"/>
                            <w:b/>
                            <w:color w:val="205E9E"/>
                            <w:sz w:val="20"/>
                            <w:u w:val="single" w:color="205E9E"/>
                          </w:rPr>
                          <w:t>https://youtu.be/jifoNSXvTuQ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12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4"/>
        <w:spacing w:line="240" w:lineRule="auto" w:before="53"/>
        <w:ind w:right="0"/>
        <w:jc w:val="both"/>
        <w:rPr>
          <w:b w:val="0"/>
          <w:bCs w:val="0"/>
        </w:rPr>
      </w:pPr>
      <w:r>
        <w:rPr>
          <w:color w:val="231F20"/>
        </w:rPr>
        <w:t>Mould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493" w:firstLine="0"/>
        <w:jc w:val="both"/>
      </w:pPr>
      <w:r>
        <w:rPr>
          <w:color w:val="231F20"/>
          <w:spacing w:val="1"/>
        </w:rPr>
        <w:t>Mould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</w:rPr>
        <w:t>grow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cardboard,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paper,</w:t>
      </w:r>
      <w:r>
        <w:rPr>
          <w:color w:val="231F20"/>
          <w:spacing w:val="4"/>
        </w:rPr>
        <w:t> </w:t>
      </w:r>
      <w:r>
        <w:rPr>
          <w:color w:val="231F20"/>
        </w:rPr>
        <w:t>wood,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drywall.</w:t>
      </w:r>
      <w:r>
        <w:rPr>
          <w:color w:val="231F20"/>
          <w:spacing w:val="4"/>
        </w:rPr>
        <w:t> </w:t>
      </w:r>
      <w:r>
        <w:rPr>
          <w:color w:val="231F20"/>
        </w:rPr>
        <w:t>As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mould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grows,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releases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spores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air.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spores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affect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health,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especially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allergies,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asthma,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immune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1pt" strokecolor="#231f20">
                <v:path arrowok="t"/>
              </v:shape>
            </v:group>
            <v:group style="position:absolute;left:291;top:300;width:2;height:374" coordorigin="291,300" coordsize="2,374">
              <v:shape style="position:absolute;left:291;top:300;width:2;height:374" coordorigin="291,300" coordsize="0,374" path="m291,300l291,674e" filled="false" stroked="true" strokeweight="2.191pt" strokecolor="#231f20">
                <v:path arrowok="t"/>
              </v:shape>
            </v:group>
            <v:group style="position:absolute;left:270;top:279;width:456;height:2" coordorigin="270,279" coordsize="456,2">
              <v:shape style="position:absolute;left:270;top:279;width:456;height:2" coordorigin="270,279" coordsize="456,0" path="m270,279l726,279e" filled="false" stroked="true" strokeweight="2.2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4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"/>
                          <w:sz w:val="22"/>
                          <w:szCs w:val="22"/>
                        </w:rPr>
                        <w:t>Watch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WorkSafeBC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video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“Mould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Exposure”: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55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62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http://youtu.be/Kj5InS35N24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12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  <w:spacing w:val="-6"/>
        </w:rPr>
        <w:t>Toxic</w:t>
      </w:r>
      <w:r>
        <w:rPr>
          <w:color w:val="231F20"/>
        </w:rPr>
        <w:t> metals</w:t>
      </w:r>
      <w:r>
        <w:rPr>
          <w:b w:val="0"/>
        </w:rPr>
      </w:r>
    </w:p>
    <w:p>
      <w:pPr>
        <w:pStyle w:val="BodyText"/>
        <w:spacing w:line="240" w:lineRule="auto" w:before="16"/>
        <w:ind w:left="1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term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2"/>
        </w:rPr>
        <w:t>heavy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metals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generally</w:t>
      </w:r>
      <w:r>
        <w:rPr>
          <w:color w:val="231F20"/>
          <w:spacing w:val="4"/>
        </w:rPr>
        <w:t> </w:t>
      </w:r>
      <w:r>
        <w:rPr>
          <w:color w:val="231F20"/>
        </w:rPr>
        <w:t>refers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metallic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elements: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lead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2"/>
        </w:rPr>
        <w:t>mercury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2"/>
        </w:rPr>
        <w:t>arsenic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2"/>
        </w:rPr>
        <w:t>cadmium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20" w:right="1160" w:firstLine="0"/>
        <w:jc w:val="left"/>
      </w:pPr>
      <w:r>
        <w:rPr>
          <w:color w:val="231F20"/>
          <w:spacing w:val="1"/>
        </w:rPr>
        <w:t>These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metals,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compounds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containing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metals,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tend</w:t>
      </w:r>
      <w:r>
        <w:rPr>
          <w:color w:val="231F20"/>
          <w:spacing w:val="10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build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bodies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living</w:t>
      </w:r>
      <w:r>
        <w:rPr>
          <w:color w:val="231F20"/>
          <w:spacing w:val="54"/>
          <w:w w:val="101"/>
        </w:rPr>
        <w:t> </w:t>
      </w:r>
      <w:r>
        <w:rPr>
          <w:color w:val="231F20"/>
          <w:spacing w:val="1"/>
        </w:rPr>
        <w:t>organisms</w:t>
      </w:r>
      <w:r>
        <w:rPr>
          <w:color w:val="231F20"/>
          <w:spacing w:val="9"/>
        </w:rPr>
        <w:t> </w:t>
      </w:r>
      <w:r>
        <w:rPr>
          <w:color w:val="231F20"/>
        </w:rPr>
        <w:t>over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period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time.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Eventually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concentration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metals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reaches</w:t>
      </w:r>
      <w:r>
        <w:rPr/>
      </w:r>
    </w:p>
    <w:p>
      <w:pPr>
        <w:pStyle w:val="BodyText"/>
        <w:tabs>
          <w:tab w:pos="5249" w:val="left" w:leader="none"/>
        </w:tabs>
        <w:spacing w:line="272" w:lineRule="auto" w:before="6"/>
        <w:ind w:left="120" w:right="1534" w:firstLine="0"/>
        <w:jc w:val="left"/>
      </w:pP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point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8"/>
        </w:rPr>
        <w:t> </w:t>
      </w:r>
      <w:r>
        <w:rPr>
          <w:color w:val="231F20"/>
        </w:rPr>
        <w:t>toxic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pose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signifi</w:t>
        <w:tab/>
      </w:r>
      <w:r>
        <w:rPr>
          <w:color w:val="231F20"/>
        </w:rPr>
        <w:t>t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hazard. These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metals</w:t>
      </w:r>
      <w:r>
        <w:rPr>
          <w:color w:val="231F20"/>
          <w:spacing w:val="50"/>
          <w:w w:val="101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9"/>
        </w:rPr>
        <w:t> </w:t>
      </w:r>
      <w:r>
        <w:rPr>
          <w:color w:val="231F20"/>
        </w:rPr>
        <w:t>into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our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bodies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10"/>
        </w:rPr>
        <w:t> </w:t>
      </w:r>
      <w:r>
        <w:rPr>
          <w:color w:val="231F20"/>
        </w:rPr>
        <w:t>we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inhale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contaminated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dusts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ingest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foods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9"/>
        </w:rPr>
        <w:t> </w:t>
      </w:r>
      <w:r>
        <w:rPr>
          <w:color w:val="231F20"/>
        </w:rPr>
        <w:t>have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62"/>
          <w:w w:val="101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10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contain</w:t>
      </w:r>
      <w:r>
        <w:rPr>
          <w:color w:val="231F20"/>
          <w:spacing w:val="10"/>
        </w:rPr>
        <w:t> </w:t>
      </w:r>
      <w:r>
        <w:rPr>
          <w:color w:val="231F20"/>
        </w:rPr>
        <w:t>toxins.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5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Lead</w:t>
      </w:r>
      <w:r>
        <w:rPr>
          <w:b w:val="0"/>
        </w:rPr>
      </w:r>
    </w:p>
    <w:p>
      <w:pPr>
        <w:pStyle w:val="BodyText"/>
        <w:tabs>
          <w:tab w:pos="2321" w:val="left" w:leader="none"/>
          <w:tab w:pos="7439" w:val="left" w:leader="none"/>
        </w:tabs>
        <w:spacing w:line="272" w:lineRule="auto" w:before="26"/>
        <w:ind w:left="120" w:right="1602" w:firstLine="0"/>
        <w:jc w:val="left"/>
      </w:pPr>
      <w:r>
        <w:rPr>
          <w:color w:val="231F20"/>
        </w:rPr>
        <w:t>Lead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occasionally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plumbing</w:t>
      </w:r>
      <w:r>
        <w:rPr>
          <w:color w:val="231F20"/>
          <w:spacing w:val="4"/>
        </w:rPr>
        <w:t> </w:t>
      </w:r>
      <w:r>
        <w:rPr>
          <w:color w:val="231F20"/>
        </w:rPr>
        <w:t>solder.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painted</w:t>
      </w:r>
      <w:r>
        <w:rPr>
          <w:color w:val="231F20"/>
          <w:spacing w:val="72"/>
        </w:rPr>
        <w:t> </w:t>
      </w:r>
      <w:r>
        <w:rPr>
          <w:color w:val="231F20"/>
          <w:spacing w:val="2"/>
        </w:rPr>
        <w:t>surfaces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dust.</w:t>
      </w:r>
      <w:r>
        <w:rPr>
          <w:color w:val="231F20"/>
          <w:spacing w:val="-4"/>
        </w:rPr>
        <w:t> </w:t>
      </w: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risk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inhaling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suffer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poisoning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taken.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Although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interior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1950s,</w:t>
      </w:r>
      <w:r>
        <w:rPr>
          <w:color w:val="231F20"/>
          <w:spacing w:val="4"/>
        </w:rPr>
        <w:t> </w:t>
      </w:r>
      <w:r>
        <w:rPr>
          <w:color w:val="231F20"/>
        </w:rPr>
        <w:t>refi</w:t>
        <w:tab/>
      </w:r>
      <w:r>
        <w:rPr>
          <w:color w:val="231F20"/>
          <w:spacing w:val="1"/>
        </w:rPr>
        <w:t>lead-painted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signifi</w:t>
        <w:tab/>
      </w:r>
      <w:r>
        <w:rPr>
          <w:color w:val="231F20"/>
        </w:rPr>
        <w:t>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Symptoms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poisoning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digestive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discomfort,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constipation,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anorexia,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nausea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fatigue,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weakness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personali</w:t>
      </w:r>
      <w:r>
        <w:rPr>
          <w:color w:val="231F20"/>
          <w:spacing w:val="4"/>
        </w:rPr>
        <w:t>t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change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headache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loss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-1"/>
        </w:rPr>
        <w:t>tremor,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coordination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5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2"/>
        </w:rPr>
        <w:t>Mercury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116" w:firstLine="0"/>
        <w:jc w:val="both"/>
      </w:pPr>
      <w:r>
        <w:rPr>
          <w:color w:val="231F20"/>
          <w:spacing w:val="2"/>
        </w:rPr>
        <w:t>Mercury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previously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switches,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fluorescent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bulbs,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applications.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1990,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elevated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mercury</w:t>
      </w:r>
      <w:r>
        <w:rPr>
          <w:color w:val="231F20"/>
          <w:spacing w:val="4"/>
        </w:rPr>
        <w:t> </w:t>
      </w:r>
      <w:r>
        <w:rPr>
          <w:color w:val="231F20"/>
        </w:rPr>
        <w:t>were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interior</w:t>
      </w:r>
      <w:r>
        <w:rPr>
          <w:color w:val="231F20"/>
          <w:spacing w:val="72"/>
        </w:rPr>
        <w:t> </w:t>
      </w:r>
      <w:r>
        <w:rPr>
          <w:color w:val="231F20"/>
        </w:rPr>
        <w:t>latex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(water-based)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phenyl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mercuric</w:t>
      </w:r>
      <w:r>
        <w:rPr>
          <w:color w:val="231F20"/>
          <w:spacing w:val="4"/>
        </w:rPr>
        <w:t> </w:t>
      </w:r>
      <w:r>
        <w:rPr>
          <w:color w:val="231F20"/>
        </w:rPr>
        <w:t>acetate,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preservative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prolong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88"/>
        </w:rPr>
        <w:t> </w:t>
      </w:r>
      <w:r>
        <w:rPr>
          <w:color w:val="231F20"/>
          <w:spacing w:val="-1"/>
        </w:rPr>
        <w:t>paint’s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shelf</w:t>
      </w:r>
      <w:r>
        <w:rPr>
          <w:color w:val="231F20"/>
          <w:spacing w:val="4"/>
        </w:rPr>
        <w:t> </w:t>
      </w:r>
      <w:r>
        <w:rPr>
          <w:color w:val="231F20"/>
        </w:rPr>
        <w:t>life.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Symptoms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mercury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poisoning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muscle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cramps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tremors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headache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intermittent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fever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personali</w:t>
      </w:r>
      <w:r>
        <w:rPr>
          <w:color w:val="231F20"/>
          <w:spacing w:val="4"/>
        </w:rPr>
        <w:t>t</w:t>
      </w:r>
      <w:r>
        <w:rPr>
          <w:color w:val="231F20"/>
        </w:rPr>
        <w:t>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change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Regardless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old,</w:t>
      </w:r>
      <w:r>
        <w:rPr>
          <w:color w:val="231F20"/>
          <w:spacing w:val="4"/>
        </w:rPr>
        <w:t> </w:t>
      </w:r>
      <w:r>
        <w:rPr>
          <w:color w:val="231F20"/>
        </w:rPr>
        <w:t>latex-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oil-based,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respirator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inhaling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sanding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surface.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5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Arsenic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057" w:firstLine="0"/>
        <w:jc w:val="left"/>
      </w:pPr>
      <w:r>
        <w:rPr>
          <w:color w:val="231F20"/>
          <w:spacing w:val="1"/>
        </w:rPr>
        <w:t>Arsenic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preservatives.</w:t>
      </w:r>
      <w:r>
        <w:rPr>
          <w:color w:val="231F20"/>
          <w:spacing w:val="-4"/>
        </w:rPr>
        <w:t> </w:t>
      </w:r>
      <w:r>
        <w:rPr>
          <w:color w:val="231F20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preservatives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pre-treated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follow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outlined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5"/>
        <w:spacing w:line="240" w:lineRule="auto" w:before="60"/>
        <w:ind w:right="0"/>
        <w:jc w:val="left"/>
        <w:rPr>
          <w:b w:val="0"/>
          <w:bCs w:val="0"/>
        </w:rPr>
      </w:pPr>
      <w:bookmarkStart w:name="_bookmark14" w:id="15"/>
      <w:bookmarkEnd w:id="15"/>
      <w:r>
        <w:rPr>
          <w:b w:val="0"/>
        </w:rPr>
      </w:r>
      <w:r>
        <w:rPr>
          <w:color w:val="231F20"/>
          <w:spacing w:val="1"/>
        </w:rPr>
        <w:t>Cadmium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139" w:firstLine="0"/>
        <w:jc w:val="left"/>
      </w:pPr>
      <w:r>
        <w:rPr>
          <w:color w:val="231F20"/>
          <w:spacing w:val="2"/>
        </w:rPr>
        <w:t>Nickel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cadmium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(NiCad)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batteries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cadmium,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metal.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read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charging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disposing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NiCad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batteries.</w:t>
      </w:r>
      <w:r>
        <w:rPr>
          <w:color w:val="231F20"/>
          <w:spacing w:val="4"/>
        </w:rPr>
        <w:t> </w:t>
      </w: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NiCad’s</w:t>
      </w:r>
      <w:r>
        <w:rPr>
          <w:color w:val="231F20"/>
          <w:spacing w:val="56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sealed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short-circuited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overcharged,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NiCad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batteries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52"/>
        </w:rPr>
        <w:t> </w:t>
      </w:r>
      <w:r>
        <w:rPr>
          <w:color w:val="231F20"/>
          <w:spacing w:val="2"/>
        </w:rPr>
        <w:t>perfectly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vent</w:t>
      </w:r>
      <w:r>
        <w:rPr>
          <w:color w:val="231F20"/>
          <w:spacing w:val="4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  <w:spacing w:val="1"/>
        </w:rPr>
        <w:t>Cadmium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older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brazing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stainless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electrodes.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31"/>
          <w:szCs w:val="3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Vapours</w:t>
      </w:r>
      <w:r>
        <w:rPr>
          <w:color w:val="231F20"/>
        </w:rPr>
        <w:t> and gases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280" w:firstLine="0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rFonts w:ascii="Myriad Pro"/>
          <w:i/>
          <w:color w:val="231F20"/>
          <w:spacing w:val="1"/>
        </w:rPr>
        <w:t>gas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low-density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compound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normally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released.</w:t>
      </w:r>
      <w:r>
        <w:rPr>
          <w:color w:val="231F20"/>
          <w:spacing w:val="62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form.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</w:rPr>
        <w:t>Vapour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evaporation.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can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Ultraviolet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radiation,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coatings,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shielding</w:t>
      </w:r>
      <w:r>
        <w:rPr>
          <w:color w:val="231F20"/>
          <w:spacing w:val="59"/>
        </w:rPr>
        <w:t> </w:t>
      </w:r>
      <w:r>
        <w:rPr>
          <w:color w:val="231F20"/>
          <w:spacing w:val="1"/>
        </w:rPr>
        <w:t>gases,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electrode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coatings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2"/>
        </w:rPr>
        <w:t>Off-gassing</w:t>
      </w:r>
      <w:r>
        <w:rPr>
          <w:b w:val="0"/>
        </w:rPr>
      </w:r>
    </w:p>
    <w:p>
      <w:pPr>
        <w:pStyle w:val="BodyText"/>
        <w:tabs>
          <w:tab w:pos="2787" w:val="left" w:leader="none"/>
        </w:tabs>
        <w:spacing w:line="272" w:lineRule="auto" w:before="26"/>
        <w:ind w:left="1120" w:right="175" w:firstLine="0"/>
        <w:jc w:val="left"/>
      </w:pPr>
      <w:r>
        <w:rPr>
          <w:rFonts w:ascii="Myriad Pro" w:hAnsi="Myriad Pro" w:cs="Myriad Pro" w:eastAsia="Myriad Pro"/>
          <w:i/>
          <w:color w:val="231F20"/>
          <w:spacing w:val="2"/>
        </w:rPr>
        <w:t>Off</w:t>
      </w:r>
      <w:r>
        <w:rPr>
          <w:rFonts w:ascii="Myriad Pro" w:hAnsi="Myriad Pro" w:cs="Myriad Pro" w:eastAsia="Myriad Pro"/>
          <w:i/>
          <w:color w:val="231F20"/>
          <w:spacing w:val="34"/>
        </w:rPr>
        <w:t> </w:t>
      </w:r>
      <w:r>
        <w:rPr>
          <w:rFonts w:ascii="Myriad Pro" w:hAnsi="Myriad Pro" w:cs="Myriad Pro" w:eastAsia="Myriad Pro"/>
          <w:i/>
          <w:color w:val="231F20"/>
          <w:spacing w:val="1"/>
        </w:rPr>
        <w:t>gassing</w:t>
      </w:r>
      <w:r>
        <w:rPr>
          <w:rFonts w:ascii="Myriad Pro" w:hAnsi="Myriad Pro" w:cs="Myriad Pro" w:eastAsia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non-metallic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substances.</w:t>
      </w:r>
      <w:r>
        <w:rPr>
          <w:color w:val="231F20"/>
          <w:spacing w:val="4"/>
        </w:rPr>
        <w:t> </w:t>
      </w: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off-gassing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distinctive</w:t>
      </w:r>
      <w:r>
        <w:rPr>
          <w:color w:val="231F20"/>
          <w:spacing w:val="-14"/>
        </w:rPr>
        <w:t> </w:t>
      </w:r>
      <w:r>
        <w:rPr>
          <w:color w:val="231F20"/>
        </w:rPr>
        <w:t>“new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smell”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automobiles.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Anytime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there’s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odour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substance,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that’s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off-gassing.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off-gassing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odourless,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makes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detection</w:t>
      </w:r>
      <w:r>
        <w:rPr>
          <w:color w:val="231F20"/>
          <w:spacing w:val="2"/>
        </w:rPr>
        <w:t> </w:t>
      </w:r>
      <w:r>
        <w:rPr>
          <w:color w:val="231F20"/>
        </w:rPr>
        <w:t>diffi</w:t>
        <w:tab/>
        <w:t>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off-gassing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they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emit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volatile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organic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compounds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(VOCs).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VOCs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various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household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paints,</w:t>
      </w:r>
      <w:r>
        <w:rPr>
          <w:color w:val="231F20"/>
          <w:spacing w:val="4"/>
        </w:rPr>
        <w:t> </w:t>
      </w:r>
      <w:r>
        <w:rPr>
          <w:color w:val="231F20"/>
        </w:rPr>
        <w:t>lacquer,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printers,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pesticides,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supplies,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carpets,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adhesives.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VOCs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irritation,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headaches,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nausea,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central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nervous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increase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ventilation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period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VOC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off-gassing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purifi</w:t>
      </w:r>
      <w:r>
        <w:rPr>
          <w:color w:val="231F20"/>
        </w:rPr>
        <w:t>  </w:t>
      </w:r>
      <w:r>
        <w:rPr>
          <w:color w:val="231F20"/>
          <w:spacing w:val="34"/>
        </w:rPr>
        <w:t> </w:t>
      </w:r>
      <w:r>
        <w:rPr>
          <w:color w:val="231F20"/>
        </w:rPr>
        <w:t>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Musculoskeletal</w:t>
      </w:r>
      <w:r>
        <w:rPr>
          <w:color w:val="231F20"/>
        </w:rPr>
        <w:t> </w:t>
      </w:r>
      <w:r>
        <w:rPr>
          <w:color w:val="231F20"/>
          <w:spacing w:val="1"/>
        </w:rPr>
        <w:t>injury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9" w:firstLine="0"/>
        <w:jc w:val="left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work—such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lifting,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reaching,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repeating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same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movements—can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body.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muscles,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tendons,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ligaments,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nerves,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vessels,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joints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arms,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wrists,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back.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> </w:t>
      </w:r>
      <w:r>
        <w:rPr>
          <w:rFonts w:ascii="Myriad Pro" w:hAnsi="Myriad Pro" w:cs="Myriad Pro" w:eastAsia="Myriad Pro"/>
          <w:i/>
          <w:color w:val="231F20"/>
          <w:spacing w:val="1"/>
        </w:rPr>
        <w:t>musculoskeletal</w:t>
      </w:r>
      <w:r>
        <w:rPr>
          <w:rFonts w:ascii="Myriad Pro" w:hAnsi="Myriad Pro" w:cs="Myriad Pro" w:eastAsia="Myriad Pro"/>
          <w:i/>
          <w:color w:val="231F20"/>
          <w:spacing w:val="4"/>
        </w:rPr>
        <w:t> </w:t>
      </w:r>
      <w:r>
        <w:rPr>
          <w:rFonts w:ascii="Myriad Pro" w:hAnsi="Myriad Pro" w:cs="Myriad Pro" w:eastAsia="Myriad Pro"/>
          <w:i/>
          <w:color w:val="231F20"/>
          <w:spacing w:val="1"/>
        </w:rPr>
        <w:t>injuries</w:t>
      </w:r>
      <w:r>
        <w:rPr>
          <w:rFonts w:ascii="Myriad Pro" w:hAnsi="Myriad Pro" w:cs="Myriad Pro" w:eastAsia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(MSI),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repetitive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(RSI),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103"/>
        </w:rPr>
        <w:t> </w:t>
      </w:r>
      <w:r>
        <w:rPr>
          <w:color w:val="231F20"/>
          <w:spacing w:val="2"/>
        </w:rPr>
        <w:t>typically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overexertion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repetitive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motion.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3.8pt;mso-position-horizontal-relative:char;mso-position-vertical-relative:line" coordorigin="0,0" coordsize="9000,1276">
            <v:group style="position:absolute;left:0;top:0;width:9000;height:1276" coordorigin="0,0" coordsize="9000,1276">
              <v:shape style="position:absolute;left:0;top:0;width:9000;height:1276" coordorigin="0,0" coordsize="9000,1276" path="m0,0l9000,0,9000,1276,0,1276,0,0xe" filled="true" fillcolor="#d1d3d4" stroked="false">
                <v:path arrowok="t"/>
                <v:fill type="solid"/>
              </v:shape>
            </v:group>
            <v:group style="position:absolute;left:290;top:260;width:421;height:417" coordorigin="290,260" coordsize="421,417">
              <v:shape style="position:absolute;left:290;top:260;width:421;height:417" coordorigin="290,260" coordsize="421,417" path="m711,677l290,677,290,260,711,260,711,677xe" filled="true" fillcolor="#ffffff" stroked="false">
                <v:path arrowok="t"/>
                <v:fill type="solid"/>
              </v:shape>
            </v:group>
            <v:group style="position:absolute;left:290;top:260;width:421;height:417" coordorigin="290,260" coordsize="421,417">
              <v:shape style="position:absolute;left:290;top:260;width:421;height:417" coordorigin="290,260" coordsize="421,417" path="m711,677l290,677,290,260,711,260,711,677xe" filled="false" stroked="true" strokeweight=".422pt" strokecolor="#231f20">
                <v:path arrowok="t"/>
              </v:shape>
            </v:group>
            <v:group style="position:absolute;left:270;top:674;width:456;height:2" coordorigin="270,674" coordsize="456,2">
              <v:shape style="position:absolute;left:270;top:674;width:456;height:2" coordorigin="270,674" coordsize="456,0" path="m270,674l726,674e" filled="false" stroked="true" strokeweight="2.1pt" strokecolor="#231f20">
                <v:path arrowok="t"/>
              </v:shape>
            </v:group>
            <v:group style="position:absolute;left:291;top:280;width:2;height:374" coordorigin="291,280" coordsize="2,374">
              <v:shape style="position:absolute;left:291;top:280;width:2;height:374" coordorigin="291,280" coordsize="0,374" path="m291,280l291,654e" filled="false" stroked="true" strokeweight="2.191pt" strokecolor="#231f20">
                <v:path arrowok="t"/>
              </v:shape>
            </v:group>
            <v:group style="position:absolute;left:270;top:259;width:456;height:2" coordorigin="270,259" coordsize="456,2">
              <v:shape style="position:absolute;left:270;top:259;width:456;height:2" coordorigin="270,259" coordsize="456,0" path="m270,259l726,259e" filled="false" stroked="true" strokeweight="2.2pt" strokecolor="#231f20">
                <v:path arrowok="t"/>
              </v:shape>
            </v:group>
            <v:group style="position:absolute;left:705;top:281;width:2;height:373" coordorigin="705,281" coordsize="2,373">
              <v:shape style="position:absolute;left:705;top:281;width:2;height:373" coordorigin="705,281" coordsize="0,373" path="m705,281l705,654e" filled="false" stroked="true" strokeweight="2.187pt" strokecolor="#231f20">
                <v:path arrowok="t"/>
              </v:shape>
            </v:group>
            <v:group style="position:absolute;left:379;top:307;width:268;height:317" coordorigin="379,307" coordsize="268,317">
              <v:shape style="position:absolute;left:379;top:307;width:268;height:317" coordorigin="379,307" coordsize="268,317" path="m594,497l496,497,549,624,647,614,594,497xe" filled="true" fillcolor="#231f20" stroked="false">
                <v:path arrowok="t"/>
                <v:fill type="solid"/>
              </v:shape>
              <v:shape style="position:absolute;left:379;top:307;width:268;height:317" coordorigin="379,307" coordsize="268,317" path="m500,307l379,307,379,619,472,619,472,497,594,497,584,476,601,463,614,448,614,446,472,446,472,362,624,362,618,350,567,313,525,308,500,307xe" filled="true" fillcolor="#231f20" stroked="false">
                <v:path arrowok="t"/>
                <v:fill type="solid"/>
              </v:shape>
              <v:shape style="position:absolute;left:379;top:307;width:268;height:317" coordorigin="379,307" coordsize="268,317" path="m624,362l508,362,520,364,527,369,537,375,542,386,542,417,538,428,528,437,512,444,489,446,614,446,623,431,628,410,630,386,626,367,624,362xe" filled="true" fillcolor="#231f20" stroked="false">
                <v:path arrowok="t"/>
                <v:fill type="solid"/>
              </v:shape>
              <v:shape style="position:absolute;left:0;top:0;width:9000;height:1276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Myriad Pro" w:hAnsi="Myriad Pro" w:cs="Myriad Pro" w:eastAsia="Myriad Pro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81" w:lineRule="auto" w:before="0"/>
                        <w:ind w:left="1080" w:right="757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following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WorkSafeBC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video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describes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more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common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MSIs,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called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carpal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tunnel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syndrome: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  <w:t> </w:t>
                      </w:r>
                      <w:hyperlink r:id="rId65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https://www.youtube.com/watch?v=J11EIfiHMYw&amp;feature=player_embedded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9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2"/>
        <w:spacing w:line="240" w:lineRule="auto" w:before="44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Occupational</w:t>
      </w:r>
      <w:r>
        <w:rPr>
          <w:color w:val="231F20"/>
        </w:rPr>
        <w:t> </w:t>
      </w:r>
      <w:r>
        <w:rPr>
          <w:color w:val="231F20"/>
          <w:spacing w:val="1"/>
        </w:rPr>
        <w:t>skin</w:t>
      </w:r>
      <w:r>
        <w:rPr>
          <w:color w:val="231F20"/>
        </w:rPr>
        <w:t> diseases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9" w:firstLine="0"/>
        <w:jc w:val="left"/>
      </w:pP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susceptible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dermatitis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skin.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To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minimize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allergic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dermatitis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avoided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</w:rPr>
        <w:t>hygiene,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engineering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methods,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good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housekeeping,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hygiene—including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washing—is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/>
      </w:r>
    </w:p>
    <w:p>
      <w:pPr>
        <w:spacing w:after="0" w:line="272" w:lineRule="auto"/>
        <w:jc w:val="left"/>
        <w:sectPr>
          <w:footerReference w:type="even" r:id="rId63"/>
          <w:footerReference w:type="default" r:id="rId64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40" w:right="1355" w:firstLine="0"/>
        <w:jc w:val="left"/>
      </w:pPr>
      <w:bookmarkStart w:name="_bookmark15" w:id="16"/>
      <w:bookmarkEnd w:id="16"/>
      <w:r>
        <w:rPr/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dermatitis,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excessive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hand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washing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soap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detergents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skin.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40" w:right="0"/>
        <w:jc w:val="left"/>
        <w:rPr>
          <w:b w:val="0"/>
          <w:bCs w:val="0"/>
        </w:rPr>
      </w:pPr>
      <w:r>
        <w:rPr>
          <w:color w:val="231F20"/>
        </w:rPr>
        <w:t>Hearing loss</w:t>
      </w:r>
      <w:r>
        <w:rPr>
          <w:b w:val="0"/>
        </w:rPr>
      </w:r>
    </w:p>
    <w:p>
      <w:pPr>
        <w:pStyle w:val="BodyText"/>
        <w:spacing w:line="272" w:lineRule="auto" w:before="1"/>
        <w:ind w:left="140" w:right="995" w:firstLine="0"/>
        <w:jc w:val="left"/>
      </w:pPr>
      <w:r>
        <w:rPr>
          <w:color w:val="231F20"/>
          <w:spacing w:val="1"/>
        </w:rPr>
        <w:t>Exposure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loud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-1"/>
        </w:rPr>
        <w:t> </w:t>
      </w:r>
      <w:r>
        <w:rPr>
          <w:color w:val="231F20"/>
        </w:rPr>
        <w:t>over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period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loss,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> </w:t>
      </w:r>
      <w:r>
        <w:rPr>
          <w:color w:val="231F20"/>
          <w:spacing w:val="2"/>
        </w:rPr>
        <w:t>not</w:t>
      </w:r>
      <w:r>
        <w:rPr>
          <w:color w:val="231F20"/>
          <w:spacing w:val="70"/>
          <w:w w:val="99"/>
        </w:rPr>
        <w:t> </w:t>
      </w:r>
      <w:r>
        <w:rPr>
          <w:color w:val="231F20"/>
          <w:spacing w:val="1"/>
        </w:rPr>
        <w:t>loud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pain.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Earplugs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earmuffs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shall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any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shop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3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-1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8"/>
          <w:w w:val="99"/>
        </w:rPr>
        <w:t> </w:t>
      </w:r>
      <w:r>
        <w:rPr>
          <w:color w:val="231F20"/>
          <w:spacing w:val="1"/>
        </w:rPr>
        <w:t>general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steady-state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-2"/>
        </w:rPr>
        <w:t> </w:t>
      </w:r>
      <w:r>
        <w:rPr>
          <w:color w:val="231F20"/>
        </w:rPr>
        <w:t>exceeds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85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decibels.</w:t>
      </w:r>
      <w:r>
        <w:rPr>
          <w:color w:val="231F20"/>
          <w:spacing w:val="-2"/>
        </w:rPr>
        <w:t> </w:t>
      </w:r>
      <w:r>
        <w:rPr>
          <w:color w:val="231F20"/>
        </w:rPr>
        <w:t>Basically,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raise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voice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80"/>
          <w:w w:val="99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heard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someone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less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-1"/>
        </w:rPr>
        <w:t> </w:t>
      </w:r>
      <w:r>
        <w:rPr>
          <w:color w:val="231F20"/>
        </w:rPr>
        <w:t>feet</w:t>
      </w:r>
      <w:r>
        <w:rPr>
          <w:color w:val="231F20"/>
          <w:spacing w:val="-2"/>
        </w:rPr>
        <w:t> away,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wearing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protection.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6"/>
          <w:szCs w:val="26"/>
        </w:rPr>
      </w:pPr>
    </w:p>
    <w:p>
      <w:pPr>
        <w:spacing w:line="200" w:lineRule="atLeast"/>
        <w:ind w:left="1885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276.55pt;height:345.8pt;mso-position-horizontal-relative:char;mso-position-vertical-relative:line" coordorigin="0,0" coordsize="5531,6916">
            <v:group style="position:absolute;left:3951;top:656;width:1571;height:1108" coordorigin="3951,656" coordsize="1571,1108">
              <v:shape style="position:absolute;left:3951;top:656;width:1571;height:1108" coordorigin="3951,656" coordsize="1571,1108" path="m5491,1482l4286,1482,4299,1499,4344,1542,4394,1576,4449,1602,4508,1620,4570,1630,4591,1632,4601,1647,4648,1696,4709,1731,4769,1749,4844,1759,4904,1763,4973,1764,5012,1763,5077,1752,5136,1725,5187,1688,5242,1632,5253,1618,5284,1614,5364,1594,5423,1562,5476,1508,5485,1493,5491,1482xe" filled="true" fillcolor="#b2b2b2" stroked="false">
                <v:path arrowok="t"/>
                <v:fill type="solid"/>
              </v:shape>
              <v:shape style="position:absolute;left:3951;top:656;width:1571;height:1108" coordorigin="3951,656" coordsize="1571,1108" path="m4533,656l4460,660,4398,673,4332,701,4279,739,4258,758,4233,759,4164,768,4105,788,4044,827,4004,879,3975,953,3964,1015,3963,1036,3964,1056,3966,1075,3971,1093,3964,1109,3959,1125,3955,1142,3952,1158,3951,1175,3951,1192,3965,1261,4004,1332,4048,1388,4101,1432,4157,1462,4233,1482,4269,1483,4286,1482,5491,1482,5516,1404,5522,1339,5520,1320,5501,1250,5464,1190,5468,1168,5469,1147,5468,1126,5465,1106,5435,1033,5384,972,5323,926,5254,894,5236,889,5159,889,5145,877,5086,833,5020,803,5012,800,4892,800,4880,792,4828,754,4767,716,4710,690,4642,669,4561,657,4533,656xe" filled="true" fillcolor="#b2b2b2" stroked="false">
                <v:path arrowok="t"/>
                <v:fill type="solid"/>
              </v:shape>
              <v:shape style="position:absolute;left:3951;top:656;width:1571;height:1108" coordorigin="3951,656" coordsize="1571,1108" path="m5195,886l5177,887,5159,889,5236,889,5234,889,5214,886,5195,886xe" filled="true" fillcolor="#b2b2b2" stroked="false">
                <v:path arrowok="t"/>
                <v:fill type="solid"/>
              </v:shape>
              <v:shape style="position:absolute;left:3951;top:656;width:1571;height:1108" coordorigin="3951,656" coordsize="1571,1108" path="m4956,790l4938,791,4921,793,4906,796,4892,800,5012,800,4997,796,4975,792,4956,790xe" filled="true" fillcolor="#b2b2b2" stroked="false">
                <v:path arrowok="t"/>
                <v:fill type="solid"/>
              </v:shape>
            </v:group>
            <v:group style="position:absolute;left:5015;top:887;width:449;height:294" coordorigin="5015,887" coordsize="449,294">
              <v:shape style="position:absolute;left:5015;top:887;width:449;height:294" coordorigin="5015,887" coordsize="449,294" path="m5457,1181l5462,1160,5464,1140,5464,1120,5442,1047,5396,984,5336,934,5274,901,5199,887,5175,888,5108,905,5042,937,5018,954,5015,956e" filled="false" stroked="true" strokeweight=".75pt" strokecolor="#000000">
                <v:path arrowok="t"/>
              </v:shape>
            </v:group>
            <v:group style="position:absolute;left:4833;top:791;width:317;height:101" coordorigin="4833,791" coordsize="317,101">
              <v:shape style="position:absolute;left:4833;top:791;width:317;height:101" coordorigin="4833,791" coordsize="317,101" path="m5150,892l5098,842,5039,809,4958,791,4934,792,4875,807,4835,829,4833,830e" filled="false" stroked="true" strokeweight=".75pt" strokecolor="#000000">
                <v:path arrowok="t"/>
              </v:shape>
            </v:group>
            <v:group style="position:absolute;left:4173;top:654;width:707;height:228" coordorigin="4173,654" coordsize="707,228">
              <v:shape style="position:absolute;left:4173;top:654;width:707;height:228" coordorigin="4173,654" coordsize="707,228" path="m4880,804l4823,755,4763,715,4705,689,4633,668,4531,654,4490,655,4418,666,4356,689,4304,720,4244,773,4203,826,4174,880,4173,882e" filled="false" stroked="true" strokeweight=".75pt" strokecolor="#000000">
                <v:path arrowok="t"/>
              </v:shape>
            </v:group>
            <v:group style="position:absolute;left:5283;top:1081;width:240;height:531" coordorigin="5283,1081" coordsize="240,531">
              <v:shape style="position:absolute;left:5283;top:1081;width:240;height:531" coordorigin="5283,1081" coordsize="240,531" path="m5325,1081l5393,1120,5440,1163,5480,1214,5508,1273,5522,1337,5523,1359,5522,1381,5507,1443,5475,1508,5421,1563,5363,1593,5312,1607,5283,1611e" filled="false" stroked="true" strokeweight=".75pt" strokecolor="#000000">
                <v:path arrowok="t"/>
              </v:shape>
            </v:group>
            <v:group style="position:absolute;left:4609;top:1540;width:695;height:224" coordorigin="4609,1540" coordsize="695,224">
              <v:shape style="position:absolute;left:4609;top:1540;width:695;height:224" coordorigin="4609,1540" coordsize="695,224" path="m5303,1540l5270,1604,5230,1674,5183,1729,5112,1757,5048,1762,4980,1764,4942,1764,4906,1764,4843,1760,4767,1749,4709,1730,4654,1694,4616,1647,4609,1633e" filled="false" stroked="true" strokeweight=".75pt" strokecolor="#000000">
                <v:path arrowok="t"/>
              </v:shape>
            </v:group>
            <v:group style="position:absolute;left:4252;top:1383;width:454;height:250" coordorigin="4252,1383" coordsize="454,250">
              <v:shape style="position:absolute;left:4252;top:1383;width:454;height:250" coordorigin="4252,1383" coordsize="454,250" path="m4705,1629l4676,1632,4647,1633,4618,1633,4589,1632,4506,1619,4428,1592,4360,1550,4303,1490,4262,1413,4252,1383e" filled="false" stroked="true" strokeweight=".75pt" strokecolor="#000000">
                <v:path arrowok="t"/>
              </v:shape>
            </v:group>
            <v:group style="position:absolute;left:3963;top:758;width:295;height:338" coordorigin="3963,758" coordsize="295,338">
              <v:shape style="position:absolute;left:3963;top:758;width:295;height:338" coordorigin="3963,758" coordsize="295,338" path="m4258,758l4187,764,4125,780,4057,815,4012,869,3980,942,3966,1003,3963,1042,3964,1061,3967,1079,3972,1096e" filled="false" stroked="true" strokeweight=".75pt" strokecolor="#000000">
                <v:path arrowok="t"/>
              </v:shape>
            </v:group>
            <v:group style="position:absolute;left:3953;top:1052;width:344;height:432" coordorigin="3953,1052" coordsize="344,432">
              <v:shape style="position:absolute;left:3953;top:1052;width:344;height:432" coordorigin="3953,1052" coordsize="344,432" path="m4297,1481l4279,1483,4261,1484,4242,1483,4165,1466,4109,1438,4059,1399,4008,1338,3974,1281,3954,1209,3953,1191,3954,1175,3973,1111,4003,1066,4016,1052e" filled="false" stroked="true" strokeweight=".75pt" strokecolor="#000000">
                <v:path arrowok="t"/>
              </v:shape>
            </v:group>
            <v:group style="position:absolute;left:5217;top:1496;width:183;height:51" coordorigin="5217,1496" coordsize="183,51">
              <v:shape style="position:absolute;left:5217;top:1496;width:183;height:51" coordorigin="5217,1496" coordsize="183,51" path="m5400,1496l5342,1534,5283,1547,5265,1546,5243,1543,5217,1538e" filled="false" stroked="true" strokeweight=".75pt" strokecolor="#000000">
                <v:path arrowok="t"/>
              </v:shape>
            </v:group>
            <v:group style="position:absolute;left:4944;top:937;width:165;height:135" coordorigin="4944,937" coordsize="165,135">
              <v:shape style="position:absolute;left:4944;top:937;width:165;height:135" coordorigin="4944,937" coordsize="165,135" path="m5109,1071l5100,1002,5040,952,4983,942,4944,937e" filled="false" stroked="true" strokeweight=".75pt" strokecolor="#000000">
                <v:path arrowok="t"/>
              </v:shape>
            </v:group>
            <v:group style="position:absolute;left:4663;top:1534;width:131;height:140" coordorigin="4663,1534" coordsize="131,140">
              <v:shape style="position:absolute;left:4663;top:1534;width:131;height:140" coordorigin="4663,1534" coordsize="131,140" path="m4663,1534l4666,1601,4708,1646,4758,1664,4793,1674e" filled="false" stroked="true" strokeweight=".75pt" strokecolor="#000000">
                <v:path arrowok="t"/>
              </v:shape>
            </v:group>
            <v:group style="position:absolute;left:4531;top:810;width:384;height:82" coordorigin="4531,810" coordsize="384,82">
              <v:shape style="position:absolute;left:4531;top:810;width:384;height:82" coordorigin="4531,810" coordsize="384,82" path="m4915,892l4866,852,4794,819,4716,810,4696,811,4635,825,4573,851,4552,863,4531,877e" filled="false" stroked="true" strokeweight=".75pt" strokecolor="#000000">
                <v:path arrowok="t"/>
              </v:shape>
            </v:group>
            <v:group style="position:absolute;left:4388;top:844;width:221;height:128" coordorigin="4388,844" coordsize="221,128">
              <v:shape style="position:absolute;left:4388;top:844;width:221;height:128" coordorigin="4388,844" coordsize="221,128" path="m4608,971l4603,962,4597,952,4590,941,4545,890,4484,858,4424,846,4388,844e" filled="false" stroked="true" strokeweight=".75pt" strokecolor="#000000">
                <v:path arrowok="t"/>
              </v:shape>
            </v:group>
            <v:group style="position:absolute;left:4050;top:853;width:251;height:100" coordorigin="4050,853" coordsize="251,100">
              <v:shape style="position:absolute;left:4050;top:853;width:251;height:100" coordorigin="4050,853" coordsize="251,100" path="m4301,903l4234,870,4174,853,4162,854,4101,896,4069,931,4050,953e" filled="false" stroked="true" strokeweight=".75pt" strokecolor="#000000">
                <v:path arrowok="t"/>
              </v:shape>
            </v:group>
            <v:group style="position:absolute;left:4156;top:1308;width:204;height:83" coordorigin="4156,1308" coordsize="204,83">
              <v:shape style="position:absolute;left:4156;top:1308;width:204;height:83" coordorigin="4156,1308" coordsize="204,83" path="m4156,1308l4207,1363,4283,1389,4307,1391,4332,1391,4360,1388e" filled="false" stroked="true" strokeweight=".75pt" strokecolor="#000000">
                <v:path arrowok="t"/>
              </v:shape>
            </v:group>
            <v:group style="position:absolute;left:4324;top:1305;width:177;height:122" coordorigin="4324,1305" coordsize="177,122">
              <v:shape style="position:absolute;left:4324;top:1305;width:177;height:122" coordorigin="4324,1305" coordsize="177,122" path="m4324,1305l4354,1362,4418,1412,4469,1425,4500,1427e" filled="false" stroked="true" strokeweight=".75pt" strokecolor="#000000">
                <v:path arrowok="t"/>
              </v:shape>
            </v:group>
            <v:group style="position:absolute;left:4033;top:1207;width:766;height:1514" coordorigin="4033,1207" coordsize="766,1514">
              <v:shape style="position:absolute;left:4033;top:1207;width:766;height:1514" coordorigin="4033,1207" coordsize="766,1514" path="m4327,2304l4270,2304,4033,2721,4327,2304xe" filled="true" fillcolor="#ffffff" stroked="false">
                <v:path arrowok="t"/>
                <v:fill type="solid"/>
              </v:shape>
              <v:shape style="position:absolute;left:4033;top:1207;width:766;height:1514" coordorigin="4033,1207" coordsize="766,1514" path="m4408,2030l4362,2030,4166,2309,4270,2304,4327,2304,4364,2251,4252,2251,4408,2030xe" filled="true" fillcolor="#ffffff" stroked="false">
                <v:path arrowok="t"/>
                <v:fill type="solid"/>
              </v:shape>
              <v:shape style="position:absolute;left:4033;top:1207;width:766;height:1514" coordorigin="4033,1207" coordsize="766,1514" path="m4383,2224l4252,2251,4364,2251,4383,2224xe" filled="true" fillcolor="#ffffff" stroked="false">
                <v:path arrowok="t"/>
                <v:fill type="solid"/>
              </v:shape>
              <v:shape style="position:absolute;left:4033;top:1207;width:766;height:1514" coordorigin="4033,1207" coordsize="766,1514" path="m4581,1763l4493,1763,4250,2048,4362,2030,4408,2030,4441,1984,4356,1984,4581,1763xe" filled="true" fillcolor="#ffffff" stroked="false">
                <v:path arrowok="t"/>
                <v:fill type="solid"/>
              </v:shape>
              <v:shape style="position:absolute;left:4033;top:1207;width:766;height:1514" coordorigin="4033,1207" coordsize="766,1514" path="m4466,1948l4356,1984,4441,1984,4466,1948xe" filled="true" fillcolor="#ffffff" stroked="false">
                <v:path arrowok="t"/>
                <v:fill type="solid"/>
              </v:shape>
              <v:shape style="position:absolute;left:4033;top:1207;width:766;height:1514" coordorigin="4033,1207" coordsize="766,1514" path="m4698,1491l4647,1491,4387,1772,4493,1763,4581,1763,4611,1733,4476,1729,4698,1491xe" filled="true" fillcolor="#ffffff" stroked="false">
                <v:path arrowok="t"/>
                <v:fill type="solid"/>
              </v:shape>
              <v:shape style="position:absolute;left:4033;top:1207;width:766;height:1514" coordorigin="4033,1207" coordsize="766,1514" path="m4736,1207l4542,1500,4647,1491,4698,1491,4733,1453,4613,1453,4799,1236,4736,1207xe" filled="true" fillcolor="#ffffff" stroked="false">
                <v:path arrowok="t"/>
                <v:fill type="solid"/>
              </v:shape>
              <v:shape style="position:absolute;left:4033;top:1207;width:766;height:1514" coordorigin="4033,1207" coordsize="766,1514" path="m4735,1451l4613,1453,4733,1453,4735,1451xe" filled="true" fillcolor="#ffffff" stroked="false">
                <v:path arrowok="t"/>
                <v:fill type="solid"/>
              </v:shape>
            </v:group>
            <v:group style="position:absolute;left:4033;top:1207;width:766;height:1514" coordorigin="4033,1207" coordsize="766,1514">
              <v:shape style="position:absolute;left:4033;top:1207;width:766;height:1514" coordorigin="4033,1207" coordsize="766,1514" path="m4736,1207l4542,1500,4647,1491,4387,1772,4493,1763,4250,2048,4362,2030,4166,2309,4270,2304,4033,2721,4383,2224,4252,2251,4466,1948,4356,1984,4611,1733,4476,1729,4735,1451,4613,1453,4799,1236e" filled="false" stroked="true" strokeweight=".75pt" strokecolor="#000000">
                <v:path arrowok="t"/>
              </v:shape>
            </v:group>
            <v:group style="position:absolute;left:20;top:456;width:4513;height:2" coordorigin="20,456" coordsize="4513,2">
              <v:shape style="position:absolute;left:20;top:456;width:4513;height:2" coordorigin="20,456" coordsize="4513,0" path="m4532,456l20,456e" filled="false" stroked="true" strokeweight="2pt" strokecolor="#000000">
                <v:path arrowok="t"/>
              </v:shape>
            </v:group>
            <v:group style="position:absolute;left:1029;top:453;width:2;height:125" coordorigin="1029,453" coordsize="2,125">
              <v:shape style="position:absolute;left:1029;top:453;width:2;height:125" coordorigin="1029,453" coordsize="0,125" path="m1029,453l1029,577e" filled="false" stroked="true" strokeweight="1pt" strokecolor="#000000">
                <v:path arrowok="t"/>
              </v:shape>
            </v:group>
            <v:group style="position:absolute;left:595;top:6635;width:2852;height:180" coordorigin="595,6635" coordsize="2852,180">
              <v:shape style="position:absolute;left:595;top:6635;width:2852;height:180" coordorigin="595,6635" coordsize="2852,180" path="m595,6815l3446,6815,3446,6635,595,6635,595,6815xe" filled="true" fillcolor="#000000" stroked="false">
                <v:path arrowok="t"/>
                <v:fill type="solid"/>
              </v:shape>
            </v:group>
            <v:group style="position:absolute;left:595;top:6216;width:2592;height:180" coordorigin="595,6216" coordsize="2592,180">
              <v:shape style="position:absolute;left:595;top:6216;width:2592;height:180" coordorigin="595,6216" coordsize="2592,180" path="m595,6396l3187,6396,3187,6216,595,6216,595,6396xe" filled="true" fillcolor="#000000" stroked="false">
                <v:path arrowok="t"/>
                <v:fill type="solid"/>
              </v:shape>
            </v:group>
            <v:group style="position:absolute;left:595;top:5797;width:2592;height:180" coordorigin="595,5797" coordsize="2592,180">
              <v:shape style="position:absolute;left:595;top:5797;width:2592;height:180" coordorigin="595,5797" coordsize="2592,180" path="m595,5977l3187,5977,3187,5797,595,5797,595,5977xe" filled="true" fillcolor="#000000" stroked="false">
                <v:path arrowok="t"/>
                <v:fill type="solid"/>
              </v:shape>
            </v:group>
            <v:group style="position:absolute;left:595;top:5379;width:2441;height:180" coordorigin="595,5379" coordsize="2441,180">
              <v:shape style="position:absolute;left:595;top:5379;width:2441;height:180" coordorigin="595,5379" coordsize="2441,180" path="m595,5559l3036,5559,3036,5379,595,5379,595,5559xe" filled="true" fillcolor="#000000" stroked="false">
                <v:path arrowok="t"/>
                <v:fill type="solid"/>
              </v:shape>
            </v:group>
            <v:group style="position:absolute;left:595;top:2447;width:1944;height:181" coordorigin="595,2447" coordsize="1944,181">
              <v:shape style="position:absolute;left:595;top:2447;width:1944;height:181" coordorigin="595,2447" coordsize="1944,181" path="m595,2628l2539,2628,2539,2447,595,2447,595,2628xe" filled="true" fillcolor="#000000" stroked="false">
                <v:path arrowok="t"/>
                <v:fill type="solid"/>
              </v:shape>
            </v:group>
            <v:group style="position:absolute;left:598;top:2877;width:1944;height:181" coordorigin="598,2877" coordsize="1944,181">
              <v:shape style="position:absolute;left:598;top:2877;width:1944;height:181" coordorigin="598,2877" coordsize="1944,181" path="m598,3057l2542,3057,2542,2877,598,2877,598,3057xe" filled="true" fillcolor="#000000" stroked="false">
                <v:path arrowok="t"/>
                <v:fill type="solid"/>
              </v:shape>
            </v:group>
            <v:group style="position:absolute;left:597;top:3289;width:1965;height:181" coordorigin="597,3289" coordsize="1965,181">
              <v:shape style="position:absolute;left:597;top:3289;width:1965;height:181" coordorigin="597,3289" coordsize="1965,181" path="m597,3469l2562,3469,2562,3289,597,3289,597,3469xe" filled="true" fillcolor="#000000" stroked="false">
                <v:path arrowok="t"/>
                <v:fill type="solid"/>
              </v:shape>
            </v:group>
            <v:group style="position:absolute;left:598;top:3714;width:1985;height:181" coordorigin="598,3714" coordsize="1985,181">
              <v:shape style="position:absolute;left:598;top:3714;width:1985;height:181" coordorigin="598,3714" coordsize="1985,181" path="m598,3894l2582,3894,2582,3714,598,3714,598,3894xe" filled="true" fillcolor="#000000" stroked="false">
                <v:path arrowok="t"/>
                <v:fill type="solid"/>
              </v:shape>
            </v:group>
            <v:group style="position:absolute;left:598;top:4133;width:1985;height:181" coordorigin="598,4133" coordsize="1985,181">
              <v:shape style="position:absolute;left:598;top:4133;width:1985;height:181" coordorigin="598,4133" coordsize="1985,181" path="m598,4314l2582,4314,2582,4133,598,4133,598,4314xe" filled="true" fillcolor="#000000" stroked="false">
                <v:path arrowok="t"/>
                <v:fill type="solid"/>
              </v:shape>
            </v:group>
            <v:group style="position:absolute;left:598;top:4545;width:2005;height:181" coordorigin="598,4545" coordsize="2005,181">
              <v:shape style="position:absolute;left:598;top:4545;width:2005;height:181" coordorigin="598,4545" coordsize="2005,181" path="m598,4726l2602,4726,2602,4545,598,4545,598,4726xe" filled="true" fillcolor="#000000" stroked="false">
                <v:path arrowok="t"/>
                <v:fill type="solid"/>
              </v:shape>
            </v:group>
            <v:group style="position:absolute;left:598;top:4962;width:2005;height:181" coordorigin="598,4962" coordsize="2005,181">
              <v:shape style="position:absolute;left:598;top:4962;width:2005;height:181" coordorigin="598,4962" coordsize="2005,181" path="m598,5143l2602,5143,2602,4962,598,4962,598,5143xe" filled="true" fillcolor="#000000" stroked="false">
                <v:path arrowok="t"/>
                <v:fill type="solid"/>
              </v:shape>
            </v:group>
            <v:group style="position:absolute;left:595;top:2029;width:1836;height:180" coordorigin="595,2029" coordsize="1836,180">
              <v:shape style="position:absolute;left:595;top:2029;width:1836;height:180" coordorigin="595,2029" coordsize="1836,180" path="m595,2209l2431,2209,2431,2029,595,2029,595,2209xe" filled="true" fillcolor="#000000" stroked="false">
                <v:path arrowok="t"/>
                <v:fill type="solid"/>
              </v:shape>
            </v:group>
            <v:group style="position:absolute;left:595;top:1610;width:1728;height:180" coordorigin="595,1610" coordsize="1728,180">
              <v:shape style="position:absolute;left:595;top:1610;width:1728;height:180" coordorigin="595,1610" coordsize="1728,180" path="m595,1790l2323,1790,2323,1610,595,1610,595,1790xe" filled="true" fillcolor="#000000" stroked="false">
                <v:path arrowok="t"/>
                <v:fill type="solid"/>
              </v:shape>
            </v:group>
            <v:group style="position:absolute;left:595;top:1191;width:1685;height:180" coordorigin="595,1191" coordsize="1685,180">
              <v:shape style="position:absolute;left:595;top:1191;width:1685;height:180" coordorigin="595,1191" coordsize="1685,180" path="m595,1371l2280,1371,2280,1191,595,1191,595,1371xe" filled="true" fillcolor="#000000" stroked="false">
                <v:path arrowok="t"/>
                <v:fill type="solid"/>
              </v:shape>
            </v:group>
            <v:group style="position:absolute;left:595;top:773;width:432;height:180" coordorigin="595,773" coordsize="432,180">
              <v:shape style="position:absolute;left:595;top:773;width:432;height:180" coordorigin="595,773" coordsize="432,180" path="m595,953l1027,953,1027,773,595,773,595,953xe" filled="true" fillcolor="#000000" stroked="false">
                <v:path arrowok="t"/>
                <v:fill type="solid"/>
              </v:shape>
            </v:group>
            <v:group style="position:absolute;left:598;top:21;width:2;height:6875" coordorigin="598,21" coordsize="2,6875">
              <v:shape style="position:absolute;left:598;top:21;width:2;height:6875" coordorigin="598,21" coordsize="0,6875" path="m598,21l598,6895e" filled="false" stroked="true" strokeweight="2.0879pt" strokecolor="#000000">
                <v:path arrowok="t"/>
              </v:shape>
            </v:group>
            <v:group style="position:absolute;left:1457;top:453;width:2;height:125" coordorigin="1457,453" coordsize="2,125">
              <v:shape style="position:absolute;left:1457;top:453;width:2;height:125" coordorigin="1457,453" coordsize="0,125" path="m1457,453l1457,577e" filled="false" stroked="true" strokeweight="1pt" strokecolor="#000000">
                <v:path arrowok="t"/>
              </v:shape>
            </v:group>
            <v:group style="position:absolute;left:1892;top:453;width:2;height:125" coordorigin="1892,453" coordsize="2,125">
              <v:shape style="position:absolute;left:1892;top:453;width:2;height:125" coordorigin="1892,453" coordsize="0,125" path="m1892,453l1892,577e" filled="false" stroked="true" strokeweight="1pt" strokecolor="#000000">
                <v:path arrowok="t"/>
              </v:shape>
            </v:group>
            <v:group style="position:absolute;left:2327;top:453;width:2;height:125" coordorigin="2327,453" coordsize="2,125">
              <v:shape style="position:absolute;left:2327;top:453;width:2;height:125" coordorigin="2327,453" coordsize="0,125" path="m2327,453l2327,577e" filled="false" stroked="true" strokeweight="1pt" strokecolor="#000000">
                <v:path arrowok="t"/>
              </v:shape>
            </v:group>
            <v:group style="position:absolute;left:2762;top:453;width:2;height:125" coordorigin="2762,453" coordsize="2,125">
              <v:shape style="position:absolute;left:2762;top:453;width:2;height:125" coordorigin="2762,453" coordsize="0,125" path="m2762,453l2762,577e" filled="false" stroked="true" strokeweight="1pt" strokecolor="#000000">
                <v:path arrowok="t"/>
              </v:shape>
            </v:group>
            <v:group style="position:absolute;left:3197;top:453;width:2;height:125" coordorigin="3197,453" coordsize="2,125">
              <v:shape style="position:absolute;left:3197;top:453;width:2;height:125" coordorigin="3197,453" coordsize="0,125" path="m3197,453l3197,577e" filled="false" stroked="true" strokeweight="1pt" strokecolor="#000000">
                <v:path arrowok="t"/>
              </v:shape>
            </v:group>
            <v:group style="position:absolute;left:3632;top:453;width:2;height:125" coordorigin="3632,453" coordsize="2,125">
              <v:shape style="position:absolute;left:3632;top:453;width:2;height:125" coordorigin="3632,453" coordsize="0,125" path="m3632,453l3632,577e" filled="false" stroked="true" strokeweight="1pt" strokecolor="#000000">
                <v:path arrowok="t"/>
              </v:shape>
            </v:group>
            <v:group style="position:absolute;left:4067;top:453;width:2;height:125" coordorigin="4067,453" coordsize="2,125">
              <v:shape style="position:absolute;left:4067;top:453;width:2;height:125" coordorigin="4067,453" coordsize="0,125" path="m4067,453l4067,577e" filled="false" stroked="true" strokeweight="1pt" strokecolor="#000000">
                <v:path arrowok="t"/>
              </v:shape>
              <v:shape style="position:absolute;left:4270;top:2754;width:1253;height:2201" type="#_x0000_t75" stroked="false">
                <v:imagedata r:id="rId66" o:title=""/>
              </v:shape>
              <v:shape style="position:absolute;left:168;top:109;width:30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31;top:119;width:3294;height:180" type="#_x0000_t202" filled="false" stroked="false">
                <v:textbox inset="0,0,0,0">
                  <w:txbxContent>
                    <w:p>
                      <w:pPr>
                        <w:tabs>
                          <w:tab w:pos="449" w:val="left" w:leader="none"/>
                          <w:tab w:pos="879" w:val="left" w:leader="none"/>
                          <w:tab w:pos="1309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2"/>
                          <w:sz w:val="18"/>
                        </w:rPr>
                        <w:t>20</w:t>
                        <w:tab/>
                        <w:t>40</w:t>
                        <w:tab/>
                      </w:r>
                      <w:r>
                        <w:rPr>
                          <w:rFonts w:ascii="Myriad Pro"/>
                          <w:spacing w:val="1"/>
                          <w:w w:val="95"/>
                          <w:sz w:val="18"/>
                        </w:rPr>
                        <w:t>60</w:t>
                        <w:tab/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80</w:t>
                      </w:r>
                      <w:r>
                        <w:rPr>
                          <w:rFonts w:ascii="Myriad Pro"/>
                          <w:sz w:val="18"/>
                        </w:rPr>
                        <w:t>   </w:t>
                      </w:r>
                      <w:r>
                        <w:rPr>
                          <w:rFonts w:ascii="Myriad Pro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Myriad Pro"/>
                          <w:sz w:val="18"/>
                        </w:rPr>
                        <w:t>   </w:t>
                      </w:r>
                      <w:r>
                        <w:rPr>
                          <w:rFonts w:ascii="Myriad Pro"/>
                          <w:spacing w:val="10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-1"/>
                          <w:sz w:val="18"/>
                        </w:rPr>
                        <w:t>120</w:t>
                      </w:r>
                      <w:r>
                        <w:rPr>
                          <w:rFonts w:ascii="Myriad Pro"/>
                          <w:sz w:val="18"/>
                        </w:rPr>
                        <w:t>   </w:t>
                      </w:r>
                      <w:r>
                        <w:rPr>
                          <w:rFonts w:ascii="Myriad Pro"/>
                          <w:spacing w:val="10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-1"/>
                          <w:sz w:val="18"/>
                        </w:rPr>
                        <w:t>140</w:t>
                      </w:r>
                      <w:r>
                        <w:rPr>
                          <w:rFonts w:ascii="Myriad Pro"/>
                          <w:sz w:val="18"/>
                        </w:rPr>
                        <w:t>   </w:t>
                      </w:r>
                      <w:r>
                        <w:rPr>
                          <w:rFonts w:ascii="Myriad Pro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1"/>
                          <w:sz w:val="18"/>
                        </w:rPr>
                        <w:t>160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14;top:792;width:4144;height:6043" type="#_x0000_t202" filled="false" stroked="false">
                <v:textbox inset="0,0,0,0">
                  <w:txbxContent>
                    <w:p>
                      <w:pPr>
                        <w:spacing w:line="188" w:lineRule="exact" w:before="0"/>
                        <w:ind w:left="0" w:right="0" w:firstLine="0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2"/>
                          <w:sz w:val="18"/>
                        </w:rPr>
                        <w:t>leaves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3"/>
                          <w:sz w:val="18"/>
                        </w:rPr>
                        <w:t>rustling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20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Myriad Pro" w:hAnsi="Myriad Pro" w:cs="Myriad Pro" w:eastAsia="Myriad Pro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465" w:lineRule="auto" w:before="0"/>
                        <w:ind w:left="1293" w:right="1276" w:hanging="54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3"/>
                          <w:w w:val="105"/>
                          <w:sz w:val="18"/>
                        </w:rPr>
                        <w:t>heavy</w:t>
                      </w:r>
                      <w:r>
                        <w:rPr>
                          <w:rFonts w:ascii="Myriad Pro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3"/>
                          <w:w w:val="105"/>
                          <w:sz w:val="18"/>
                        </w:rPr>
                        <w:t>tr</w:t>
                      </w:r>
                      <w:r>
                        <w:rPr>
                          <w:rFonts w:ascii="Myriad Pro"/>
                          <w:spacing w:val="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Myriad Pro"/>
                          <w:spacing w:val="2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w w:val="125"/>
                          <w:sz w:val="18"/>
                        </w:rPr>
                        <w:t>c</w:t>
                      </w:r>
                      <w:r>
                        <w:rPr>
                          <w:rFonts w:ascii="Myriad Pro"/>
                          <w:spacing w:val="2"/>
                          <w:w w:val="12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w w:val="105"/>
                          <w:sz w:val="18"/>
                        </w:rPr>
                        <w:t>78</w:t>
                      </w:r>
                      <w:r>
                        <w:rPr>
                          <w:rFonts w:ascii="Myriad Pro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w w:val="105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w w:val="105"/>
                          <w:sz w:val="18"/>
                        </w:rPr>
                        <w:t>lawn</w:t>
                      </w:r>
                      <w:r>
                        <w:rPr>
                          <w:rFonts w:ascii="Myriad Pro"/>
                          <w:spacing w:val="-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w w:val="105"/>
                          <w:sz w:val="18"/>
                        </w:rPr>
                        <w:t>mower</w:t>
                      </w:r>
                      <w:r>
                        <w:rPr>
                          <w:rFonts w:ascii="Myriad Pro"/>
                          <w:spacing w:val="-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w w:val="105"/>
                          <w:sz w:val="18"/>
                        </w:rPr>
                        <w:t>80</w:t>
                      </w:r>
                      <w:r>
                        <w:rPr>
                          <w:rFonts w:ascii="Myriad Pro"/>
                          <w:spacing w:val="-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w w:val="105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3"/>
                          <w:sz w:val="18"/>
                        </w:rPr>
                        <w:t>motorcycle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85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before="33"/>
                        <w:ind w:left="1508" w:right="0" w:firstLine="0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2"/>
                          <w:sz w:val="18"/>
                        </w:rPr>
                        <w:t>bar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3"/>
                          <w:sz w:val="18"/>
                        </w:rPr>
                        <w:t>music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90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Myriad Pro" w:hAnsi="Myriad Pro" w:cs="Myriad Pro" w:eastAsia="Myriad Pro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1518" w:right="0" w:firstLine="0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3"/>
                          <w:sz w:val="18"/>
                        </w:rPr>
                        <w:t>crane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3"/>
                          <w:sz w:val="18"/>
                        </w:rPr>
                        <w:t>operator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90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Myriad Pro" w:hAnsi="Myriad Pro" w:cs="Myriad Pro" w:eastAsia="Myriad Pro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458" w:lineRule="auto" w:before="0"/>
                        <w:ind w:left="1538" w:right="607" w:hanging="14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3"/>
                          <w:sz w:val="18"/>
                        </w:rPr>
                        <w:t>framing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3"/>
                          <w:sz w:val="18"/>
                        </w:rPr>
                        <w:t>carpenter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91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w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elde</w:t>
                      </w:r>
                      <w:r>
                        <w:rPr>
                          <w:rFonts w:ascii="Myriad Pro"/>
                          <w:sz w:val="18"/>
                        </w:rPr>
                        <w:t>r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9</w:t>
                      </w:r>
                      <w:r>
                        <w:rPr>
                          <w:rFonts w:ascii="Myriad Pro"/>
                          <w:sz w:val="18"/>
                        </w:rPr>
                        <w:t>2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line="471" w:lineRule="auto" w:before="39"/>
                        <w:ind w:left="1564" w:right="740" w:hanging="25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3"/>
                          <w:sz w:val="18"/>
                        </w:rPr>
                        <w:t>concrete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3"/>
                          <w:sz w:val="18"/>
                        </w:rPr>
                        <w:t>worker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92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3"/>
                          <w:sz w:val="18"/>
                        </w:rPr>
                        <w:t>ironworker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93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before="30"/>
                        <w:ind w:left="1567" w:right="0" w:firstLine="0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3"/>
                          <w:sz w:val="18"/>
                        </w:rPr>
                        <w:t>labourer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93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Myriad Pro" w:hAnsi="Myriad Pro" w:cs="Myriad Pro" w:eastAsia="Myriad Pro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1986" w:right="0" w:firstLine="0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3"/>
                          <w:sz w:val="18"/>
                        </w:rPr>
                        <w:t>circular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saw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-4"/>
                          <w:sz w:val="18"/>
                        </w:rPr>
                        <w:t>113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Myriad Pro" w:hAnsi="Myriad Pro" w:cs="Myriad Pro" w:eastAsia="Myriad Pro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146" w:right="0" w:firstLine="0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3"/>
                          <w:sz w:val="18"/>
                        </w:rPr>
                        <w:t>thunderclap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-1"/>
                          <w:sz w:val="18"/>
                        </w:rPr>
                        <w:t>120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Myriad Pro" w:hAnsi="Myriad Pro" w:cs="Myriad Pro" w:eastAsia="Myriad Pro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173" w:right="0" w:firstLine="0"/>
                        <w:jc w:val="left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3"/>
                          <w:sz w:val="18"/>
                        </w:rPr>
                        <w:t>ambulance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2"/>
                          <w:sz w:val="18"/>
                        </w:rPr>
                        <w:t>siren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-1"/>
                          <w:sz w:val="18"/>
                        </w:rPr>
                        <w:t>120</w:t>
                      </w:r>
                      <w:r>
                        <w:rPr>
                          <w:rFonts w:ascii="Myriad Pro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Myriad Pro" w:hAnsi="Myriad Pro" w:cs="Myriad Pro" w:eastAsia="Myriad Pro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08" w:lineRule="exact" w:before="0"/>
                        <w:ind w:left="2322" w:right="0" w:firstLine="0"/>
                        <w:jc w:val="center"/>
                        <w:rPr>
                          <w:rFonts w:ascii="Myriad Pro" w:hAnsi="Myriad Pro" w:cs="Myriad Pro" w:eastAsia="Myriad Pro"/>
                          <w:sz w:val="18"/>
                          <w:szCs w:val="18"/>
                        </w:rPr>
                      </w:pPr>
                      <w:r>
                        <w:rPr>
                          <w:rFonts w:ascii="Myriad Pro"/>
                          <w:spacing w:val="2"/>
                          <w:w w:val="105"/>
                          <w:sz w:val="18"/>
                        </w:rPr>
                        <w:t>.22</w:t>
                      </w:r>
                      <w:r>
                        <w:rPr>
                          <w:rFonts w:ascii="Myriad Pro"/>
                          <w:spacing w:val="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w w:val="105"/>
                          <w:sz w:val="18"/>
                        </w:rPr>
                        <w:t>r</w:t>
                      </w:r>
                      <w:r>
                        <w:rPr>
                          <w:rFonts w:ascii="Myriad Pro"/>
                          <w:spacing w:val="3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Myriad Pro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Myriad Pro"/>
                          <w:spacing w:val="3"/>
                          <w:w w:val="105"/>
                          <w:sz w:val="18"/>
                        </w:rPr>
                        <w:t> shot</w:t>
                      </w:r>
                      <w:r>
                        <w:rPr>
                          <w:rFonts w:ascii="Myriad Pro"/>
                          <w:spacing w:val="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-2"/>
                          <w:w w:val="105"/>
                          <w:sz w:val="18"/>
                        </w:rPr>
                        <w:t>132</w:t>
                      </w:r>
                      <w:r>
                        <w:rPr>
                          <w:rFonts w:ascii="Myriad Pro"/>
                          <w:spacing w:val="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Myriad Pro"/>
                          <w:spacing w:val="4"/>
                          <w:w w:val="105"/>
                          <w:sz w:val="18"/>
                        </w:rPr>
                        <w:t>dBa</w:t>
                      </w:r>
                      <w:r>
                        <w:rPr>
                          <w:rFonts w:ascii="Myriad Pro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128"/>
        <w:ind w:left="3737" w:right="4715" w:firstLine="0"/>
        <w:jc w:val="center"/>
        <w:rPr>
          <w:rFonts w:ascii="Myriad Pro Semibold" w:hAnsi="Myriad Pro Semibold" w:cs="Myriad Pro Semibold" w:eastAsia="Myriad Pro Semibold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Noise 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levels</w:t>
      </w:r>
      <w:r>
        <w:rPr>
          <w:rFonts w:ascii="Myriad Pro Semibold" w:hAnsi="Myriad Pro Semibold" w:cs="Myriad Pro Semibold" w:eastAsia="Myriad Pro Semibold"/>
          <w:sz w:val="18"/>
          <w:szCs w:val="18"/>
        </w:rPr>
      </w:r>
    </w:p>
    <w:p>
      <w:pPr>
        <w:spacing w:line="240" w:lineRule="auto" w:before="4"/>
        <w:rPr>
          <w:rFonts w:ascii="Myriad Pro Semibold" w:hAnsi="Myriad Pro Semibold" w:cs="Myriad Pro Semibold" w:eastAsia="Myriad Pro Semibold"/>
          <w:b/>
          <w:bCs/>
          <w:sz w:val="28"/>
          <w:szCs w:val="28"/>
        </w:rPr>
      </w:pPr>
    </w:p>
    <w:p>
      <w:pPr>
        <w:pStyle w:val="Heading6"/>
        <w:spacing w:line="240" w:lineRule="auto" w:before="66"/>
        <w:ind w:left="860" w:right="0"/>
        <w:jc w:val="left"/>
        <w:rPr>
          <w:b w:val="0"/>
          <w:bCs w:val="0"/>
        </w:rPr>
      </w:pPr>
      <w:r>
        <w:rPr/>
        <w:pict>
          <v:group style="position:absolute;margin-left:79.900002pt;margin-top:-2.060971pt;width:28.5pt;height:22.9pt;mso-position-horizontal-relative:page;mso-position-vertical-relative:paragraph;z-index:2824" coordorigin="1598,-41" coordsize="570,458">
            <v:group style="position:absolute;left:1620;top:395;width:457;height:2" coordorigin="1620,395" coordsize="457,2">
              <v:shape style="position:absolute;left:1620;top:395;width:457;height:2" coordorigin="1620,395" coordsize="457,0" path="m1620,395l2076,395e" filled="false" stroked="true" strokeweight="2.2pt" strokecolor="#231f20">
                <v:path arrowok="t"/>
              </v:shape>
            </v:group>
            <v:group style="position:absolute;left:1641;top:0;width:2;height:374" coordorigin="1641,0" coordsize="2,374">
              <v:shape style="position:absolute;left:1641;top:0;width:2;height:374" coordorigin="1641,0" coordsize="0,374" path="m1641,0l1641,374e" filled="false" stroked="true" strokeweight="2.192pt" strokecolor="#231f20">
                <v:path arrowok="t"/>
              </v:shape>
            </v:group>
            <v:group style="position:absolute;left:1620;top:-20;width:457;height:2" coordorigin="1620,-20" coordsize="457,2">
              <v:shape style="position:absolute;left:1620;top:-20;width:457;height:2" coordorigin="1620,-20" coordsize="457,0" path="m1620,-20l2076,-20e" filled="false" stroked="true" strokeweight="2.1pt" strokecolor="#231f20">
                <v:path arrowok="t"/>
              </v:shape>
            </v:group>
            <v:group style="position:absolute;left:2055;top:1;width:2;height:373" coordorigin="2055,1" coordsize="2,373">
              <v:shape style="position:absolute;left:2055;top:1;width:2;height:373" coordorigin="2055,1" coordsize="0,373" path="m2055,1l2055,373e" filled="false" stroked="true" strokeweight="2.19pt" strokecolor="#231f20">
                <v:path arrowok="t"/>
              </v:shape>
            </v:group>
            <v:group style="position:absolute;left:1678;top:-9;width:490;height:358" coordorigin="1678,-9" coordsize="490,358">
              <v:shape style="position:absolute;left:1678;top:-9;width:490;height:358" coordorigin="1678,-9" coordsize="490,358" path="m1766,124l1678,192,1693,198,1712,205,1764,238,1795,290,1823,349,1839,311,1853,278,1866,248,1878,222,1879,220,1838,220,1809,158,1785,137,1766,124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10,-9l2034,15,1965,44,1919,83,1876,147,1838,220,1879,220,1890,198,1901,178,1948,125,2010,107,2160,107,2110,-9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60,107l2030,107,2052,108,2076,111,2103,114,2167,124,2160,1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480" w:right="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16" w:id="17"/>
      <w:bookmarkEnd w:id="17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3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8"/>
        </w:numPr>
        <w:tabs>
          <w:tab w:pos="1480" w:val="left" w:leader="none"/>
        </w:tabs>
        <w:spacing w:line="240" w:lineRule="auto" w:before="271" w:after="0"/>
        <w:ind w:left="1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typically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hazard?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Dust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Mould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Asbestos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Mercury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arsenic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found?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Paint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Cleaners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Welding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fumes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Wood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preservatives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termed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“heavy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metal”?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Mercury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Asbestos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Forged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Ultraviolet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radiation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vapours?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Dermatitis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coatings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Ultraviolet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radiation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Welding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electrode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coating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NiCad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battery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charging.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Cadmium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> </w:t>
      </w:r>
      <w:r>
        <w:rPr>
          <w:color w:val="231F20"/>
        </w:rPr>
        <w:t>toxic.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8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after="0" w:line="240" w:lineRule="auto"/>
        <w:jc w:val="left"/>
        <w:sectPr>
          <w:footerReference w:type="even" r:id="rId67"/>
          <w:footerReference w:type="default" r:id="rId68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numPr>
          <w:ilvl w:val="0"/>
          <w:numId w:val="8"/>
        </w:numPr>
        <w:tabs>
          <w:tab w:pos="480" w:val="left" w:leader="none"/>
        </w:tabs>
        <w:spacing w:before="65"/>
        <w:ind w:left="480" w:right="0" w:hanging="360"/>
        <w:jc w:val="left"/>
        <w:rPr>
          <w:rFonts w:ascii="Myriad Pro" w:hAnsi="Myriad Pro" w:cs="Myriad Pro" w:eastAsia="Myriad Pro"/>
          <w:sz w:val="22"/>
          <w:szCs w:val="22"/>
        </w:rPr>
      </w:pPr>
      <w:r>
        <w:rPr>
          <w:rFonts w:ascii="Myriad Pro"/>
          <w:color w:val="231F20"/>
          <w:spacing w:val="1"/>
          <w:sz w:val="22"/>
        </w:rPr>
        <w:t>What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another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term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z w:val="22"/>
        </w:rPr>
        <w:t>for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i/>
          <w:color w:val="231F20"/>
          <w:spacing w:val="1"/>
          <w:sz w:val="22"/>
        </w:rPr>
        <w:t>musculoskeletal</w:t>
      </w:r>
      <w:r>
        <w:rPr>
          <w:rFonts w:ascii="Myriad Pro"/>
          <w:i/>
          <w:color w:val="231F20"/>
          <w:spacing w:val="4"/>
          <w:sz w:val="22"/>
        </w:rPr>
        <w:t> </w:t>
      </w:r>
      <w:r>
        <w:rPr>
          <w:rFonts w:ascii="Myriad Pro"/>
          <w:i/>
          <w:color w:val="231F20"/>
          <w:spacing w:val="2"/>
          <w:sz w:val="22"/>
        </w:rPr>
        <w:t>injury</w:t>
      </w:r>
      <w:r>
        <w:rPr>
          <w:rFonts w:ascii="Myriad Pro"/>
          <w:color w:val="231F20"/>
          <w:spacing w:val="2"/>
          <w:sz w:val="22"/>
        </w:rPr>
        <w:t>?</w:t>
      </w:r>
      <w:r>
        <w:rPr>
          <w:rFonts w:ascii="Myriad Pro"/>
          <w:sz w:val="22"/>
        </w:rPr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Hematoma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Concussion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fracture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Repetitive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Dermatitis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8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even" r:id="rId69"/>
          <w:footerReference w:type="even" r:id="rId70"/>
          <w:footerReference w:type="default" r:id="rId71"/>
          <w:pgSz w:w="12240" w:h="15840"/>
          <w:pgMar w:header="0" w:footer="464" w:top="1500" w:bottom="660" w:left="500" w:right="1500"/>
          <w:pgNumType w:start="44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17" w:id="18"/>
      <w:bookmarkEnd w:id="18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4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general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5"/>
          <w:sz w:val="40"/>
        </w:rPr>
        <w:t>safety</w:t>
      </w:r>
      <w:r>
        <w:rPr>
          <w:rFonts w:ascii="Myriad Pro Semibold"/>
          <w:b/>
          <w:color w:val="231F20"/>
          <w:spacing w:val="-8"/>
          <w:sz w:val="40"/>
        </w:rPr>
        <w:t> precautions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> procedures</w:t>
      </w:r>
      <w:r>
        <w:rPr>
          <w:rFonts w:ascii="Myriad Pro Semibold"/>
          <w:sz w:val="40"/>
        </w:rPr>
      </w:r>
    </w:p>
    <w:p>
      <w:pPr>
        <w:pStyle w:val="BodyText"/>
        <w:spacing w:line="272" w:lineRule="auto" w:before="351"/>
        <w:ind w:left="120" w:right="416" w:firstLine="0"/>
        <w:jc w:val="left"/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site,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given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information.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following: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guided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thorough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explanation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responsibilities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location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personnel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method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reporting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injuries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plant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rules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plant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training/orientation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muster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points/evacuation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Safety </w:t>
      </w:r>
      <w:r>
        <w:rPr>
          <w:color w:val="231F20"/>
          <w:spacing w:val="-2"/>
        </w:rPr>
        <w:t>awareness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338" w:firstLine="0"/>
        <w:jc w:val="left"/>
      </w:pPr>
      <w:r>
        <w:rPr>
          <w:color w:val="231F20"/>
          <w:spacing w:val="1"/>
        </w:rPr>
        <w:t>Being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constantly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affect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alert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awareness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surroundings.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identifying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fixing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problems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day-to-day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checking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regularly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identifying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practices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co-workers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warning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co-workers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Horseplay</w:t>
      </w:r>
      <w:r>
        <w:rPr>
          <w:b w:val="0"/>
        </w:rPr>
      </w:r>
    </w:p>
    <w:p>
      <w:pPr>
        <w:pStyle w:val="BodyText"/>
        <w:spacing w:line="272" w:lineRule="auto" w:before="181"/>
        <w:ind w:left="120" w:right="416" w:firstLine="0"/>
        <w:jc w:val="left"/>
      </w:pPr>
      <w:r>
        <w:rPr>
          <w:color w:val="231F20"/>
        </w:rPr>
        <w:t>Horseplay,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fighting,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practical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jokes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inappropriate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behaviour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extremely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4.05pt;mso-position-horizontal-relative:char;mso-position-vertical-relative:line" coordorigin="0,0" coordsize="9000,1281">
            <v:group style="position:absolute;left:0;top:0;width:9000;height:1281" coordorigin="0,0" coordsize="9000,1281">
              <v:shape style="position:absolute;left:0;top:0;width:9000;height:1281" coordorigin="0,0" coordsize="9000,1281" path="m0,0l9000,0,9000,1281,0,1281,0,0xe" filled="true" fillcolor="#d1d3d4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true" fillcolor="#ffffff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false" stroked="true" strokeweight=".419pt" strokecolor="#231f20">
                <v:path arrowok="t"/>
              </v:shape>
            </v:group>
            <v:group style="position:absolute;left:271;top:671;width:453;height:2" coordorigin="271,671" coordsize="453,2">
              <v:shape style="position:absolute;left:271;top:671;width:453;height:2" coordorigin="271,671" coordsize="453,0" path="m271,671l723,671e" filled="false" stroked="true" strokeweight="2.2pt" strokecolor="#231f20">
                <v:path arrowok="t"/>
              </v:shape>
            </v:group>
            <v:group style="position:absolute;left:292;top:282;width:2;height:368" coordorigin="292,282" coordsize="2,368">
              <v:shape style="position:absolute;left:292;top:282;width:2;height:368" coordorigin="292,282" coordsize="0,368" path="m292,282l292,650e" filled="false" stroked="true" strokeweight="2.174pt" strokecolor="#231f20">
                <v:path arrowok="t"/>
              </v:shape>
            </v:group>
            <v:group style="position:absolute;left:271;top:261;width:453;height:2" coordorigin="271,261" coordsize="453,2">
              <v:shape style="position:absolute;left:271;top:261;width:453;height:2" coordorigin="271,261" coordsize="453,0" path="m271,261l723,261e" filled="false" stroked="true" strokeweight="2.2pt" strokecolor="#231f20">
                <v:path arrowok="t"/>
              </v:shape>
            </v:group>
            <v:group style="position:absolute;left:703;top:282;width:2;height:370" coordorigin="703,282" coordsize="2,370">
              <v:shape style="position:absolute;left:703;top:282;width:2;height:370" coordorigin="703,282" coordsize="0,370" path="m703,282l703,651e" filled="false" stroked="true" strokeweight="2.174pt" strokecolor="#231f20">
                <v:path arrowok="t"/>
              </v:shape>
            </v:group>
            <v:group style="position:absolute;left:385;top:145;width:408;height:450" coordorigin="385,145" coordsize="408,450">
              <v:shape style="position:absolute;left:385;top:145;width:408;height:450" coordorigin="385,145" coordsize="408,450" path="m461,461l401,486,385,520,387,539,425,588,461,594,483,589,497,581,511,566,525,544,527,525,524,504,515,489,501,475,478,463,461,461xe" filled="true" fillcolor="#231f20" stroked="false">
                <v:path arrowok="t"/>
                <v:fill type="solid"/>
              </v:shape>
              <v:shape style="position:absolute;left:385;top:145;width:408;height:450" coordorigin="385,145" coordsize="408,450" path="m668,145l614,175,570,236,529,302,500,355,471,414,476,430,491,442,500,446,509,450,520,456,538,460,555,455,571,442,580,433,593,418,648,363,693,323,741,284,758,271,771,261,789,244,793,232,792,220,728,161,686,146,668,145xe" filled="true" fillcolor="#231f20" stroked="false">
                <v:path arrowok="t"/>
                <v:fill type="solid"/>
              </v:shape>
              <v:shape style="position:absolute;left:0;top:0;width:9000;height:12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257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Failures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follow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known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safety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procedures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knowingly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allowing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uncontrolled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7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hazardous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situations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develop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safety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violations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with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potentially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serious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6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consequences,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not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least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which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could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losing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"/>
                          <w:sz w:val="22"/>
                        </w:rPr>
                        <w:t>job.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after="0" w:line="200" w:lineRule="atLeast"/>
        <w:rPr>
          <w:rFonts w:ascii="Myriad Pro" w:hAnsi="Myriad Pro" w:cs="Myriad Pro" w:eastAsia="Myriad Pro"/>
          <w:sz w:val="20"/>
          <w:szCs w:val="20"/>
        </w:rPr>
        <w:sectPr>
          <w:headerReference w:type="default" r:id="rId72"/>
          <w:headerReference w:type="even" r:id="rId73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left="1120" w:right="0"/>
        <w:jc w:val="left"/>
        <w:rPr>
          <w:b w:val="0"/>
          <w:bCs w:val="0"/>
        </w:rPr>
      </w:pPr>
      <w:bookmarkStart w:name="_bookmark18" w:id="19"/>
      <w:bookmarkEnd w:id="19"/>
      <w:r>
        <w:rPr>
          <w:b w:val="0"/>
          <w:bCs w:val="0"/>
        </w:rPr>
      </w:r>
      <w:r>
        <w:rPr>
          <w:color w:val="231F20"/>
        </w:rPr>
        <w:t>Respect </w:t>
      </w:r>
      <w:r>
        <w:rPr>
          <w:color w:val="231F20"/>
          <w:spacing w:val="-2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others’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safety</w:t>
      </w:r>
      <w:r>
        <w:rPr>
          <w:b w:val="0"/>
          <w:bCs w:val="0"/>
        </w:rPr>
      </w:r>
    </w:p>
    <w:p>
      <w:pPr>
        <w:pStyle w:val="BodyText"/>
        <w:spacing w:line="272" w:lineRule="auto" w:before="1"/>
        <w:ind w:left="1120" w:right="235" w:firstLine="0"/>
        <w:jc w:val="left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accordance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discussed,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instructed,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posted.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refrain</w:t>
      </w:r>
      <w:r>
        <w:rPr>
          <w:color w:val="231F20"/>
          <w:spacing w:val="9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endanger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fellow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Proximity</w:t>
      </w:r>
      <w:r>
        <w:rPr>
          <w:color w:val="231F20"/>
        </w:rPr>
        <w:t> </w:t>
      </w:r>
      <w:r>
        <w:rPr>
          <w:color w:val="231F20"/>
          <w:spacing w:val="-2"/>
        </w:rPr>
        <w:t>work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9" w:firstLine="0"/>
        <w:jc w:val="left"/>
      </w:pPr>
      <w:r>
        <w:rPr>
          <w:rFonts w:ascii="Myriad Pro"/>
          <w:i/>
          <w:color w:val="231F20"/>
          <w:spacing w:val="1"/>
        </w:rPr>
        <w:t>Proximity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work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Proximity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awareness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piping,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energized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running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motors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machinery.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special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clearance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barricades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monitor</w:t>
      </w:r>
      <w:r>
        <w:rPr>
          <w:color w:val="231F20"/>
          <w:spacing w:val="4"/>
        </w:rPr>
        <w:t> </w:t>
      </w:r>
      <w:r>
        <w:rPr>
          <w:color w:val="231F20"/>
        </w:rPr>
        <w:t>watch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distances.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high-voltage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used.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Although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crane,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rigging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lifts.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lines!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live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referred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absolute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limit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of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approach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strictly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forbidden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load</w:t>
      </w:r>
      <w:r>
        <w:rPr>
          <w:color w:val="231F20"/>
          <w:spacing w:val="66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de-energized.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exceptions.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5" w:firstLine="0"/>
        <w:jc w:val="left"/>
      </w:pPr>
      <w:r>
        <w:rPr/>
        <w:pict>
          <v:group style="position:absolute;margin-left:367.236908pt;margin-top:52.510921pt;width:118pt;height:107.15pt;mso-position-horizontal-relative:page;mso-position-vertical-relative:paragraph;z-index:-131872" coordorigin="7345,1050" coordsize="2360,2143">
            <v:group style="position:absolute;left:7516;top:1060;width:688;height:2121" coordorigin="7516,1060" coordsize="688,2121">
              <v:shape style="position:absolute;left:7516;top:1060;width:688;height:2121" coordorigin="7516,1060" coordsize="688,2121" path="m7909,1351l7829,1351,7833,3165,7871,3180,7903,3167,7909,3162,7909,1351xe" filled="true" fillcolor="#d1d3d4" stroked="false">
                <v:path arrowok="t"/>
                <v:fill type="solid"/>
              </v:shape>
              <v:shape style="position:absolute;left:7516;top:1060;width:688;height:2121" coordorigin="7516,1060" coordsize="688,2121" path="m7909,1337l7609,1337,7609,1392,7649,1412,7829,1351,7909,1351,7909,1337xe" filled="true" fillcolor="#d1d3d4" stroked="false">
                <v:path arrowok="t"/>
                <v:fill type="solid"/>
              </v:shape>
              <v:shape style="position:absolute;left:7516;top:1060;width:688;height:2121" coordorigin="7516,1060" coordsize="688,2121" path="m7851,1060l7833,1072,7833,1162,7516,1250,7516,1346,7558,1360,7609,1337,7909,1337,7909,1328,8203,1240,8203,1169,8187,1159,8110,1159,8110,1138,7909,1138,7909,1072,7893,1061,7883,1061,7851,1060xe" filled="true" fillcolor="#d1d3d4" stroked="false">
                <v:path arrowok="t"/>
                <v:fill type="solid"/>
              </v:shape>
              <v:shape style="position:absolute;left:7516;top:1060;width:688;height:2121" coordorigin="7516,1060" coordsize="688,2121" path="m8162,1144l8110,1159,8187,1159,8162,1144xe" filled="true" fillcolor="#d1d3d4" stroked="false">
                <v:path arrowok="t"/>
                <v:fill type="solid"/>
              </v:shape>
              <v:shape style="position:absolute;left:7516;top:1060;width:688;height:2121" coordorigin="7516,1060" coordsize="688,2121" path="m8069,1093l7909,1138,8110,1138,8110,1117,8069,1093xe" filled="true" fillcolor="#d1d3d4" stroked="false">
                <v:path arrowok="t"/>
                <v:fill type="solid"/>
              </v:shape>
              <v:shape style="position:absolute;left:7516;top:1060;width:688;height:2121" coordorigin="7516,1060" coordsize="688,2121" path="m7891,1060l7883,1061,7893,1061,7891,1060xe" filled="true" fillcolor="#d1d3d4" stroked="false">
                <v:path arrowok="t"/>
                <v:fill type="solid"/>
              </v:shape>
            </v:group>
            <v:group style="position:absolute;left:7912;top:1115;width:207;height:100" coordorigin="7912,1115" coordsize="207,100">
              <v:shape style="position:absolute;left:7912;top:1115;width:207;height:100" coordorigin="7912,1115" coordsize="207,100" path="m8107,1115l7915,1173,7912,1215,8119,1156,8107,1115xe" filled="true" fillcolor="#939598" stroked="false">
                <v:path arrowok="t"/>
                <v:fill type="solid"/>
              </v:shape>
            </v:group>
            <v:group style="position:absolute;left:7521;top:1078;width:316;height:334" coordorigin="7521,1078" coordsize="316,334">
              <v:shape style="position:absolute;left:7521;top:1078;width:316;height:334" coordorigin="7521,1078" coordsize="316,334" path="m7656,1337l7609,1337,7605,1394,7649,1412,7656,1337xe" filled="true" fillcolor="#939598" stroked="false">
                <v:path arrowok="t"/>
                <v:fill type="solid"/>
              </v:shape>
              <v:shape style="position:absolute;left:7521;top:1078;width:316;height:334" coordorigin="7521,1078" coordsize="316,334" path="m7521,1255l7521,1343,7558,1360,7609,1337,7656,1337,7657,1321,7609,1305,7714,1274,7560,1274,7521,1255xe" filled="true" fillcolor="#939598" stroked="false">
                <v:path arrowok="t"/>
                <v:fill type="solid"/>
              </v:shape>
              <v:shape style="position:absolute;left:7521;top:1078;width:316;height:334" coordorigin="7521,1078" coordsize="316,334" path="m7837,1078l7833,1198,7560,1274,7714,1274,7833,1240,7837,1078xe" filled="true" fillcolor="#939598" stroked="false">
                <v:path arrowok="t"/>
                <v:fill type="solid"/>
              </v:shape>
            </v:group>
            <v:group style="position:absolute;left:7833;top:1078;width:27;height:163" coordorigin="7833,1078" coordsize="27,163">
              <v:shape style="position:absolute;left:7833;top:1078;width:27;height:163" coordorigin="7833,1078" coordsize="27,163" path="m7833,1078l7833,1240,7860,1230,7860,1083,7833,1078xe" filled="true" fillcolor="#939598" stroked="false">
                <v:path arrowok="t"/>
                <v:fill type="solid"/>
              </v:shape>
            </v:group>
            <v:group style="position:absolute;left:7847;top:1345;width:2;height:1829" coordorigin="7847,1345" coordsize="2,1829">
              <v:shape style="position:absolute;left:7847;top:1345;width:2;height:1829" coordorigin="7847,1345" coordsize="0,1829" path="m7847,1345l7847,3174e" filled="false" stroked="true" strokeweight="1.849pt" strokecolor="#939598">
                <v:path arrowok="t"/>
              </v:shape>
            </v:group>
            <v:group style="position:absolute;left:7521;top:1255;width:50;height:23" coordorigin="7521,1255" coordsize="50,23">
              <v:shape style="position:absolute;left:7521;top:1255;width:50;height:23" coordorigin="7521,1255" coordsize="50,23" path="m7521,1255l7571,1278e" filled="false" stroked="true" strokeweight=".5pt" strokecolor="#020302">
                <v:path arrowok="t"/>
              </v:shape>
            </v:group>
            <v:group style="position:absolute;left:7610;top:1303;width:50;height:24" coordorigin="7610,1303" coordsize="50,24">
              <v:shape style="position:absolute;left:7610;top:1303;width:50;height:24" coordorigin="7610,1303" coordsize="50,24" path="m7610,1303l7660,1326e" filled="false" stroked="true" strokeweight=".5pt" strokecolor="#020302">
                <v:path arrowok="t"/>
              </v:shape>
            </v:group>
            <v:group style="position:absolute;left:7833;top:1352;width:2;height:1805" coordorigin="7833,1352" coordsize="2,1805">
              <v:shape style="position:absolute;left:7833;top:1352;width:2;height:1805" coordorigin="7833,1352" coordsize="0,1805" path="m7833,1352l7833,3156e" filled="false" stroked="true" strokeweight="1pt" strokecolor="#020302">
                <v:path arrowok="t"/>
              </v:shape>
            </v:group>
            <v:group style="position:absolute;left:7833;top:1072;width:2;height:169" coordorigin="7833,1072" coordsize="2,169">
              <v:shape style="position:absolute;left:7833;top:1072;width:2;height:169" coordorigin="7833,1072" coordsize="0,169" path="m7833,1072l7833,1240e" filled="false" stroked="true" strokeweight="1pt" strokecolor="#020302">
                <v:path arrowok="t"/>
              </v:shape>
            </v:group>
            <v:group style="position:absolute;left:7909;top:1328;width:2;height:1828" coordorigin="7909,1328" coordsize="2,1828">
              <v:shape style="position:absolute;left:7909;top:1328;width:2;height:1828" coordorigin="7909,1328" coordsize="0,1828" path="m7909,1328l7909,3156e" filled="false" stroked="true" strokeweight="1pt" strokecolor="#020302">
                <v:path arrowok="t"/>
              </v:shape>
            </v:group>
            <v:group style="position:absolute;left:7909;top:1072;width:2;height:143" coordorigin="7909,1072" coordsize="2,143">
              <v:shape style="position:absolute;left:7909;top:1072;width:2;height:143" coordorigin="7909,1072" coordsize="0,143" path="m7909,1072l7909,1215e" filled="false" stroked="true" strokeweight="1pt" strokecolor="#020302">
                <v:path arrowok="t"/>
              </v:shape>
            </v:group>
            <v:group style="position:absolute;left:7833;top:1072;width:76;height:12" coordorigin="7833,1072" coordsize="76,12">
              <v:shape style="position:absolute;left:7833;top:1072;width:76;height:12" coordorigin="7833,1072" coordsize="76,12" path="m7909,1072l7897,1080,7870,1083,7848,1083,7833,1078,7833,1072e" filled="false" stroked="true" strokeweight=".5pt" strokecolor="#020302">
                <v:path arrowok="t"/>
              </v:shape>
            </v:group>
            <v:group style="position:absolute;left:7833;top:1060;width:76;height:12" coordorigin="7833,1060" coordsize="76,12">
              <v:shape style="position:absolute;left:7833;top:1060;width:76;height:12" coordorigin="7833,1060" coordsize="76,12" path="m7833,1072l7833,1065,7848,1060,7870,1060,7897,1064,7909,1072e" filled="false" stroked="true" strokeweight="1pt" strokecolor="#020302">
                <v:path arrowok="t"/>
              </v:shape>
            </v:group>
            <v:group style="position:absolute;left:7345;top:3053;width:510;height:128" coordorigin="7345,3053" coordsize="510,128">
              <v:shape style="position:absolute;left:7345;top:3053;width:510;height:128" coordorigin="7345,3053" coordsize="510,128" path="m7828,3174l7828,3175,7838,3180,7854,3180,7828,3174xe" filled="true" fillcolor="#020302" stroked="false">
                <v:path arrowok="t"/>
                <v:fill type="solid"/>
              </v:shape>
              <v:shape style="position:absolute;left:7345;top:3053;width:510;height:128" coordorigin="7345,3053" coordsize="510,128" path="m7364,3053l7354,3053,7347,3054,7345,3056,7345,3058,7828,3174,7827,3156,7833,3119,7452,3061,7422,3057,7398,3055,7379,3053,7364,3053xe" filled="true" fillcolor="#020302" stroked="false">
                <v:path arrowok="t"/>
                <v:fill type="solid"/>
              </v:shape>
            </v:group>
            <v:group style="position:absolute;left:7835;top:3155;width:75;height:21" coordorigin="7835,3155" coordsize="75,21">
              <v:shape style="position:absolute;left:7835;top:3155;width:75;height:21" coordorigin="7835,3155" coordsize="75,21" path="m7909,3155l7899,3169,7875,3175,7848,3171,7835,3160e" filled="false" stroked="true" strokeweight=".75pt" strokecolor="#020302">
                <v:path arrowok="t"/>
              </v:shape>
            </v:group>
            <v:group style="position:absolute;left:7657;top:1169;width:546;height:235" coordorigin="7657,1169" coordsize="546,235">
              <v:shape style="position:absolute;left:7657;top:1169;width:546;height:235" coordorigin="7657,1169" coordsize="546,235" path="m7657,1403l8203,1240,8203,1169,7657,1324,7657,1403xe" filled="false" stroked="true" strokeweight="1.0pt" strokecolor="#020302">
                <v:path arrowok="t"/>
              </v:shape>
            </v:group>
            <v:group style="position:absolute;left:7516;top:1159;width:321;height:202" coordorigin="7516,1159" coordsize="321,202">
              <v:shape style="position:absolute;left:7516;top:1159;width:321;height:202" coordorigin="7516,1159" coordsize="321,202" path="m7837,1159l7516,1250,7516,1340,7556,1360,7606,1345e" filled="false" stroked="true" strokeweight="1pt" strokecolor="#020302">
                <v:path arrowok="t"/>
              </v:shape>
            </v:group>
            <v:group style="position:absolute;left:7909;top:1093;width:206;height:46" coordorigin="7909,1093" coordsize="206,46">
              <v:shape style="position:absolute;left:7909;top:1093;width:206;height:46" coordorigin="7909,1093" coordsize="206,46" path="m8114,1109l8069,1093,7909,1138e" filled="false" stroked="true" strokeweight="1pt" strokecolor="#020302">
                <v:path arrowok="t"/>
              </v:shape>
            </v:group>
            <v:group style="position:absolute;left:7915;top:1117;width:195;height:56" coordorigin="7915,1117" coordsize="195,56">
              <v:shape style="position:absolute;left:7915;top:1117;width:195;height:56" coordorigin="7915,1117" coordsize="195,56" path="m8110,1159l8110,1117,7915,1173e" filled="false" stroked="true" strokeweight=".5pt" strokecolor="#020302">
                <v:path arrowok="t"/>
              </v:shape>
            </v:group>
            <v:group style="position:absolute;left:7564;top:1198;width:264;height:154" coordorigin="7564,1198" coordsize="264,154">
              <v:shape style="position:absolute;left:7564;top:1198;width:264;height:154" coordorigin="7564,1198" coordsize="264,154" path="m7606,1339l7564,1351,7564,1273,7828,1198e" filled="false" stroked="true" strokeweight=".5pt" strokecolor="#020302">
                <v:path arrowok="t"/>
              </v:shape>
            </v:group>
            <v:group style="position:absolute;left:7609;top:1144;width:599;height:268" coordorigin="7609,1144" coordsize="599,268">
              <v:shape style="position:absolute;left:7609;top:1144;width:599;height:268" coordorigin="7609,1144" coordsize="599,268" path="m8207,1160l8162,1144,7609,1302,7609,1392,7649,1412e" filled="false" stroked="true" strokeweight=".5pt" strokecolor="#020302">
                <v:path arrowok="t"/>
              </v:shape>
            </v:group>
            <v:group style="position:absolute;left:7635;top:1223;width:34;height:73" coordorigin="7635,1223" coordsize="34,73">
              <v:shape style="position:absolute;left:7635;top:1223;width:34;height:73" coordorigin="7635,1223" coordsize="34,73" path="m7661,1223l7643,1223,7635,1238,7635,1288,7636,1292,7637,1295,7638,1295,7639,1295,7646,1294,7652,1293,7657,1291,7661,1290,7665,1289,7668,1288,7669,1286,7669,1238,7661,1223xe" filled="true" fillcolor="#020302" stroked="false">
                <v:path arrowok="t"/>
                <v:fill type="solid"/>
              </v:shape>
            </v:group>
            <v:group style="position:absolute;left:7682;top:1208;width:34;height:73" coordorigin="7682,1208" coordsize="34,73">
              <v:shape style="position:absolute;left:7682;top:1208;width:34;height:73" coordorigin="7682,1208" coordsize="34,73" path="m7708,1208l7690,1208,7682,1223,7682,1273,7683,1277,7684,1280,7685,1280,7685,1280,7686,1280,7696,1276,7706,1273,7716,1273,7716,1271,7716,1223,7708,1208xe" filled="true" fillcolor="#020302" stroked="false">
                <v:path arrowok="t"/>
                <v:fill type="solid"/>
              </v:shape>
              <v:shape style="position:absolute;left:7682;top:1208;width:34;height:73" coordorigin="7682,1208" coordsize="34,73" path="m7716,1273l7706,1273,7716,1273,7716,1273xe" filled="true" fillcolor="#020302" stroked="false">
                <v:path arrowok="t"/>
                <v:fill type="solid"/>
              </v:shape>
            </v:group>
            <v:group style="position:absolute;left:8094;top:1088;width:34;height:75" coordorigin="8094,1088" coordsize="34,75">
              <v:shape style="position:absolute;left:8094;top:1088;width:34;height:75" coordorigin="8094,1088" coordsize="34,75" path="m8120,1088l8102,1088,8094,1103,8094,1155,8095,1159,8097,1162,8107,1159,8117,1154,8127,1154,8128,1153,8128,1150,8128,1103,8120,1088xe" filled="true" fillcolor="#020302" stroked="false">
                <v:path arrowok="t"/>
                <v:fill type="solid"/>
              </v:shape>
              <v:shape style="position:absolute;left:8094;top:1088;width:34;height:75" coordorigin="8094,1088" coordsize="34,75" path="m8127,1154l8117,1154,8127,1155,8127,1154xe" filled="true" fillcolor="#020302" stroked="false">
                <v:path arrowok="t"/>
                <v:fill type="solid"/>
              </v:shape>
            </v:group>
            <v:group style="position:absolute;left:8044;top:1104;width:34;height:73" coordorigin="8044,1104" coordsize="34,73">
              <v:shape style="position:absolute;left:8044;top:1104;width:34;height:73" coordorigin="8044,1104" coordsize="34,73" path="m8070,1104l8052,1104,8044,1119,8044,1169,8045,1173,8047,1177,8057,1171,8070,1168,8078,1168,8078,1166,8078,1119,8070,1104xe" filled="true" fillcolor="#020302" stroked="false">
                <v:path arrowok="t"/>
                <v:fill type="solid"/>
              </v:shape>
              <v:shape style="position:absolute;left:8044;top:1104;width:34;height:73" coordorigin="8044,1104" coordsize="34,73" path="m8078,1168l8070,1168,8078,1168,8078,1168xe" filled="true" fillcolor="#020302" stroked="false">
                <v:path arrowok="t"/>
                <v:fill type="solid"/>
              </v:shape>
            </v:group>
            <v:group style="position:absolute;left:7736;top:1263;width:395;height:227" coordorigin="7736,1263" coordsize="395,227">
              <v:shape style="position:absolute;left:7736;top:1263;width:395;height:227" coordorigin="7736,1263" coordsize="395,227" path="m8131,1263l7908,1490,7736,1381e" filled="false" stroked="true" strokeweight="1pt" strokecolor="#020302">
                <v:path arrowok="t"/>
              </v:shape>
            </v:group>
            <v:group style="position:absolute;left:7393;top:1066;width:2307;height:1190" coordorigin="7393,1066" coordsize="2307,1190">
              <v:shape style="position:absolute;left:7393;top:1066;width:2307;height:1190" coordorigin="7393,1066" coordsize="2307,1190" path="m7393,1066l7440,1103,7542,1176,7612,1224,7694,1279,7787,1340,7890,1405,8003,1474,8125,1547,8255,1621,8394,1697,8539,1774,8691,1850,8848,1926,9011,1999,9178,2069,9348,2136,9522,2198,9699,2255e" filled="false" stroked="true" strokeweight=".5pt" strokecolor="#020302">
                <v:path arrowok="t"/>
              </v:shape>
            </v:group>
            <v:group style="position:absolute;left:8036;top:1192;width:1588;height:1461" coordorigin="8036,1192" coordsize="1588,1461">
              <v:shape style="position:absolute;left:8036;top:1192;width:1588;height:1461" coordorigin="8036,1192" coordsize="1588,1461" path="m9212,2418l9154,2460,9094,2498,9034,2532,8973,2562,8911,2588,8850,2609,8788,2627,8727,2639,8667,2648,8550,2653,8494,2649,8387,2627,8290,2589,8205,2533,8134,2460,8081,2372,8049,2276,8036,2172,8037,2118,8053,2008,8087,1896,8110,1840,8138,1785,8170,1730,8207,1675,8247,1622,8291,1571,8340,1521,8392,1473,8447,1427,8506,1385,8565,1347,8626,1313,8687,1283,8748,1257,8810,1236,8871,1218,8932,1206,8992,1197,9109,1192,9166,1196,9272,1218,9369,1256,9454,1312,9526,1385,9579,1473,9611,1569,9624,1673,9623,1727,9607,1837,9573,1949,9549,2005,9521,2061,9489,2116,9453,2170,9413,2223,9368,2274,9320,2324,9268,2372,9212,2418xe" filled="false" stroked="true" strokeweight=".75pt" strokecolor="#020302">
                <v:path arrowok="t"/>
              </v:shape>
            </v:group>
            <v:group style="position:absolute;left:9343;top:1335;width:100;height:96" coordorigin="9343,1335" coordsize="100,96">
              <v:shape style="position:absolute;left:9343;top:1335;width:100;height:96" coordorigin="9343,1335" coordsize="100,96" path="m9442,1335l9343,1370,9383,1389,9398,1431,9442,1335xe" filled="true" fillcolor="#020302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absolute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provincial,</w:t>
      </w:r>
      <w:r>
        <w:rPr>
          <w:color w:val="231F20"/>
          <w:spacing w:val="4"/>
        </w:rPr>
        <w:t> </w:t>
      </w:r>
      <w:r>
        <w:rPr>
          <w:color w:val="231F20"/>
        </w:rPr>
        <w:t>state,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federal</w:t>
      </w:r>
      <w:r>
        <w:rPr>
          <w:color w:val="231F20"/>
          <w:spacing w:val="4"/>
        </w:rPr>
        <w:t> </w:t>
      </w:r>
      <w:r>
        <w:rPr>
          <w:color w:val="231F20"/>
        </w:rPr>
        <w:t>laws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0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crane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recommendation,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Figure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1.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16"/>
          <w:szCs w:val="16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16"/>
          <w:szCs w:val="16"/>
        </w:rPr>
        <w:sectPr>
          <w:pgSz w:w="12240" w:h="15840"/>
          <w:pgMar w:header="647" w:footer="464" w:top="840" w:bottom="660" w:left="500" w:right="1500"/>
        </w:sectPr>
      </w:pPr>
    </w:p>
    <w:p>
      <w:pPr>
        <w:spacing w:before="68"/>
        <w:ind w:left="0" w:right="0" w:firstLine="0"/>
        <w:jc w:val="right"/>
        <w:rPr>
          <w:rFonts w:ascii="Myriad Pro" w:hAnsi="Myriad Pro" w:cs="Myriad Pro" w:eastAsia="Myriad Pro"/>
          <w:sz w:val="20"/>
          <w:szCs w:val="20"/>
        </w:rPr>
      </w:pPr>
      <w:r>
        <w:rPr/>
        <w:pict>
          <v:group style="position:absolute;margin-left:122.756409pt;margin-top:12.738019pt;width:238.8pt;height:107.15pt;mso-position-horizontal-relative:page;mso-position-vertical-relative:paragraph;z-index:-131896" coordorigin="2455,255" coordsize="4776,2143">
            <v:group style="position:absolute;left:2626;top:264;width:688;height:2121" coordorigin="2626,264" coordsize="688,2121">
              <v:shape style="position:absolute;left:2626;top:264;width:688;height:2121" coordorigin="2626,264" coordsize="688,2121" path="m3019,556l2940,556,2943,2370,2982,2385,3014,2372,3019,2366,3019,556xe" filled="true" fillcolor="#d1d3d4" stroked="false">
                <v:path arrowok="t"/>
                <v:fill type="solid"/>
              </v:shape>
              <v:shape style="position:absolute;left:2626;top:264;width:688;height:2121" coordorigin="2626,264" coordsize="688,2121" path="m3019,541l2719,541,2719,596,2759,616,2940,556,3019,556,3019,541xe" filled="true" fillcolor="#d1d3d4" stroked="false">
                <v:path arrowok="t"/>
                <v:fill type="solid"/>
              </v:shape>
              <v:shape style="position:absolute;left:2626;top:264;width:688;height:2121" coordorigin="2626,264" coordsize="688,2121" path="m2961,265l2943,276,2943,367,2626,455,2626,551,2669,564,2719,541,3019,541,3019,533,3314,444,3314,373,3297,363,3221,363,3221,343,3019,343,3019,277,3004,265,2993,265,2961,265xe" filled="true" fillcolor="#d1d3d4" stroked="false">
                <v:path arrowok="t"/>
                <v:fill type="solid"/>
              </v:shape>
              <v:shape style="position:absolute;left:2626;top:264;width:688;height:2121" coordorigin="2626,264" coordsize="688,2121" path="m3273,348l3221,363,3297,363,3273,348xe" filled="true" fillcolor="#d1d3d4" stroked="false">
                <v:path arrowok="t"/>
                <v:fill type="solid"/>
              </v:shape>
              <v:shape style="position:absolute;left:2626;top:264;width:688;height:2121" coordorigin="2626,264" coordsize="688,2121" path="m3180,297l3019,343,3221,343,3221,322,3180,297xe" filled="true" fillcolor="#d1d3d4" stroked="false">
                <v:path arrowok="t"/>
                <v:fill type="solid"/>
              </v:shape>
              <v:shape style="position:absolute;left:2626;top:264;width:688;height:2121" coordorigin="2626,264" coordsize="688,2121" path="m3002,264l2993,265,3004,265,3002,264xe" filled="true" fillcolor="#d1d3d4" stroked="false">
                <v:path arrowok="t"/>
                <v:fill type="solid"/>
              </v:shape>
            </v:group>
            <v:group style="position:absolute;left:3022;top:320;width:207;height:100" coordorigin="3022,320" coordsize="207,100">
              <v:shape style="position:absolute;left:3022;top:320;width:207;height:100" coordorigin="3022,320" coordsize="207,100" path="m3218,320l3026,377,3022,420,3229,361,3218,320xe" filled="true" fillcolor="#939598" stroked="false">
                <v:path arrowok="t"/>
                <v:fill type="solid"/>
              </v:shape>
            </v:group>
            <v:group style="position:absolute;left:2632;top:282;width:316;height:334" coordorigin="2632,282" coordsize="316,334">
              <v:shape style="position:absolute;left:2632;top:282;width:316;height:334" coordorigin="2632,282" coordsize="316,334" path="m2766,541l2719,541,2715,599,2759,616,2766,541xe" filled="true" fillcolor="#939598" stroked="false">
                <v:path arrowok="t"/>
                <v:fill type="solid"/>
              </v:shape>
              <v:shape style="position:absolute;left:2632;top:282;width:316;height:334" coordorigin="2632,282" coordsize="316,334" path="m2632,459l2632,548,2669,564,2719,541,2766,541,2768,525,2719,509,2824,479,2671,479,2632,459xe" filled="true" fillcolor="#939598" stroked="false">
                <v:path arrowok="t"/>
                <v:fill type="solid"/>
              </v:shape>
              <v:shape style="position:absolute;left:2632;top:282;width:316;height:334" coordorigin="2632,282" coordsize="316,334" path="m2947,282l2943,402,2671,479,2824,479,2943,445,2947,282xe" filled="true" fillcolor="#939598" stroked="false">
                <v:path arrowok="t"/>
                <v:fill type="solid"/>
              </v:shape>
            </v:group>
            <v:group style="position:absolute;left:2943;top:282;width:27;height:163" coordorigin="2943,282" coordsize="27,163">
              <v:shape style="position:absolute;left:2943;top:282;width:27;height:163" coordorigin="2943,282" coordsize="27,163" path="m2943,282l2943,445,2970,435,2970,288,2943,282xe" filled="true" fillcolor="#939598" stroked="false">
                <v:path arrowok="t"/>
                <v:fill type="solid"/>
              </v:shape>
            </v:group>
            <v:group style="position:absolute;left:2957;top:550;width:2;height:1829" coordorigin="2957,550" coordsize="2,1829">
              <v:shape style="position:absolute;left:2957;top:550;width:2;height:1829" coordorigin="2957,550" coordsize="0,1829" path="m2957,550l2957,2378e" filled="false" stroked="true" strokeweight="1.849pt" strokecolor="#939598">
                <v:path arrowok="t"/>
              </v:shape>
            </v:group>
            <v:group style="position:absolute;left:2632;top:459;width:50;height:23" coordorigin="2632,459" coordsize="50,23">
              <v:shape style="position:absolute;left:2632;top:459;width:50;height:23" coordorigin="2632,459" coordsize="50,23" path="m2632,459l2681,482e" filled="false" stroked="true" strokeweight=".5pt" strokecolor="#020302">
                <v:path arrowok="t"/>
              </v:shape>
            </v:group>
            <v:group style="position:absolute;left:2720;top:507;width:50;height:24" coordorigin="2720,507" coordsize="50,24">
              <v:shape style="position:absolute;left:2720;top:507;width:50;height:24" coordorigin="2720,507" coordsize="50,24" path="m2720,507l2770,530e" filled="false" stroked="true" strokeweight=".5pt" strokecolor="#020302">
                <v:path arrowok="t"/>
              </v:shape>
            </v:group>
            <v:group style="position:absolute;left:2943;top:556;width:2;height:1805" coordorigin="2943,556" coordsize="2,1805">
              <v:shape style="position:absolute;left:2943;top:556;width:2;height:1805" coordorigin="2943,556" coordsize="0,1805" path="m2943,556l2943,2361e" filled="false" stroked="true" strokeweight="1pt" strokecolor="#020302">
                <v:path arrowok="t"/>
              </v:shape>
            </v:group>
            <v:group style="position:absolute;left:2943;top:277;width:2;height:169" coordorigin="2943,277" coordsize="2,169">
              <v:shape style="position:absolute;left:2943;top:277;width:2;height:169" coordorigin="2943,277" coordsize="0,169" path="m2943,277l2943,445e" filled="false" stroked="true" strokeweight="1pt" strokecolor="#020302">
                <v:path arrowok="t"/>
              </v:shape>
            </v:group>
            <v:group style="position:absolute;left:3019;top:533;width:2;height:1828" coordorigin="3019,533" coordsize="2,1828">
              <v:shape style="position:absolute;left:3019;top:533;width:2;height:1828" coordorigin="3019,533" coordsize="0,1828" path="m3019,533l3019,2361e" filled="false" stroked="true" strokeweight="1pt" strokecolor="#020302">
                <v:path arrowok="t"/>
              </v:shape>
            </v:group>
            <v:group style="position:absolute;left:3019;top:277;width:2;height:143" coordorigin="3019,277" coordsize="2,143">
              <v:shape style="position:absolute;left:3019;top:277;width:2;height:143" coordorigin="3019,277" coordsize="0,143" path="m3019,277l3019,419e" filled="false" stroked="true" strokeweight="1pt" strokecolor="#020302">
                <v:path arrowok="t"/>
              </v:shape>
            </v:group>
            <v:group style="position:absolute;left:2943;top:276;width:76;height:12" coordorigin="2943,276" coordsize="76,12">
              <v:shape style="position:absolute;left:2943;top:276;width:76;height:12" coordorigin="2943,276" coordsize="76,12" path="m3019,276l3008,285,2981,288,2959,288,2943,283,2943,276e" filled="false" stroked="true" strokeweight=".5pt" strokecolor="#020302">
                <v:path arrowok="t"/>
              </v:shape>
            </v:group>
            <v:group style="position:absolute;left:2943;top:265;width:76;height:12" coordorigin="2943,265" coordsize="76,12">
              <v:shape style="position:absolute;left:2943;top:265;width:76;height:12" coordorigin="2943,265" coordsize="76,12" path="m2943,276l2943,270,2959,265,2980,265,3007,268,3019,276e" filled="false" stroked="true" strokeweight="1pt" strokecolor="#020302">
                <v:path arrowok="t"/>
              </v:shape>
            </v:group>
            <v:group style="position:absolute;left:2455;top:2257;width:510;height:128" coordorigin="2455,2257" coordsize="510,128">
              <v:shape style="position:absolute;left:2455;top:2257;width:510;height:128" coordorigin="2455,2257" coordsize="510,128" path="m2938,2379l2938,2379,2948,2385,2964,2385,2938,2379xe" filled="true" fillcolor="#020302" stroked="false">
                <v:path arrowok="t"/>
                <v:fill type="solid"/>
              </v:shape>
              <v:shape style="position:absolute;left:2455;top:2257;width:510;height:128" coordorigin="2455,2257" coordsize="510,128" path="m2475,2257l2464,2257,2458,2259,2455,2260,2456,2263,2938,2379,2938,2361,2943,2324,2562,2266,2533,2262,2509,2259,2489,2258,2475,2257xe" filled="true" fillcolor="#020302" stroked="false">
                <v:path arrowok="t"/>
                <v:fill type="solid"/>
              </v:shape>
            </v:group>
            <v:group style="position:absolute;left:2945;top:2359;width:75;height:21" coordorigin="2945,2359" coordsize="75,21">
              <v:shape style="position:absolute;left:2945;top:2359;width:75;height:21" coordorigin="2945,2359" coordsize="75,21" path="m3019,2359l3010,2373,2986,2380,2958,2375,2945,2364e" filled="false" stroked="true" strokeweight=".75pt" strokecolor="#020302">
                <v:path arrowok="t"/>
              </v:shape>
            </v:group>
            <v:group style="position:absolute;left:2768;top:373;width:546;height:235" coordorigin="2768,373" coordsize="546,235">
              <v:shape style="position:absolute;left:2768;top:373;width:546;height:235" coordorigin="2768,373" coordsize="546,235" path="m2768,607l3314,444,3314,373,2768,529,2768,607xe" filled="false" stroked="true" strokeweight="1.0pt" strokecolor="#020302">
                <v:path arrowok="t"/>
              </v:shape>
            </v:group>
            <v:group style="position:absolute;left:2626;top:363;width:321;height:202" coordorigin="2626,363" coordsize="321,202">
              <v:shape style="position:absolute;left:2626;top:363;width:321;height:202" coordorigin="2626,363" coordsize="321,202" path="m2947,363l2626,455,2626,545,2666,565,2716,550e" filled="false" stroked="true" strokeweight="1pt" strokecolor="#020302">
                <v:path arrowok="t"/>
              </v:shape>
            </v:group>
            <v:group style="position:absolute;left:3019;top:297;width:206;height:46" coordorigin="3019,297" coordsize="206,46">
              <v:shape style="position:absolute;left:3019;top:297;width:206;height:46" coordorigin="3019,297" coordsize="206,46" path="m3225,314l3180,297,3019,343e" filled="false" stroked="true" strokeweight="1pt" strokecolor="#020302">
                <v:path arrowok="t"/>
              </v:shape>
            </v:group>
            <v:group style="position:absolute;left:3026;top:322;width:195;height:56" coordorigin="3026,322" coordsize="195,56">
              <v:shape style="position:absolute;left:3026;top:322;width:195;height:56" coordorigin="3026,322" coordsize="195,56" path="m3221,363l3221,322,3026,377e" filled="false" stroked="true" strokeweight=".5pt" strokecolor="#020302">
                <v:path arrowok="t"/>
              </v:shape>
            </v:group>
            <v:group style="position:absolute;left:2675;top:402;width:264;height:154" coordorigin="2675,402" coordsize="264,154">
              <v:shape style="position:absolute;left:2675;top:402;width:264;height:154" coordorigin="2675,402" coordsize="264,154" path="m2716,544l2675,556,2675,478,2939,402e" filled="false" stroked="true" strokeweight=".5pt" strokecolor="#020302">
                <v:path arrowok="t"/>
              </v:shape>
            </v:group>
            <v:group style="position:absolute;left:2719;top:348;width:599;height:268" coordorigin="2719,348" coordsize="599,268">
              <v:shape style="position:absolute;left:2719;top:348;width:599;height:268" coordorigin="2719,348" coordsize="599,268" path="m3318,365l3273,348,2719,506,2719,596,2759,616e" filled="false" stroked="true" strokeweight=".5pt" strokecolor="#020302">
                <v:path arrowok="t"/>
              </v:shape>
            </v:group>
            <v:group style="position:absolute;left:2745;top:427;width:34;height:73" coordorigin="2745,427" coordsize="34,73">
              <v:shape style="position:absolute;left:2745;top:427;width:34;height:73" coordorigin="2745,427" coordsize="34,73" path="m2772,427l2753,427,2745,443,2746,493,2746,497,2748,500,2749,500,2749,499,2756,498,2762,497,2768,496,2771,495,2775,494,2779,493,2779,491,2779,443,2772,427xe" filled="true" fillcolor="#020302" stroked="false">
                <v:path arrowok="t"/>
                <v:fill type="solid"/>
              </v:shape>
            </v:group>
            <v:group style="position:absolute;left:2792;top:413;width:34;height:73" coordorigin="2792,413" coordsize="34,73">
              <v:shape style="position:absolute;left:2792;top:413;width:34;height:73" coordorigin="2792,413" coordsize="34,73" path="m2819,413l2800,413,2792,428,2792,477,2793,482,2795,485,2795,485,2796,485,2796,484,2806,481,2816,477,2826,477,2826,474,2826,428,2819,413xe" filled="true" fillcolor="#020302" stroked="false">
                <v:path arrowok="t"/>
                <v:fill type="solid"/>
              </v:shape>
              <v:shape style="position:absolute;left:2792;top:413;width:34;height:73" coordorigin="2792,413" coordsize="34,73" path="m2826,477l2816,477,2826,477,2826,477xe" filled="true" fillcolor="#020302" stroked="false">
                <v:path arrowok="t"/>
                <v:fill type="solid"/>
              </v:shape>
            </v:group>
            <v:group style="position:absolute;left:3204;top:293;width:34;height:75" coordorigin="3204,293" coordsize="34,75">
              <v:shape style="position:absolute;left:3204;top:293;width:34;height:75" coordorigin="3204,293" coordsize="34,75" path="m3231,293l3212,293,3204,308,3205,359,3206,364,3208,367,3217,364,3228,359,3238,359,3238,357,3238,354,3238,308,3231,293xe" filled="true" fillcolor="#020302" stroked="false">
                <v:path arrowok="t"/>
                <v:fill type="solid"/>
              </v:shape>
              <v:shape style="position:absolute;left:3204;top:293;width:34;height:75" coordorigin="3204,293" coordsize="34,75" path="m3238,359l3228,359,3238,359,3238,359xe" filled="true" fillcolor="#020302" stroked="false">
                <v:path arrowok="t"/>
                <v:fill type="solid"/>
              </v:shape>
            </v:group>
            <v:group style="position:absolute;left:3155;top:308;width:34;height:73" coordorigin="3155,308" coordsize="34,73">
              <v:shape style="position:absolute;left:3155;top:308;width:34;height:73" coordorigin="3155,308" coordsize="34,73" path="m3181,308l3162,308,3155,324,3155,373,3156,378,3157,381,3167,375,3180,372,3188,372,3188,371,3188,324,3181,308xe" filled="true" fillcolor="#020302" stroked="false">
                <v:path arrowok="t"/>
                <v:fill type="solid"/>
              </v:shape>
              <v:shape style="position:absolute;left:3155;top:308;width:34;height:73" coordorigin="3155,308" coordsize="34,73" path="m3188,372l3180,372,3188,373,3188,372xe" filled="true" fillcolor="#020302" stroked="false">
                <v:path arrowok="t"/>
                <v:fill type="solid"/>
              </v:shape>
            </v:group>
            <v:group style="position:absolute;left:2847;top:468;width:395;height:227" coordorigin="2847,468" coordsize="395,227">
              <v:shape style="position:absolute;left:2847;top:468;width:395;height:227" coordorigin="2847,468" coordsize="395,227" path="m3241,468l3018,694,2847,585e" filled="false" stroked="true" strokeweight="1pt" strokecolor="#020302">
                <v:path arrowok="t"/>
              </v:shape>
            </v:group>
            <v:group style="position:absolute;left:2503;top:271;width:2307;height:1190" coordorigin="2503,271" coordsize="2307,1190">
              <v:shape style="position:absolute;left:2503;top:271;width:2307;height:1190" coordorigin="2503,271" coordsize="2307,1190" path="m2503,271l2551,307,2653,381,2723,429,2805,484,2897,544,3001,609,3113,679,3235,751,3366,826,3504,902,3649,979,3801,1055,3958,1130,4121,1203,4288,1274,4459,1341,4633,1403,4809,1460e" filled="false" stroked="true" strokeweight=".5pt" strokecolor="#020302">
                <v:path arrowok="t"/>
              </v:shape>
            </v:group>
            <v:group style="position:absolute;left:3515;top:748;width:794;height:730" coordorigin="3515,748" coordsize="794,730">
              <v:shape style="position:absolute;left:3515;top:748;width:794;height:730" coordorigin="3515,748" coordsize="794,730" path="m4103,1361l4044,1401,3983,1433,3921,1456,3860,1471,3772,1478,3744,1476,3665,1457,3599,1418,3549,1360,3521,1290,3515,1238,3515,1211,3530,1128,3566,1044,3600,990,3642,937,3692,888,3749,844,3809,808,3871,780,3932,761,3993,750,4051,748,4079,750,4157,769,4224,808,4274,866,4302,936,4308,988,4308,1015,4292,1098,4257,1182,4223,1237,4181,1289,4130,1338,4103,1361xe" filled="false" stroked="true" strokeweight=".75pt" strokecolor="#020302">
                <v:path arrowok="t"/>
              </v:shape>
            </v:group>
            <v:group style="position:absolute;left:5043;top:264;width:688;height:2121" coordorigin="5043,264" coordsize="688,2121">
              <v:shape style="position:absolute;left:5043;top:264;width:688;height:2121" coordorigin="5043,264" coordsize="688,2121" path="m5436,556l5356,556,5360,2370,5398,2385,5430,2372,5436,2366,5436,556xe" filled="true" fillcolor="#d1d3d4" stroked="false">
                <v:path arrowok="t"/>
                <v:fill type="solid"/>
              </v:shape>
              <v:shape style="position:absolute;left:5043;top:264;width:688;height:2121" coordorigin="5043,264" coordsize="688,2121" path="m5436,541l5136,541,5136,596,5176,616,5356,556,5436,556,5436,541xe" filled="true" fillcolor="#d1d3d4" stroked="false">
                <v:path arrowok="t"/>
                <v:fill type="solid"/>
              </v:shape>
              <v:shape style="position:absolute;left:5043;top:264;width:688;height:2121" coordorigin="5043,264" coordsize="688,2121" path="m5378,265l5360,276,5360,367,5043,455,5043,551,5085,564,5136,541,5436,541,5436,533,5730,444,5730,373,5714,363,5637,363,5637,343,5436,343,5436,277,5420,265,5410,265,5378,265xe" filled="true" fillcolor="#d1d3d4" stroked="false">
                <v:path arrowok="t"/>
                <v:fill type="solid"/>
              </v:shape>
              <v:shape style="position:absolute;left:5043;top:264;width:688;height:2121" coordorigin="5043,264" coordsize="688,2121" path="m5689,348l5637,363,5714,363,5689,348xe" filled="true" fillcolor="#d1d3d4" stroked="false">
                <v:path arrowok="t"/>
                <v:fill type="solid"/>
              </v:shape>
              <v:shape style="position:absolute;left:5043;top:264;width:688;height:2121" coordorigin="5043,264" coordsize="688,2121" path="m5596,297l5436,343,5637,343,5637,322,5596,297xe" filled="true" fillcolor="#d1d3d4" stroked="false">
                <v:path arrowok="t"/>
                <v:fill type="solid"/>
              </v:shape>
              <v:shape style="position:absolute;left:5043;top:264;width:688;height:2121" coordorigin="5043,264" coordsize="688,2121" path="m5418,264l5410,265,5420,265,5418,264xe" filled="true" fillcolor="#d1d3d4" stroked="false">
                <v:path arrowok="t"/>
                <v:fill type="solid"/>
              </v:shape>
            </v:group>
            <v:group style="position:absolute;left:5439;top:320;width:207;height:100" coordorigin="5439,320" coordsize="207,100">
              <v:shape style="position:absolute;left:5439;top:320;width:207;height:100" coordorigin="5439,320" coordsize="207,100" path="m5634,320l5442,377,5439,420,5646,361,5634,320xe" filled="true" fillcolor="#939598" stroked="false">
                <v:path arrowok="t"/>
                <v:fill type="solid"/>
              </v:shape>
            </v:group>
            <v:group style="position:absolute;left:5048;top:282;width:316;height:334" coordorigin="5048,282" coordsize="316,334">
              <v:shape style="position:absolute;left:5048;top:282;width:316;height:334" coordorigin="5048,282" coordsize="316,334" path="m5183,541l5136,541,5132,599,5176,616,5183,541xe" filled="true" fillcolor="#939598" stroked="false">
                <v:path arrowok="t"/>
                <v:fill type="solid"/>
              </v:shape>
              <v:shape style="position:absolute;left:5048;top:282;width:316;height:334" coordorigin="5048,282" coordsize="316,334" path="m5048,459l5048,548,5085,564,5136,541,5183,541,5184,525,5136,509,5241,479,5087,479,5048,459xe" filled="true" fillcolor="#939598" stroked="false">
                <v:path arrowok="t"/>
                <v:fill type="solid"/>
              </v:shape>
              <v:shape style="position:absolute;left:5048;top:282;width:316;height:334" coordorigin="5048,282" coordsize="316,334" path="m5364,282l5360,402,5087,479,5241,479,5360,445,5364,282xe" filled="true" fillcolor="#939598" stroked="false">
                <v:path arrowok="t"/>
                <v:fill type="solid"/>
              </v:shape>
            </v:group>
            <v:group style="position:absolute;left:5360;top:282;width:27;height:163" coordorigin="5360,282" coordsize="27,163">
              <v:shape style="position:absolute;left:5360;top:282;width:27;height:163" coordorigin="5360,282" coordsize="27,163" path="m5360,282l5360,445,5387,435,5387,288,5360,282xe" filled="true" fillcolor="#939598" stroked="false">
                <v:path arrowok="t"/>
                <v:fill type="solid"/>
              </v:shape>
            </v:group>
            <v:group style="position:absolute;left:5374;top:550;width:2;height:1829" coordorigin="5374,550" coordsize="2,1829">
              <v:shape style="position:absolute;left:5374;top:550;width:2;height:1829" coordorigin="5374,550" coordsize="0,1829" path="m5374,550l5374,2378e" filled="false" stroked="true" strokeweight="1.849pt" strokecolor="#939598">
                <v:path arrowok="t"/>
              </v:shape>
            </v:group>
            <v:group style="position:absolute;left:5048;top:459;width:50;height:23" coordorigin="5048,459" coordsize="50,23">
              <v:shape style="position:absolute;left:5048;top:459;width:50;height:23" coordorigin="5048,459" coordsize="50,23" path="m5048,459l5098,482e" filled="false" stroked="true" strokeweight=".5pt" strokecolor="#020302">
                <v:path arrowok="t"/>
              </v:shape>
            </v:group>
            <v:group style="position:absolute;left:5137;top:507;width:50;height:24" coordorigin="5137,507" coordsize="50,24">
              <v:shape style="position:absolute;left:5137;top:507;width:50;height:24" coordorigin="5137,507" coordsize="50,24" path="m5137,507l5187,530e" filled="false" stroked="true" strokeweight=".5pt" strokecolor="#020302">
                <v:path arrowok="t"/>
              </v:shape>
            </v:group>
            <v:group style="position:absolute;left:5360;top:556;width:2;height:1805" coordorigin="5360,556" coordsize="2,1805">
              <v:shape style="position:absolute;left:5360;top:556;width:2;height:1805" coordorigin="5360,556" coordsize="0,1805" path="m5360,556l5360,2361e" filled="false" stroked="true" strokeweight="1pt" strokecolor="#020302">
                <v:path arrowok="t"/>
              </v:shape>
            </v:group>
            <v:group style="position:absolute;left:5360;top:277;width:2;height:169" coordorigin="5360,277" coordsize="2,169">
              <v:shape style="position:absolute;left:5360;top:277;width:2;height:169" coordorigin="5360,277" coordsize="0,169" path="m5360,277l5360,445e" filled="false" stroked="true" strokeweight="1pt" strokecolor="#020302">
                <v:path arrowok="t"/>
              </v:shape>
            </v:group>
            <v:group style="position:absolute;left:5436;top:533;width:2;height:1828" coordorigin="5436,533" coordsize="2,1828">
              <v:shape style="position:absolute;left:5436;top:533;width:2;height:1828" coordorigin="5436,533" coordsize="0,1828" path="m5436,533l5436,2361e" filled="false" stroked="true" strokeweight="1pt" strokecolor="#020302">
                <v:path arrowok="t"/>
              </v:shape>
            </v:group>
            <v:group style="position:absolute;left:5436;top:277;width:2;height:143" coordorigin="5436,277" coordsize="2,143">
              <v:shape style="position:absolute;left:5436;top:277;width:2;height:143" coordorigin="5436,277" coordsize="0,143" path="m5436,277l5436,419e" filled="false" stroked="true" strokeweight="1pt" strokecolor="#020302">
                <v:path arrowok="t"/>
              </v:shape>
            </v:group>
            <v:group style="position:absolute;left:5360;top:276;width:76;height:12" coordorigin="5360,276" coordsize="76,12">
              <v:shape style="position:absolute;left:5360;top:276;width:76;height:12" coordorigin="5360,276" coordsize="76,12" path="m5435,276l5424,285,5397,288,5375,288,5360,283,5360,276e" filled="false" stroked="true" strokeweight=".5pt" strokecolor="#020302">
                <v:path arrowok="t"/>
              </v:shape>
            </v:group>
            <v:group style="position:absolute;left:5360;top:265;width:76;height:12" coordorigin="5360,265" coordsize="76,12">
              <v:shape style="position:absolute;left:5360;top:265;width:76;height:12" coordorigin="5360,265" coordsize="76,12" path="m5360,276l5360,270,5375,265,5397,265,5424,268,5435,276e" filled="false" stroked="true" strokeweight="1pt" strokecolor="#020302">
                <v:path arrowok="t"/>
              </v:shape>
            </v:group>
            <v:group style="position:absolute;left:4872;top:2257;width:510;height:128" coordorigin="4872,2257" coordsize="510,128">
              <v:shape style="position:absolute;left:4872;top:2257;width:510;height:128" coordorigin="4872,2257" coordsize="510,128" path="m5355,2379l5355,2379,5365,2385,5381,2385,5355,2379xe" filled="true" fillcolor="#020302" stroked="false">
                <v:path arrowok="t"/>
                <v:fill type="solid"/>
              </v:shape>
              <v:shape style="position:absolute;left:4872;top:2257;width:510;height:128" coordorigin="4872,2257" coordsize="510,128" path="m4891,2257l4881,2257,4874,2259,4872,2260,4872,2263,5355,2379,5354,2361,5360,2324,4979,2266,4949,2262,4925,2259,4906,2258,4891,2257xe" filled="true" fillcolor="#020302" stroked="false">
                <v:path arrowok="t"/>
                <v:fill type="solid"/>
              </v:shape>
            </v:group>
            <v:group style="position:absolute;left:5362;top:2359;width:75;height:21" coordorigin="5362,2359" coordsize="75,21">
              <v:shape style="position:absolute;left:5362;top:2359;width:75;height:21" coordorigin="5362,2359" coordsize="75,21" path="m5436,2359l5426,2373,5402,2380,5375,2375,5362,2364e" filled="false" stroked="true" strokeweight=".75pt" strokecolor="#020302">
                <v:path arrowok="t"/>
              </v:shape>
            </v:group>
            <v:group style="position:absolute;left:5184;top:373;width:546;height:235" coordorigin="5184,373" coordsize="546,235">
              <v:shape style="position:absolute;left:5184;top:373;width:546;height:235" coordorigin="5184,373" coordsize="546,235" path="m5184,607l5730,444,5730,373,5184,529,5184,607xe" filled="false" stroked="true" strokeweight="1.0pt" strokecolor="#020302">
                <v:path arrowok="t"/>
              </v:shape>
            </v:group>
            <v:group style="position:absolute;left:5043;top:363;width:321;height:202" coordorigin="5043,363" coordsize="321,202">
              <v:shape style="position:absolute;left:5043;top:363;width:321;height:202" coordorigin="5043,363" coordsize="321,202" path="m5364,363l5043,455,5043,545,5083,565,5133,550e" filled="false" stroked="true" strokeweight="1pt" strokecolor="#020302">
                <v:path arrowok="t"/>
              </v:shape>
            </v:group>
            <v:group style="position:absolute;left:5436;top:297;width:206;height:46" coordorigin="5436,297" coordsize="206,46">
              <v:shape style="position:absolute;left:5436;top:297;width:206;height:46" coordorigin="5436,297" coordsize="206,46" path="m5641,314l5596,297,5436,343e" filled="false" stroked="true" strokeweight="1pt" strokecolor="#020302">
                <v:path arrowok="t"/>
              </v:shape>
            </v:group>
            <v:group style="position:absolute;left:5442;top:322;width:195;height:56" coordorigin="5442,322" coordsize="195,56">
              <v:shape style="position:absolute;left:5442;top:322;width:195;height:56" coordorigin="5442,322" coordsize="195,56" path="m5637,363l5637,322,5442,377e" filled="false" stroked="true" strokeweight=".5pt" strokecolor="#020302">
                <v:path arrowok="t"/>
              </v:shape>
            </v:group>
            <v:group style="position:absolute;left:5091;top:402;width:264;height:154" coordorigin="5091,402" coordsize="264,154">
              <v:shape style="position:absolute;left:5091;top:402;width:264;height:154" coordorigin="5091,402" coordsize="264,154" path="m5133,544l5091,556,5091,478,5355,402e" filled="false" stroked="true" strokeweight=".5pt" strokecolor="#020302">
                <v:path arrowok="t"/>
              </v:shape>
            </v:group>
            <v:group style="position:absolute;left:5136;top:348;width:599;height:268" coordorigin="5136,348" coordsize="599,268">
              <v:shape style="position:absolute;left:5136;top:348;width:599;height:268" coordorigin="5136,348" coordsize="599,268" path="m5734,365l5689,348,5136,506,5136,596,5176,616e" filled="false" stroked="true" strokeweight=".5pt" strokecolor="#020302">
                <v:path arrowok="t"/>
              </v:shape>
            </v:group>
            <v:group style="position:absolute;left:5162;top:427;width:34;height:73" coordorigin="5162,427" coordsize="34,73">
              <v:shape style="position:absolute;left:5162;top:427;width:34;height:73" coordorigin="5162,427" coordsize="34,73" path="m5188,427l5170,427,5162,443,5162,493,5163,497,5164,500,5165,500,5166,499,5173,498,5179,497,5184,496,5188,495,5192,494,5195,493,5196,491,5196,443,5188,427xe" filled="true" fillcolor="#020302" stroked="false">
                <v:path arrowok="t"/>
                <v:fill type="solid"/>
              </v:shape>
            </v:group>
            <v:group style="position:absolute;left:5209;top:413;width:34;height:73" coordorigin="5209,413" coordsize="34,73">
              <v:shape style="position:absolute;left:5209;top:413;width:34;height:73" coordorigin="5209,413" coordsize="34,73" path="m5235,413l5217,413,5209,428,5209,477,5210,482,5211,485,5212,485,5212,485,5213,484,5223,481,5233,477,5243,477,5243,474,5243,428,5235,413xe" filled="true" fillcolor="#020302" stroked="false">
                <v:path arrowok="t"/>
                <v:fill type="solid"/>
              </v:shape>
              <v:shape style="position:absolute;left:5209;top:413;width:34;height:73" coordorigin="5209,413" coordsize="34,73" path="m5243,477l5233,477,5243,477,5243,477xe" filled="true" fillcolor="#020302" stroked="false">
                <v:path arrowok="t"/>
                <v:fill type="solid"/>
              </v:shape>
            </v:group>
            <v:group style="position:absolute;left:5621;top:293;width:34;height:75" coordorigin="5621,293" coordsize="34,75">
              <v:shape style="position:absolute;left:5621;top:293;width:34;height:75" coordorigin="5621,293" coordsize="34,75" path="m5647,293l5629,293,5621,308,5621,359,5622,364,5624,367,5634,364,5644,359,5654,359,5655,357,5655,354,5655,308,5647,293xe" filled="true" fillcolor="#020302" stroked="false">
                <v:path arrowok="t"/>
                <v:fill type="solid"/>
              </v:shape>
              <v:shape style="position:absolute;left:5621;top:293;width:34;height:75" coordorigin="5621,293" coordsize="34,75" path="m5654,359l5644,359,5654,359,5654,359xe" filled="true" fillcolor="#020302" stroked="false">
                <v:path arrowok="t"/>
                <v:fill type="solid"/>
              </v:shape>
            </v:group>
            <v:group style="position:absolute;left:5571;top:308;width:34;height:73" coordorigin="5571,308" coordsize="34,73">
              <v:shape style="position:absolute;left:5571;top:308;width:34;height:73" coordorigin="5571,308" coordsize="34,73" path="m5597,308l5579,308,5571,324,5571,373,5572,378,5574,381,5584,375,5597,372,5605,372,5605,371,5605,324,5597,308xe" filled="true" fillcolor="#020302" stroked="false">
                <v:path arrowok="t"/>
                <v:fill type="solid"/>
              </v:shape>
              <v:shape style="position:absolute;left:5571;top:308;width:34;height:73" coordorigin="5571,308" coordsize="34,73" path="m5605,372l5597,372,5605,373,5605,372xe" filled="true" fillcolor="#020302" stroked="false">
                <v:path arrowok="t"/>
                <v:fill type="solid"/>
              </v:shape>
            </v:group>
            <v:group style="position:absolute;left:5263;top:468;width:395;height:227" coordorigin="5263,468" coordsize="395,227">
              <v:shape style="position:absolute;left:5263;top:468;width:395;height:227" coordorigin="5263,468" coordsize="395,227" path="m5658,468l5435,694,5263,585e" filled="false" stroked="true" strokeweight="1pt" strokecolor="#020302">
                <v:path arrowok="t"/>
              </v:shape>
            </v:group>
            <v:group style="position:absolute;left:4920;top:271;width:2307;height:1190" coordorigin="4920,271" coordsize="2307,1190">
              <v:shape style="position:absolute;left:4920;top:271;width:2307;height:1190" coordorigin="4920,271" coordsize="2307,1190" path="m4920,271l4967,307,5069,381,5139,429,5221,484,5314,544,5417,609,5530,679,5652,751,5782,826,5921,902,6066,979,6218,1055,6375,1130,6538,1203,6705,1274,6875,1341,7049,1403,7226,1460e" filled="false" stroked="true" strokeweight=".5pt" strokecolor="#020302">
                <v:path arrowok="t"/>
              </v:shape>
            </v:group>
            <v:group style="position:absolute;left:5748;top:576;width:1179;height:1085" coordorigin="5748,576" coordsize="1179,1085">
              <v:shape style="position:absolute;left:5748;top:576;width:1179;height:1085" coordorigin="5748,576" coordsize="1179,1085" path="m6622,1485l6534,1545,6444,1593,6353,1628,6262,1650,6173,1660,6130,1660,6089,1657,6009,1641,5937,1612,5874,1571,5821,1517,5782,1452,5758,1380,5748,1303,5749,1263,5761,1181,5786,1098,5824,1015,5875,934,5938,857,6012,784,6097,719,6186,665,6277,624,6369,595,6458,579,6545,576,6587,579,6666,594,6738,623,6802,664,6854,719,6894,784,6918,855,6927,932,6927,972,6915,1054,6890,1137,6851,1220,6800,1301,6738,1379,6663,1451,6622,1485xe" filled="false" stroked="true" strokeweight=".75pt" strokecolor="#020302">
                <v:path arrowok="t"/>
              </v:shape>
            </v:group>
            <v:group style="position:absolute;left:4125;top:838;width:100;height:96" coordorigin="4125,838" coordsize="100,96">
              <v:shape style="position:absolute;left:4125;top:838;width:100;height:96" coordorigin="4125,838" coordsize="100,96" path="m4224,838l4125,872,4165,891,4180,933,4224,838xe" filled="true" fillcolor="#020302" stroked="false">
                <v:path arrowok="t"/>
                <v:fill type="solid"/>
              </v:shape>
            </v:group>
            <v:group style="position:absolute;left:6678;top:683;width:100;height:96" coordorigin="6678,683" coordsize="100,96">
              <v:shape style="position:absolute;left:6678;top:683;width:100;height:96" coordorigin="6678,683" coordsize="100,96" path="m6777,683l6678,718,6719,737,6733,779,6777,683xe" filled="true" fillcolor="#020302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color w:val="231F20"/>
          <w:sz w:val="20"/>
        </w:rPr>
        <w:t>3</w:t>
      </w:r>
      <w:r>
        <w:rPr>
          <w:rFonts w:ascii="Myriad Pro"/>
          <w:color w:val="231F20"/>
          <w:spacing w:val="16"/>
          <w:sz w:val="20"/>
        </w:rPr>
        <w:t> </w:t>
      </w:r>
      <w:r>
        <w:rPr>
          <w:rFonts w:ascii="Myriad Pro"/>
          <w:color w:val="231F20"/>
          <w:sz w:val="20"/>
        </w:rPr>
        <w:t>m (10')</w:t>
      </w:r>
      <w:r>
        <w:rPr>
          <w:rFonts w:ascii="Myriad Pro"/>
          <w:sz w:val="20"/>
        </w:rPr>
      </w:r>
    </w:p>
    <w:p>
      <w:pPr>
        <w:spacing w:before="68"/>
        <w:ind w:left="1639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color w:val="231F20"/>
          <w:sz w:val="20"/>
        </w:rPr>
        <w:t>4.5</w:t>
      </w:r>
      <w:r>
        <w:rPr>
          <w:rFonts w:ascii="Myriad Pro"/>
          <w:color w:val="231F20"/>
          <w:spacing w:val="16"/>
          <w:sz w:val="20"/>
        </w:rPr>
        <w:t> </w:t>
      </w:r>
      <w:r>
        <w:rPr>
          <w:rFonts w:ascii="Myriad Pro"/>
          <w:color w:val="231F20"/>
          <w:sz w:val="20"/>
        </w:rPr>
        <w:t>m (15')</w:t>
      </w:r>
      <w:r>
        <w:rPr>
          <w:rFonts w:ascii="Myriad Pro"/>
          <w:sz w:val="20"/>
        </w:rPr>
      </w:r>
    </w:p>
    <w:p>
      <w:pPr>
        <w:spacing w:before="68"/>
        <w:ind w:left="447" w:right="0" w:firstLine="0"/>
        <w:jc w:val="center"/>
        <w:rPr>
          <w:rFonts w:ascii="Myriad Pro" w:hAnsi="Myriad Pro" w:cs="Myriad Pro" w:eastAsia="Myriad Pro"/>
          <w:sz w:val="20"/>
          <w:szCs w:val="20"/>
        </w:rPr>
      </w:pPr>
      <w:r>
        <w:rPr/>
        <w:br w:type="column"/>
      </w:r>
      <w:r>
        <w:rPr>
          <w:rFonts w:ascii="Myriad Pro"/>
          <w:color w:val="231F20"/>
          <w:sz w:val="20"/>
        </w:rPr>
        <w:t>6</w:t>
      </w:r>
      <w:r>
        <w:rPr>
          <w:rFonts w:ascii="Myriad Pro"/>
          <w:color w:val="231F20"/>
          <w:spacing w:val="16"/>
          <w:sz w:val="20"/>
        </w:rPr>
        <w:t> </w:t>
      </w:r>
      <w:r>
        <w:rPr>
          <w:rFonts w:ascii="Myriad Pro"/>
          <w:color w:val="231F20"/>
          <w:sz w:val="20"/>
        </w:rPr>
        <w:t>m (20')</w:t>
      </w:r>
      <w:r>
        <w:rPr>
          <w:rFonts w:ascii="Myriad Pro"/>
          <w:sz w:val="20"/>
        </w:rPr>
      </w:r>
    </w:p>
    <w:p>
      <w:pPr>
        <w:spacing w:after="0"/>
        <w:jc w:val="center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500" w:right="1500"/>
          <w:cols w:num="3" w:equalWidth="0">
            <w:col w:w="3825" w:space="40"/>
            <w:col w:w="2510" w:space="40"/>
            <w:col w:w="3825"/>
          </w:cols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6"/>
        <w:rPr>
          <w:rFonts w:ascii="Myriad Pro" w:hAnsi="Myriad Pro" w:cs="Myriad Pro" w:eastAsia="Myriad Pro"/>
          <w:sz w:val="17"/>
          <w:szCs w:val="17"/>
        </w:rPr>
      </w:pPr>
    </w:p>
    <w:p>
      <w:pPr>
        <w:tabs>
          <w:tab w:pos="5041" w:val="left" w:leader="none"/>
          <w:tab w:pos="7610" w:val="left" w:leader="none"/>
        </w:tabs>
        <w:spacing w:before="68"/>
        <w:ind w:left="2817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color w:val="231F20"/>
          <w:sz w:val="20"/>
          <w:szCs w:val="20"/>
        </w:rPr>
        <w:t>750 – </w:t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75000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volts</w:t>
        <w:tab/>
      </w:r>
      <w:r>
        <w:rPr>
          <w:rFonts w:ascii="Myriad Pro" w:hAnsi="Myriad Pro" w:cs="Myriad Pro" w:eastAsia="Myriad Pro"/>
          <w:color w:val="231F20"/>
          <w:spacing w:val="3"/>
          <w:sz w:val="20"/>
          <w:szCs w:val="20"/>
        </w:rPr>
        <w:t>75000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 –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250000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volts</w:t>
        <w:tab/>
        <w:t>over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2"/>
          <w:sz w:val="20"/>
          <w:szCs w:val="20"/>
        </w:rPr>
        <w:t>250000</w:t>
      </w:r>
      <w:r>
        <w:rPr>
          <w:rFonts w:ascii="Myriad Pro" w:hAnsi="Myriad Pro" w:cs="Myriad Pro" w:eastAsia="Myriad Pro"/>
          <w:color w:val="231F20"/>
          <w:sz w:val="20"/>
          <w:szCs w:val="20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20"/>
          <w:szCs w:val="20"/>
        </w:rPr>
        <w:t>volts</w: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85"/>
        <w:ind w:left="3140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Limits of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approach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to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power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lines,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according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to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voltage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7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</w:rPr>
        <w:t>Electrical </w:t>
      </w:r>
      <w:r>
        <w:rPr>
          <w:color w:val="231F20"/>
          <w:spacing w:val="-1"/>
        </w:rPr>
        <w:t>hazard</w:t>
      </w:r>
      <w:r>
        <w:rPr>
          <w:color w:val="231F20"/>
        </w:rPr>
        <w:t> guidelines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9" w:firstLine="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create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safe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environment,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guard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74"/>
          <w:w w:val="99"/>
        </w:rPr>
        <w:t> </w:t>
      </w:r>
      <w:r>
        <w:rPr>
          <w:color w:val="231F20"/>
          <w:spacing w:val="1"/>
        </w:rPr>
        <w:t>voltages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currents.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environment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safer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following: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96" w:after="0"/>
        <w:ind w:left="1840" w:right="280" w:hanging="360"/>
        <w:jc w:val="left"/>
      </w:pP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interrupter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(GFCI)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outdoors.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186" w:after="0"/>
        <w:ind w:left="1840" w:right="321" w:hanging="360"/>
        <w:jc w:val="left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cords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cables.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U-ground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5"/>
        <w:rPr>
          <w:rFonts w:ascii="Myriad Pro" w:hAnsi="Myriad Pro" w:cs="Myriad Pro" w:eastAsia="Myriad Pro"/>
          <w:sz w:val="12"/>
          <w:szCs w:val="12"/>
        </w:rPr>
      </w:pPr>
    </w:p>
    <w:p>
      <w:pPr>
        <w:spacing w:line="20" w:lineRule="atLeast"/>
        <w:ind w:left="102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after="0" w:line="20" w:lineRule="atLeast"/>
        <w:rPr>
          <w:rFonts w:ascii="Myriad Pro" w:hAnsi="Myriad Pro" w:cs="Myriad Pro" w:eastAsia="Myriad Pro"/>
          <w:sz w:val="2"/>
          <w:szCs w:val="2"/>
        </w:rPr>
        <w:sectPr>
          <w:type w:val="continuous"/>
          <w:pgSz w:w="12240" w:h="15840"/>
          <w:pgMar w:top="1500" w:bottom="28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72" w:lineRule="auto" w:before="65" w:after="0"/>
        <w:ind w:left="840" w:right="1818" w:hanging="360"/>
        <w:jc w:val="left"/>
      </w:pPr>
      <w:bookmarkStart w:name="_bookmark19" w:id="20"/>
      <w:bookmarkEnd w:id="20"/>
      <w:r>
        <w:rPr/>
      </w:r>
      <w:bookmarkStart w:name="_bookmark19" w:id="21"/>
      <w:bookmarkEnd w:id="21"/>
      <w:r>
        <w:rPr>
          <w:color w:val="231F20"/>
        </w:rPr>
        <w:t>U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cords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gauge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powering.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labelled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draws.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</w:rPr>
        <w:t>dry.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-4"/>
        </w:rPr>
        <w:t>Tag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faulty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“out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</w:t>
      </w:r>
      <w:r>
        <w:rPr>
          <w:color w:val="231F20"/>
          <w:spacing w:val="7"/>
        </w:rPr>
        <w:t>r</w:t>
      </w:r>
      <w:r>
        <w:rPr>
          <w:color w:val="231F20"/>
          <w:spacing w:val="2"/>
        </w:rPr>
        <w:t>vi</w:t>
      </w:r>
      <w:r>
        <w:rPr>
          <w:color w:val="231F20"/>
        </w:rPr>
        <w:t>c</w:t>
      </w:r>
      <w:r>
        <w:rPr>
          <w:color w:val="231F20"/>
          <w:spacing w:val="-1"/>
        </w:rPr>
        <w:t>e</w:t>
      </w:r>
      <w:r>
        <w:rPr>
          <w:color w:val="231F20"/>
          <w:spacing w:val="-23"/>
        </w:rPr>
        <w:t>.</w:t>
      </w:r>
      <w:r>
        <w:rPr>
          <w:color w:val="231F20"/>
        </w:rPr>
        <w:t>”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72" w:lineRule="auto" w:before="0" w:after="0"/>
        <w:ind w:left="840" w:right="1278" w:hanging="360"/>
        <w:jc w:val="left"/>
      </w:pPr>
      <w:r>
        <w:rPr>
          <w:color w:val="231F20"/>
        </w:rPr>
        <w:t>Stay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overhead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long-handled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rollers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line.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72" w:lineRule="auto" w:before="186" w:after="0"/>
        <w:ind w:left="840" w:right="1338" w:hanging="360"/>
        <w:jc w:val="left"/>
      </w:pP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electrician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cable</w:t>
      </w:r>
      <w:r>
        <w:rPr>
          <w:color w:val="231F20"/>
          <w:spacing w:val="50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moved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altered.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72" w:lineRule="auto" w:before="186" w:after="0"/>
        <w:ind w:left="840" w:right="1216" w:hanging="360"/>
        <w:jc w:val="left"/>
      </w:pPr>
      <w:r>
        <w:rPr>
          <w:color w:val="231F20"/>
          <w:spacing w:val="-1"/>
        </w:rPr>
        <w:t>Treat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conductors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wires—even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apparently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de-energized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ones—as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energized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tagged.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Grounding</w:t>
      </w:r>
      <w:r>
        <w:rPr>
          <w:color w:val="231F20"/>
        </w:rPr>
        <w:t> </w:t>
      </w:r>
      <w:r>
        <w:rPr>
          <w:color w:val="231F20"/>
          <w:spacing w:val="-1"/>
        </w:rPr>
        <w:t>tools</w:t>
      </w:r>
      <w:r>
        <w:rPr>
          <w:color w:val="231F20"/>
        </w:rPr>
        <w:t> and </w:t>
      </w:r>
      <w:r>
        <w:rPr>
          <w:color w:val="231F20"/>
          <w:spacing w:val="-1"/>
        </w:rPr>
        <w:t>equipment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WCB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</w:rPr>
        <w:t>&amp;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19.15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outdoors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 </w:t>
      </w:r>
      <w:r>
        <w:rPr>
          <w:color w:val="231F20"/>
          <w:spacing w:val="2"/>
        </w:rPr>
      </w:r>
      <w:r>
        <w:rPr>
          <w:color w:val="231F20"/>
          <w:spacing w:val="1"/>
        </w:rPr>
        <w:t>in</w:t>
      </w:r>
      <w:r>
        <w:rPr>
          <w:color w:val="231F20"/>
          <w:spacing w:val="8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temporary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interrupter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(GFCI).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cords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cables.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tabs>
          <w:tab w:pos="5930" w:val="left" w:leader="none"/>
        </w:tabs>
        <w:spacing w:line="200" w:lineRule="atLeast"/>
        <w:ind w:left="2213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position w:val="1"/>
          <w:sz w:val="20"/>
        </w:rPr>
        <w:drawing>
          <wp:inline distT="0" distB="0" distL="0" distR="0">
            <wp:extent cx="2193025" cy="1021080"/>
            <wp:effectExtent l="0" t="0" r="0" b="0"/>
            <wp:docPr id="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2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position w:val="1"/>
          <w:sz w:val="20"/>
        </w:rPr>
      </w:r>
      <w:r>
        <w:rPr>
          <w:rFonts w:ascii="Myriad Pro"/>
          <w:position w:val="1"/>
          <w:sz w:val="20"/>
        </w:rPr>
        <w:tab/>
      </w:r>
      <w:r>
        <w:rPr>
          <w:rFonts w:ascii="Myriad Pro"/>
          <w:sz w:val="20"/>
        </w:rPr>
        <w:drawing>
          <wp:inline distT="0" distB="0" distL="0" distR="0">
            <wp:extent cx="696945" cy="1146048"/>
            <wp:effectExtent l="0" t="0" r="0" b="0"/>
            <wp:docPr id="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45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</w:r>
    </w:p>
    <w:p>
      <w:pPr>
        <w:spacing w:before="46"/>
        <w:ind w:left="3194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Grounded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plug and socket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72" w:lineRule="auto"/>
        <w:ind w:left="120" w:right="1216" w:firstLine="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three-wire</w:t>
      </w:r>
      <w:r>
        <w:rPr>
          <w:color w:val="231F20"/>
          <w:spacing w:val="4"/>
        </w:rPr>
        <w:t> </w:t>
      </w:r>
      <w:r>
        <w:rPr>
          <w:color w:val="231F20"/>
        </w:rPr>
        <w:t>cord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U-ground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cord.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third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ground;</w:t>
      </w:r>
      <w:r>
        <w:rPr>
          <w:color w:val="231F20"/>
          <w:spacing w:val="4"/>
        </w:rPr>
        <w:t> </w:t>
      </w:r>
      <w:r>
        <w:rPr>
          <w:color w:val="231F20"/>
        </w:rPr>
        <w:t>therefore,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receive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shock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develops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338" w:firstLine="0"/>
        <w:jc w:val="left"/>
      </w:pPr>
      <w:r>
        <w:rPr>
          <w:color w:val="231F20"/>
          <w:spacing w:val="2"/>
        </w:rPr>
        <w:t>Double-insulated</w:t>
      </w:r>
      <w:r>
        <w:rPr>
          <w:color w:val="231F20"/>
          <w:spacing w:val="3"/>
        </w:rPr>
        <w:t> </w:t>
      </w:r>
      <w:r>
        <w:rPr>
          <w:color w:val="231F20"/>
        </w:rPr>
        <w:t>cords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power</w:t>
      </w:r>
      <w:r>
        <w:rPr>
          <w:color w:val="231F20"/>
          <w:spacing w:val="58"/>
        </w:rPr>
        <w:t> </w:t>
      </w:r>
      <w:r>
        <w:rPr>
          <w:color w:val="231F20"/>
        </w:rPr>
        <w:t>tools.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taking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appliance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apart,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68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supply.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8"/>
        </w:rPr>
        <w:t>T</w:t>
      </w:r>
      <w:r>
        <w:rPr>
          <w:color w:val="231F20"/>
        </w:rPr>
        <w:t>ools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</w:rPr>
        <w:t>tool.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incorrectly.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0;top:252;width:414;height:421" coordorigin="290,252" coordsize="414,421">
              <v:shape style="position:absolute;left:290;top:252;width:414;height:421" coordorigin="290,252" coordsize="414,421" path="m704,673l290,673,290,252,704,252,704,673xe" filled="true" fillcolor="#ffffff" stroked="false">
                <v:path arrowok="t"/>
                <v:fill type="solid"/>
              </v:shape>
            </v:group>
            <v:group style="position:absolute;left:290;top:252;width:414;height:421" coordorigin="290,252" coordsize="414,421">
              <v:shape style="position:absolute;left:290;top:252;width:414;height:421" coordorigin="290,252" coordsize="414,421" path="m704,673l290,673,290,252,704,252,704,673xe" filled="false" stroked="true" strokeweight=".423pt" strokecolor="#231f20">
                <v:path arrowok="t"/>
              </v:shape>
            </v:group>
            <v:group style="position:absolute;left:270;top:673;width:456;height:2" coordorigin="270,673" coordsize="456,2">
              <v:shape style="position:absolute;left:270;top:673;width:456;height:2" coordorigin="270,673" coordsize="456,0" path="m270,673l726,673e" filled="false" stroked="true" strokeweight="2.2pt" strokecolor="#231f20">
                <v:path arrowok="t"/>
              </v:shape>
            </v:group>
            <v:group style="position:absolute;left:291;top:280;width:2;height:372" coordorigin="291,280" coordsize="2,372">
              <v:shape style="position:absolute;left:291;top:280;width:2;height:372" coordorigin="291,280" coordsize="0,372" path="m291,280l291,652e" filled="false" stroked="true" strokeweight="2.194pt" strokecolor="#231f20">
                <v:path arrowok="t"/>
              </v:shape>
            </v:group>
            <v:group style="position:absolute;left:270;top:259;width:456;height:2" coordorigin="270,259" coordsize="456,2">
              <v:shape style="position:absolute;left:270;top:259;width:456;height:2" coordorigin="270,259" coordsize="456,0" path="m270,259l726,259e" filled="false" stroked="true" strokeweight="2.2pt" strokecolor="#231f20">
                <v:path arrowok="t"/>
              </v:shape>
            </v:group>
            <v:group style="position:absolute;left:706;top:280;width:2;height:373" coordorigin="706,280" coordsize="2,373">
              <v:shape style="position:absolute;left:706;top:280;width:2;height:373" coordorigin="706,280" coordsize="0,373" path="m706,280l706,653e" filled="false" stroked="true" strokeweight="2.153pt" strokecolor="#231f20">
                <v:path arrowok="t"/>
              </v:shape>
            </v:group>
            <v:group style="position:absolute;left:462;top:405;width:181;height:199" coordorigin="462,405" coordsize="181,199">
              <v:shape style="position:absolute;left:462;top:405;width:181;height:199" coordorigin="462,405" coordsize="181,199" path="m574,405l569,413,462,552,530,604,600,514,576,514,573,511,582,500,558,500,555,498,564,486,540,486,538,484,589,417,574,405xe" filled="true" fillcolor="#221e1f" stroked="false">
                <v:path arrowok="t"/>
                <v:fill type="solid"/>
              </v:shape>
              <v:shape style="position:absolute;left:462;top:405;width:181;height:199" coordorigin="462,405" coordsize="181,199" path="m627,446l622,454,576,514,600,514,642,458,627,446xe" filled="true" fillcolor="#221e1f" stroked="false">
                <v:path arrowok="t"/>
                <v:fill type="solid"/>
              </v:shape>
              <v:shape style="position:absolute;left:462;top:405;width:181;height:199" coordorigin="462,405" coordsize="181,199" path="m613,427l608,435,558,500,582,500,629,439,613,427xe" filled="true" fillcolor="#221e1f" stroked="false">
                <v:path arrowok="t"/>
                <v:fill type="solid"/>
              </v:shape>
              <v:shape style="position:absolute;left:462;top:405;width:181;height:199" coordorigin="462,405" coordsize="181,199" path="m599,409l594,417,540,486,564,486,614,421,599,409xe" filled="true" fillcolor="#221e1f" stroked="false">
                <v:path arrowok="t"/>
                <v:fill type="solid"/>
              </v:shape>
            </v:group>
            <v:group style="position:absolute;left:477;top:418;width:41;height:110" coordorigin="477,418" coordsize="41,110">
              <v:shape style="position:absolute;left:477;top:418;width:41;height:110" coordorigin="477,418" coordsize="41,110" path="m502,418l495,422,496,428,495,440,490,465,484,493,479,516,477,527,514,479,518,445,518,432,514,421,510,419,502,418xe" filled="true" fillcolor="#221e1f" stroked="false">
                <v:path arrowok="t"/>
                <v:fill type="solid"/>
              </v:shape>
            </v:group>
            <v:group style="position:absolute;left:349;top:389;width:282;height:259" coordorigin="349,389" coordsize="282,259">
              <v:shape style="position:absolute;left:349;top:389;width:282;height:259" coordorigin="349,389" coordsize="282,259" path="m594,639l471,639,475,640,493,646,515,648,540,647,566,643,590,639,594,639xe" filled="true" fillcolor="#ffffff" stroked="false">
                <v:path arrowok="t"/>
                <v:fill type="solid"/>
              </v:shape>
              <v:shape style="position:absolute;left:349;top:389;width:282;height:259" coordorigin="349,389" coordsize="282,259" path="m498,409l373,409,354,416,355,435,357,460,359,486,360,504,360,513,358,526,355,538,353,550,350,560,350,562,350,570,349,576,350,589,354,601,356,606,361,643,471,643,471,639,594,639,614,635,631,631,629,609,501,609,489,604,396,604,395,596,393,593,393,593,393,592,392,589,389,580,389,570,392,558,394,545,398,526,400,506,400,500,399,492,398,473,397,450,395,429,497,429,498,409xe" filled="true" fillcolor="#ffffff" stroked="false">
                <v:path arrowok="t"/>
                <v:fill type="solid"/>
              </v:shape>
              <v:shape style="position:absolute;left:349;top:389;width:282;height:259" coordorigin="349,389" coordsize="282,259" path="m497,429l395,429,457,435,455,460,454,482,454,490,454,495,454,500,455,502,456,504,459,510,462,516,467,522,471,529,476,535,484,547,496,562,513,576,521,580,527,580,535,581,545,583,558,584,572,586,583,600,575,602,551,605,530,608,512,609,501,609,629,609,628,590,621,588,620,585,615,570,609,560,599,550,592,550,585,548,573,545,561,544,539,542,512,518,508,511,502,504,496,495,495,492,494,490,494,473,497,429xe" filled="true" fillcolor="#ffffff" stroked="false">
                <v:path arrowok="t"/>
                <v:fill type="solid"/>
              </v:shape>
              <v:shape style="position:absolute;left:349;top:389;width:282;height:259" coordorigin="349,389" coordsize="282,259" path="m431,555l431,604,489,604,475,595,471,592,467,589,466,588,431,555xe" filled="true" fillcolor="#ffffff" stroked="false">
                <v:path arrowok="t"/>
                <v:fill type="solid"/>
              </v:shape>
              <v:shape style="position:absolute;left:349;top:389;width:282;height:259" coordorigin="349,389" coordsize="282,259" path="m499,389l352,389,354,411,373,409,498,409,499,389xe" filled="true" fillcolor="#ffffff" stroked="false">
                <v:path arrowok="t"/>
                <v:fill type="solid"/>
              </v:shape>
            </v:group>
            <v:group style="position:absolute;left:369;top:409;width:241;height:220" coordorigin="369,409" coordsize="241,220">
              <v:shape style="position:absolute;left:369;top:409;width:241;height:220" coordorigin="369,409" coordsize="241,220" path="m603,602l451,602,457,606,472,615,496,624,528,628,542,628,557,626,578,622,610,615,609,605,604,603,603,602xe" filled="true" fillcolor="#221e1f" stroked="false">
                <v:path arrowok="t"/>
                <v:fill type="solid"/>
              </v:shape>
              <v:shape style="position:absolute;left:369;top:409;width:241;height:220" coordorigin="369,409" coordsize="241,220" path="m478,409l373,409,374,420,376,440,378,466,379,492,380,513,376,535,372,556,369,573,369,586,375,601,378,624,451,624,451,602,603,602,600,582,584,568,562,564,538,561,521,558,507,545,494,527,481,507,473,493,474,489,474,478,478,409xe" filled="true" fillcolor="#221e1f" stroked="false">
                <v:path arrowok="t"/>
                <v:fill type="solid"/>
              </v:shape>
            </v:group>
            <v:group style="position:absolute;left:343;top:298;width:305;height:92" coordorigin="343,298" coordsize="305,92">
              <v:shape style="position:absolute;left:343;top:298;width:305;height:92" coordorigin="343,298" coordsize="305,92" path="m646,336l496,336,505,338,512,345,567,389,594,389,620,379,637,363,645,344,646,336xe" filled="true" fillcolor="#221e1f" stroked="false">
                <v:path arrowok="t"/>
                <v:fill type="solid"/>
              </v:shape>
              <v:shape style="position:absolute;left:343;top:298;width:305;height:92" coordorigin="343,298" coordsize="305,92" path="m356,298l347,331,343,353,344,368,352,376,368,382,402,386,428,386,485,347,490,340,496,336,646,336,647,325,646,309,644,299,356,298xe" filled="true" fillcolor="#221e1f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294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Always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protect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yourself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when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tools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by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wearing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appropriate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personal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protective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equipment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(PPE),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such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safety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gloves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eye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protection.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after="0" w:line="200" w:lineRule="atLeast"/>
        <w:rPr>
          <w:rFonts w:ascii="Myriad Pro" w:hAnsi="Myriad Pro" w:cs="Myriad Pro" w:eastAsia="Myriad Pro"/>
          <w:sz w:val="20"/>
          <w:szCs w:val="20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40" w:lineRule="auto" w:before="65"/>
        <w:ind w:left="1120" w:right="0" w:firstLine="0"/>
        <w:jc w:val="left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5"/>
          <w:szCs w:val="25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broken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function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crib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attendant.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service</w:t>
      </w:r>
      <w:r>
        <w:rPr>
          <w:color w:val="231F20"/>
          <w:spacing w:val="56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disposal.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Proper</w:t>
      </w:r>
      <w:r>
        <w:rPr>
          <w:color w:val="231F20"/>
        </w:rPr>
        <w:t> </w:t>
      </w:r>
      <w:r>
        <w:rPr>
          <w:color w:val="231F20"/>
          <w:spacing w:val="-1"/>
        </w:rPr>
        <w:t>tool</w:t>
      </w:r>
      <w:r>
        <w:rPr>
          <w:color w:val="231F20"/>
        </w:rPr>
        <w:t> use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382" w:firstLine="0"/>
        <w:jc w:val="left"/>
      </w:pP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intended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function.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job.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modify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adapt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unsafe.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haven’t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tested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certified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Canada.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Power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Canadian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testing</w:t>
      </w:r>
      <w:r>
        <w:rPr>
          <w:color w:val="231F20"/>
          <w:spacing w:val="62"/>
        </w:rPr>
        <w:t> </w:t>
      </w:r>
      <w:r>
        <w:rPr>
          <w:color w:val="231F20"/>
          <w:spacing w:val="2"/>
        </w:rPr>
        <w:t>certification </w:t>
      </w:r>
      <w:r>
        <w:rPr>
          <w:color w:val="231F20"/>
          <w:spacing w:val="1"/>
        </w:rPr>
        <w:t>label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(CSA,</w:t>
      </w:r>
      <w:r>
        <w:rPr>
          <w:color w:val="231F20"/>
          <w:spacing w:val="2"/>
        </w:rPr>
        <w:t> </w:t>
      </w:r>
      <w:r>
        <w:rPr>
          <w:color w:val="231F20"/>
        </w:rPr>
        <w:t>ULC).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General</w:t>
      </w:r>
      <w:r>
        <w:rPr>
          <w:color w:val="231F20"/>
        </w:rPr>
        <w:t> hand </w:t>
      </w:r>
      <w:r>
        <w:rPr>
          <w:color w:val="231F20"/>
          <w:spacing w:val="-1"/>
        </w:rPr>
        <w:t>tool</w:t>
      </w:r>
      <w:r>
        <w:rPr>
          <w:color w:val="231F20"/>
        </w:rPr>
        <w:t> </w:t>
      </w:r>
      <w:r>
        <w:rPr>
          <w:color w:val="231F20"/>
          <w:spacing w:val="-1"/>
        </w:rPr>
        <w:t>safety</w:t>
      </w:r>
      <w:r>
        <w:rPr>
          <w:b w:val="0"/>
        </w:rPr>
      </w:r>
    </w:p>
    <w:p>
      <w:pPr>
        <w:pStyle w:val="BodyText"/>
        <w:spacing w:line="240" w:lineRule="auto" w:before="16"/>
        <w:ind w:left="1120" w:right="0" w:firstLine="0"/>
        <w:jc w:val="left"/>
      </w:pP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follow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tools: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-1"/>
        </w:rPr>
        <w:t> order.</w:t>
      </w:r>
      <w:r>
        <w:rPr>
          <w:color w:val="231F20"/>
          <w:spacing w:val="-8"/>
        </w:rPr>
        <w:t> </w:t>
      </w:r>
      <w:r>
        <w:rPr>
          <w:color w:val="231F20"/>
        </w:rPr>
        <w:t>Wipe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oil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rusting.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0" w:after="0"/>
        <w:ind w:left="1840" w:right="321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</w:rPr>
        <w:t>leave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protrude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strike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someone,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particularly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</w:rPr>
        <w:t>above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level.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2"/>
        </w:rPr>
        <w:t>Return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use.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0" w:after="0"/>
        <w:ind w:left="1840" w:right="280" w:hanging="36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goggles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shield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eyes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chips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particles,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chisels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hammers.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sharp-edged</w:t>
      </w:r>
      <w:r>
        <w:rPr>
          <w:color w:val="231F20"/>
          <w:spacing w:val="4"/>
        </w:rPr>
        <w:t> </w:t>
      </w:r>
      <w:r>
        <w:rPr>
          <w:color w:val="231F20"/>
        </w:rPr>
        <w:t>tool,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body.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  <w:tab w:pos="9272" w:val="left" w:leader="none"/>
        </w:tabs>
        <w:spacing w:line="272" w:lineRule="auto" w:before="0" w:after="0"/>
        <w:ind w:left="1840" w:right="606" w:hanging="360"/>
        <w:jc w:val="left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axes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hammers)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tight-fi</w:t>
        <w:tab/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adequately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secured.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186" w:after="0"/>
        <w:ind w:left="1840" w:right="555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edge-cutting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sharpened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not</w:t>
      </w:r>
      <w:r>
        <w:rPr>
          <w:color w:val="231F20"/>
          <w:spacing w:val="62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forced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edges.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General</w:t>
      </w:r>
      <w:r>
        <w:rPr>
          <w:color w:val="231F20"/>
        </w:rPr>
        <w:t> </w:t>
      </w:r>
      <w:r>
        <w:rPr>
          <w:color w:val="231F20"/>
          <w:spacing w:val="-2"/>
        </w:rPr>
        <w:t>power</w:t>
      </w:r>
      <w:r>
        <w:rPr>
          <w:color w:val="231F20"/>
        </w:rPr>
        <w:t> </w:t>
      </w:r>
      <w:r>
        <w:rPr>
          <w:color w:val="231F20"/>
          <w:spacing w:val="-1"/>
        </w:rPr>
        <w:t>tool</w:t>
      </w:r>
      <w:r>
        <w:rPr>
          <w:color w:val="231F20"/>
        </w:rPr>
        <w:t> </w:t>
      </w:r>
      <w:r>
        <w:rPr>
          <w:color w:val="231F20"/>
          <w:spacing w:val="-1"/>
        </w:rPr>
        <w:t>safety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9" w:firstLine="0"/>
        <w:jc w:val="left"/>
      </w:pP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attempt</w:t>
      </w:r>
      <w:r>
        <w:rPr>
          <w:color w:val="231F20"/>
          <w:spacing w:val="78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operate</w:t>
      </w:r>
      <w:r>
        <w:rPr>
          <w:color w:val="231F20"/>
          <w:spacing w:val="3"/>
        </w:rPr>
        <w:t> </w:t>
      </w:r>
      <w:r>
        <w:rPr>
          <w:color w:val="231F20"/>
        </w:rPr>
        <w:t>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fully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trained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experienced</w:t>
      </w:r>
      <w:r>
        <w:rPr>
          <w:color w:val="231F20"/>
          <w:spacing w:val="3"/>
        </w:rPr>
        <w:t> </w:t>
      </w:r>
      <w:r>
        <w:rPr>
          <w:color w:val="231F20"/>
        </w:rPr>
        <w:t>operator.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function</w:t>
      </w:r>
      <w:r>
        <w:rPr>
          <w:color w:val="231F20"/>
          <w:spacing w:val="4"/>
        </w:rPr>
        <w:t> </w:t>
      </w:r>
      <w:r>
        <w:rPr>
          <w:color w:val="231F20"/>
        </w:rPr>
        <w:t>properly,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connections</w:t>
      </w:r>
      <w:r>
        <w:rPr>
          <w:color w:val="231F20"/>
          <w:spacing w:val="50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  <w:spacing w:val="2"/>
        </w:rPr>
        <w:t>Observe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equipment: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126" w:after="0"/>
        <w:ind w:left="1840" w:right="205" w:hanging="360"/>
        <w:jc w:val="left"/>
      </w:pP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equipment.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double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insulated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2"/>
        </w:rPr>
        <w:t>Report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defective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individual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prevent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injury.</w:t>
      </w:r>
      <w:r>
        <w:rPr/>
      </w:r>
    </w:p>
    <w:p>
      <w:pPr>
        <w:spacing w:after="0" w:line="240" w:lineRule="auto"/>
        <w:jc w:val="left"/>
        <w:sectPr>
          <w:footerReference w:type="even" r:id="rId76"/>
          <w:footerReference w:type="default" r:id="rId77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65" w:after="0"/>
        <w:ind w:left="840" w:right="0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distract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interfere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72" w:lineRule="auto" w:before="0" w:after="0"/>
        <w:ind w:left="840" w:right="1232" w:hanging="360"/>
        <w:jc w:val="left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</w:rPr>
        <w:t>cords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electrically</w:t>
      </w:r>
      <w:r>
        <w:rPr>
          <w:color w:val="231F20"/>
          <w:spacing w:val="4"/>
        </w:rPr>
        <w:t> </w:t>
      </w:r>
      <w:r>
        <w:rPr>
          <w:color w:val="231F20"/>
        </w:rPr>
        <w:t>powered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frayed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bare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showing.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72" w:lineRule="auto" w:before="186" w:after="0"/>
        <w:ind w:left="840" w:right="1338" w:hanging="360"/>
        <w:jc w:val="left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saws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grinders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place,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function</w:t>
      </w:r>
      <w:r>
        <w:rPr>
          <w:color w:val="231F20"/>
          <w:spacing w:val="4"/>
        </w:rPr>
        <w:t> </w:t>
      </w:r>
      <w:r>
        <w:rPr>
          <w:color w:val="231F20"/>
        </w:rPr>
        <w:t>properly,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wedged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open.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</w:rPr>
        <w:t>Always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hair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beards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snug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avoid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snagging.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7"/>
          <w:szCs w:val="17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4.05pt;mso-position-horizontal-relative:char;mso-position-vertical-relative:line" coordorigin="0,0" coordsize="9000,1281">
            <v:group style="position:absolute;left:0;top:0;width:9000;height:1281" coordorigin="0,0" coordsize="9000,1281">
              <v:shape style="position:absolute;left:0;top:0;width:9000;height:1281" coordorigin="0,0" coordsize="9000,1281" path="m0,0l9000,0,9000,1281,0,1281,0,0xe" filled="true" fillcolor="#d1d3d4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true" fillcolor="#ffffff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false" stroked="true" strokeweight=".419pt" strokecolor="#231f20">
                <v:path arrowok="t"/>
              </v:shape>
            </v:group>
            <v:group style="position:absolute;left:271;top:671;width:453;height:2" coordorigin="271,671" coordsize="453,2">
              <v:shape style="position:absolute;left:271;top:671;width:453;height:2" coordorigin="271,671" coordsize="453,0" path="m271,671l723,671e" filled="false" stroked="true" strokeweight="2.2pt" strokecolor="#231f20">
                <v:path arrowok="t"/>
              </v:shape>
            </v:group>
            <v:group style="position:absolute;left:292;top:282;width:2;height:368" coordorigin="292,282" coordsize="2,368">
              <v:shape style="position:absolute;left:292;top:282;width:2;height:368" coordorigin="292,282" coordsize="0,368" path="m292,282l292,650e" filled="false" stroked="true" strokeweight="2.174pt" strokecolor="#231f20">
                <v:path arrowok="t"/>
              </v:shape>
            </v:group>
            <v:group style="position:absolute;left:271;top:261;width:453;height:2" coordorigin="271,261" coordsize="453,2">
              <v:shape style="position:absolute;left:271;top:261;width:453;height:2" coordorigin="271,261" coordsize="453,0" path="m271,261l723,261e" filled="false" stroked="true" strokeweight="2.2pt" strokecolor="#231f20">
                <v:path arrowok="t"/>
              </v:shape>
            </v:group>
            <v:group style="position:absolute;left:703;top:282;width:2;height:370" coordorigin="703,282" coordsize="2,370">
              <v:shape style="position:absolute;left:703;top:282;width:2;height:370" coordorigin="703,282" coordsize="0,370" path="m703,282l703,651e" filled="false" stroked="true" strokeweight="2.174pt" strokecolor="#231f20">
                <v:path arrowok="t"/>
              </v:shape>
            </v:group>
            <v:group style="position:absolute;left:385;top:145;width:408;height:450" coordorigin="385,145" coordsize="408,450">
              <v:shape style="position:absolute;left:385;top:145;width:408;height:450" coordorigin="385,145" coordsize="408,450" path="m461,461l401,486,385,520,387,539,425,588,461,594,483,589,497,581,511,566,525,544,527,525,524,504,515,489,501,475,478,463,461,461xe" filled="true" fillcolor="#231f20" stroked="false">
                <v:path arrowok="t"/>
                <v:fill type="solid"/>
              </v:shape>
              <v:shape style="position:absolute;left:385;top:145;width:408;height:450" coordorigin="385,145" coordsize="408,450" path="m668,145l614,175,570,236,529,302,500,355,471,414,476,430,491,442,500,446,509,450,520,456,538,460,555,455,571,442,580,433,593,418,648,363,693,323,741,284,758,271,771,261,789,244,793,232,792,220,728,161,686,146,668,145xe" filled="true" fillcolor="#231f20" stroked="false">
                <v:path arrowok="t"/>
                <v:fill type="solid"/>
              </v:shape>
              <v:shape style="position:absolute;left:0;top:0;width:9000;height:12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316" w:firstLine="0"/>
                        <w:jc w:val="both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It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responsibility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ensure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properly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trained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tool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piece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equipment.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Remember: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not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familiar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with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piece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equipment,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leave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6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i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alone!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65"/>
        <w:ind w:left="120" w:right="1160" w:firstLine="0"/>
        <w:jc w:val="both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inspected,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serviced,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sharpened,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dressed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use.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</w:rPr>
        <w:t>tool,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retainers,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> </w:t>
      </w:r>
      <w:r>
        <w:rPr>
          <w:color w:val="231F20"/>
        </w:rPr>
        <w:t>cords,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extension</w:t>
      </w:r>
      <w:r>
        <w:rPr>
          <w:color w:val="231F20"/>
          <w:spacing w:val="4"/>
        </w:rPr>
        <w:t> </w:t>
      </w:r>
      <w:r>
        <w:rPr>
          <w:color w:val="231F20"/>
        </w:rPr>
        <w:t>cords,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accessories.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practice</w:t>
      </w:r>
      <w:r>
        <w:rPr/>
      </w:r>
    </w:p>
    <w:p>
      <w:pPr>
        <w:pStyle w:val="BodyText"/>
        <w:spacing w:line="272" w:lineRule="auto" w:before="6"/>
        <w:ind w:left="120" w:right="1160" w:firstLine="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bypass,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hoods,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shields.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defects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crib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tagout.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tabs>
          <w:tab w:pos="4711" w:val="left" w:leader="none"/>
        </w:tabs>
        <w:spacing w:line="272" w:lineRule="auto"/>
        <w:ind w:left="120" w:right="1694" w:firstLine="0"/>
        <w:jc w:val="left"/>
      </w:pPr>
      <w:r>
        <w:rPr>
          <w:color w:val="231F20"/>
        </w:rPr>
        <w:t>Always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eyes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flying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particles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12"/>
        </w:rPr>
        <w:t> </w:t>
      </w:r>
      <w:r>
        <w:rPr>
          <w:color w:val="231F20"/>
        </w:rPr>
        <w:t>any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drilling,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grinding,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11"/>
        </w:rPr>
        <w:t> </w:t>
      </w:r>
      <w:r>
        <w:rPr>
          <w:color w:val="231F20"/>
        </w:rPr>
        <w:t>buffi</w:t>
        <w:tab/>
      </w:r>
      <w:r>
        <w:rPr>
          <w:color w:val="231F20"/>
          <w:spacing w:val="1"/>
        </w:rPr>
        <w:t>operations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electric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pneumatic</w:t>
      </w:r>
      <w:r>
        <w:rPr>
          <w:color w:val="231F20"/>
          <w:spacing w:val="76"/>
          <w:w w:val="101"/>
        </w:rPr>
        <w:t> </w:t>
      </w:r>
      <w:r>
        <w:rPr>
          <w:color w:val="231F20"/>
        </w:rPr>
        <w:t>power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11"/>
        </w:rPr>
        <w:t> </w:t>
      </w:r>
      <w:r>
        <w:rPr>
          <w:color w:val="231F20"/>
        </w:rPr>
        <w:t>(Figure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3).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16"/>
          <w:szCs w:val="16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16"/>
          <w:szCs w:val="16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before="68"/>
        <w:ind w:left="1392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/>
        <w:pict>
          <v:shape style="position:absolute;margin-left:154.056061pt;margin-top:11.40407pt;width:253.53004pt;height:193.306758pt;mso-position-horizontal-relative:page;mso-position-vertical-relative:paragraph;z-index:-131752" type="#_x0000_t75" stroked="false">
            <v:imagedata r:id="rId78" o:title=""/>
          </v:shape>
        </w:pict>
      </w:r>
      <w:r>
        <w:rPr>
          <w:rFonts w:ascii="Myriad Pro"/>
          <w:color w:val="231F20"/>
          <w:sz w:val="20"/>
        </w:rPr>
        <w:t>Hearing </w:t>
      </w:r>
      <w:r>
        <w:rPr>
          <w:rFonts w:ascii="Myriad Pro"/>
          <w:color w:val="231F20"/>
          <w:spacing w:val="-1"/>
          <w:sz w:val="20"/>
        </w:rPr>
        <w:t>protection</w:t>
      </w:r>
      <w:r>
        <w:rPr>
          <w:rFonts w:ascii="Myriad Pro"/>
          <w:sz w:val="20"/>
        </w:rPr>
      </w:r>
    </w:p>
    <w:p>
      <w:pPr>
        <w:spacing w:line="240" w:lineRule="auto" w:before="11"/>
        <w:rPr>
          <w:rFonts w:ascii="Myriad Pro" w:hAnsi="Myriad Pro" w:cs="Myriad Pro" w:eastAsia="Myriad Pro"/>
          <w:sz w:val="23"/>
          <w:szCs w:val="23"/>
        </w:rPr>
      </w:pPr>
      <w:r>
        <w:rPr/>
        <w:br w:type="column"/>
      </w:r>
      <w:r>
        <w:rPr>
          <w:rFonts w:ascii="Myriad Pro"/>
          <w:sz w:val="23"/>
        </w:rPr>
      </w:r>
    </w:p>
    <w:p>
      <w:pPr>
        <w:spacing w:before="0"/>
        <w:ind w:left="1392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Safety</w:t>
      </w:r>
      <w:r>
        <w:rPr>
          <w:rFonts w:ascii="Myriad Pro"/>
          <w:color w:val="231F20"/>
          <w:sz w:val="20"/>
        </w:rPr>
        <w:t> glasses</w:t>
      </w:r>
      <w:r>
        <w:rPr>
          <w:rFonts w:ascii="Myriad Pro"/>
          <w:sz w:val="20"/>
        </w:rPr>
      </w:r>
    </w:p>
    <w:p>
      <w:pPr>
        <w:spacing w:after="0"/>
        <w:jc w:val="left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1500" w:right="500"/>
          <w:cols w:num="2" w:equalWidth="0">
            <w:col w:w="2976" w:space="1015"/>
            <w:col w:w="6249"/>
          </w:cols>
        </w:sectPr>
      </w:pPr>
    </w:p>
    <w:p>
      <w:pPr>
        <w:spacing w:line="240" w:lineRule="auto" w:before="1"/>
        <w:rPr>
          <w:rFonts w:ascii="Myriad Pro" w:hAnsi="Myriad Pro" w:cs="Myriad Pro" w:eastAsia="Myriad Pro"/>
          <w:sz w:val="20"/>
          <w:szCs w:val="20"/>
        </w:rPr>
      </w:pPr>
    </w:p>
    <w:p>
      <w:pPr>
        <w:spacing w:before="68"/>
        <w:ind w:left="4082" w:right="2642" w:firstLine="0"/>
        <w:jc w:val="center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Face</w:t>
      </w:r>
      <w:r>
        <w:rPr>
          <w:rFonts w:ascii="Myriad Pro"/>
          <w:color w:val="231F20"/>
          <w:sz w:val="20"/>
        </w:rPr>
        <w:t> shield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1"/>
          <w:szCs w:val="21"/>
        </w:rPr>
      </w:pPr>
    </w:p>
    <w:p>
      <w:pPr>
        <w:spacing w:before="68"/>
        <w:ind w:left="6720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z w:val="20"/>
        </w:rPr>
        <w:t>Spark shield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7"/>
          <w:szCs w:val="17"/>
        </w:rPr>
      </w:pPr>
    </w:p>
    <w:p>
      <w:pPr>
        <w:spacing w:before="68"/>
        <w:ind w:left="6702" w:right="0" w:firstLine="0"/>
        <w:jc w:val="lef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Wheel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guard</w:t>
      </w:r>
      <w:r>
        <w:rPr>
          <w:rFonts w:ascii="Myriad Pro"/>
          <w:sz w:val="20"/>
        </w:rPr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after="0" w:line="240" w:lineRule="auto"/>
        <w:rPr>
          <w:rFonts w:ascii="Myriad Pro" w:hAnsi="Myriad Pro" w:cs="Myriad Pro" w:eastAsia="Myriad Pro"/>
          <w:sz w:val="20"/>
          <w:szCs w:val="20"/>
        </w:rPr>
        <w:sectPr>
          <w:type w:val="continuous"/>
          <w:pgSz w:w="12240" w:h="15840"/>
          <w:pgMar w:top="1500" w:bottom="280" w:left="1500" w:right="500"/>
        </w:sectPr>
      </w:pP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4"/>
          <w:sz w:val="20"/>
        </w:rPr>
        <w:t>Tool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rest</w:t>
      </w:r>
      <w:r>
        <w:rPr>
          <w:rFonts w:ascii="Myriad Pro"/>
          <w:sz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  <w:r>
        <w:rPr/>
        <w:br w:type="column"/>
      </w:r>
      <w:r>
        <w:rPr>
          <w:rFonts w:ascii="Myriad Pro"/>
          <w:sz w:val="19"/>
        </w:rPr>
      </w:r>
    </w:p>
    <w:p>
      <w:pPr>
        <w:spacing w:before="0"/>
        <w:ind w:left="417" w:right="4393" w:firstLine="0"/>
        <w:jc w:val="center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color w:val="231F20"/>
          <w:spacing w:val="-2"/>
          <w:sz w:val="20"/>
        </w:rPr>
        <w:t>Work</w:t>
      </w:r>
      <w:r>
        <w:rPr>
          <w:rFonts w:ascii="Myriad Pro"/>
          <w:color w:val="231F20"/>
          <w:sz w:val="20"/>
        </w:rPr>
        <w:t> </w:t>
      </w:r>
      <w:r>
        <w:rPr>
          <w:rFonts w:ascii="Myriad Pro"/>
          <w:color w:val="231F20"/>
          <w:spacing w:val="-1"/>
          <w:sz w:val="20"/>
        </w:rPr>
        <w:t>piece</w:t>
      </w:r>
      <w:r>
        <w:rPr>
          <w:rFonts w:ascii="Myriad Pro"/>
          <w:sz w:val="20"/>
        </w:rPr>
      </w:r>
    </w:p>
    <w:p>
      <w:pPr>
        <w:spacing w:before="85"/>
        <w:ind w:left="549" w:right="4393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3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Use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all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safety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devices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type w:val="continuous"/>
          <w:pgSz w:w="12240" w:h="15840"/>
          <w:pgMar w:top="1500" w:bottom="280" w:left="1500" w:right="500"/>
          <w:cols w:num="2" w:equalWidth="0">
            <w:col w:w="2807" w:space="40"/>
            <w:col w:w="7393"/>
          </w:cols>
        </w:sectPr>
      </w:pPr>
    </w:p>
    <w:p>
      <w:pPr>
        <w:spacing w:line="240" w:lineRule="auto" w:before="5"/>
        <w:rPr>
          <w:rFonts w:ascii="Myriad Pro" w:hAnsi="Myriad Pro" w:cs="Myriad Pro" w:eastAsia="Myriad Pro"/>
          <w:sz w:val="28"/>
          <w:szCs w:val="28"/>
        </w:rPr>
      </w:pPr>
    </w:p>
    <w:p>
      <w:pPr>
        <w:pStyle w:val="BodyText"/>
        <w:spacing w:line="272" w:lineRule="auto" w:before="65"/>
        <w:ind w:left="120" w:right="1160" w:firstLine="0"/>
        <w:jc w:val="left"/>
      </w:pP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obstruction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personnel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clear</w:t>
      </w:r>
      <w:r>
        <w:rPr>
          <w:color w:val="231F20"/>
          <w:spacing w:val="54"/>
        </w:rPr>
        <w:t> </w:t>
      </w:r>
      <w:r>
        <w:rPr>
          <w:color w:val="231F20"/>
        </w:rPr>
        <w:t>before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machinery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activated.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hand-held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firmly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assume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comfortable,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balanced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position.</w:t>
      </w:r>
      <w:r>
        <w:rPr/>
      </w:r>
    </w:p>
    <w:p>
      <w:pPr>
        <w:spacing w:after="0" w:line="272" w:lineRule="auto"/>
        <w:jc w:val="left"/>
        <w:sectPr>
          <w:type w:val="continuous"/>
          <w:pgSz w:w="12240" w:h="15840"/>
          <w:pgMar w:top="1500" w:bottom="28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120" w:right="139" w:firstLine="0"/>
        <w:jc w:val="left"/>
      </w:pPr>
      <w:bookmarkStart w:name="_bookmark20" w:id="22"/>
      <w:bookmarkEnd w:id="22"/>
      <w:r>
        <w:rPr/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functional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“working”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tool,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drill,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blade,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disk,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wheel,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machinery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leaving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area.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unplug,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changing</w:t>
      </w:r>
      <w:r>
        <w:rPr>
          <w:color w:val="231F20"/>
          <w:spacing w:val="4"/>
        </w:rPr>
        <w:t> </w:t>
      </w:r>
      <w:r>
        <w:rPr>
          <w:color w:val="231F20"/>
        </w:rPr>
        <w:t>saw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blades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grinding</w:t>
      </w:r>
      <w:r>
        <w:rPr>
          <w:color w:val="231F20"/>
          <w:spacing w:val="94"/>
        </w:rPr>
        <w:t> </w:t>
      </w:r>
      <w:r>
        <w:rPr>
          <w:color w:val="231F20"/>
          <w:spacing w:val="1"/>
        </w:rPr>
        <w:t>wheels,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adjustments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maintenance.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revolving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machinery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stop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machine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adjusting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stopped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LOTO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source.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784" w:firstLine="0"/>
        <w:jc w:val="both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arbors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(shafts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spindles)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mounting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rotating</w:t>
      </w:r>
      <w:r>
        <w:rPr>
          <w:color w:val="231F20"/>
          <w:spacing w:val="4"/>
        </w:rPr>
        <w:t> </w:t>
      </w:r>
      <w:r>
        <w:rPr>
          <w:color w:val="231F20"/>
        </w:rPr>
        <w:t>tools.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wheel,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blade,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rotating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securely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mounted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arbor.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5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overemphasized.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pneumatically</w:t>
      </w:r>
      <w:r>
        <w:rPr>
          <w:color w:val="231F20"/>
          <w:spacing w:val="4"/>
        </w:rPr>
        <w:t> </w:t>
      </w:r>
      <w:r>
        <w:rPr>
          <w:color w:val="231F20"/>
        </w:rPr>
        <w:t>powered</w:t>
      </w:r>
      <w:r>
        <w:rPr>
          <w:color w:val="231F20"/>
          <w:spacing w:val="4"/>
        </w:rPr>
        <w:t> </w:t>
      </w:r>
      <w:r>
        <w:rPr>
          <w:color w:val="231F20"/>
        </w:rPr>
        <w:t>tools.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4.05pt;mso-position-horizontal-relative:char;mso-position-vertical-relative:line" coordorigin="0,0" coordsize="9000,1281">
            <v:group style="position:absolute;left:0;top:0;width:9000;height:1281" coordorigin="0,0" coordsize="9000,1281">
              <v:shape style="position:absolute;left:0;top:0;width:9000;height:1281" coordorigin="0,0" coordsize="9000,1281" path="m0,0l9000,0,9000,1281,0,1281,0,0xe" filled="true" fillcolor="#d1d3d4" stroked="false">
                <v:path arrowok="t"/>
                <v:fill type="solid"/>
              </v:shape>
            </v:group>
            <v:group style="position:absolute;left:302;top:265;width:387;height:399" coordorigin="302,265" coordsize="387,399">
              <v:shape style="position:absolute;left:302;top:265;width:387;height:399" coordorigin="302,265" coordsize="387,399" path="m688,664l302,664,302,265,688,265,688,664xe" filled="true" fillcolor="#ffffff" stroked="false">
                <v:path arrowok="t"/>
                <v:fill type="solid"/>
              </v:shape>
            </v:group>
            <v:group style="position:absolute;left:270;top:675;width:457;height:2" coordorigin="270,675" coordsize="457,2">
              <v:shape style="position:absolute;left:270;top:675;width:457;height:2" coordorigin="270,675" coordsize="457,0" path="m270,675l726,675e" filled="false" stroked="true" strokeweight="2.2pt" strokecolor="#231f20">
                <v:path arrowok="t"/>
              </v:shape>
            </v:group>
            <v:group style="position:absolute;left:291;top:280;width:2;height:374" coordorigin="291,280" coordsize="2,374">
              <v:shape style="position:absolute;left:291;top:280;width:2;height:374" coordorigin="291,280" coordsize="0,374" path="m291,280l291,654e" filled="false" stroked="true" strokeweight="2.192pt" strokecolor="#231f20">
                <v:path arrowok="t"/>
              </v:shape>
            </v:group>
            <v:group style="position:absolute;left:270;top:259;width:457;height:2" coordorigin="270,259" coordsize="457,2">
              <v:shape style="position:absolute;left:270;top:259;width:457;height:2" coordorigin="270,259" coordsize="457,0" path="m270,259l726,259e" filled="false" stroked="true" strokeweight="2.2pt" strokecolor="#231f20">
                <v:path arrowok="t"/>
              </v:shape>
            </v:group>
            <v:group style="position:absolute;left:705;top:281;width:2;height:373" coordorigin="705,281" coordsize="2,373">
              <v:shape style="position:absolute;left:705;top:281;width:2;height:373" coordorigin="705,281" coordsize="0,373" path="m705,281l705,654e" filled="false" stroked="true" strokeweight="2.19pt" strokecolor="#231f20">
                <v:path arrowok="t"/>
              </v:shape>
            </v:group>
            <v:group style="position:absolute;left:361;top:292;width:291;height:337" coordorigin="361,292" coordsize="291,337">
              <v:shape style="position:absolute;left:361;top:292;width:291;height:337" coordorigin="361,292" coordsize="291,337" path="m491,294l437,294,361,474,485,474,458,629,521,553,498,553,544,450,425,450,491,294xe" filled="true" fillcolor="#020303" stroked="false">
                <v:path arrowok="t"/>
                <v:fill type="solid"/>
              </v:shape>
              <v:shape style="position:absolute;left:361;top:292;width:291;height:337" coordorigin="361,292" coordsize="291,337" path="m576,292l525,292,473,427,600,427,498,553,521,553,651,397,536,397,576,292xe" filled="true" fillcolor="#020303" stroked="false">
                <v:path arrowok="t"/>
                <v:fill type="solid"/>
              </v:shape>
              <v:shape style="position:absolute;left:361;top:292;width:291;height:337" coordorigin="361,292" coordsize="291,337" path="m652,396l536,397,651,397,652,396xe" filled="true" fillcolor="#020303" stroked="false">
                <v:path arrowok="t"/>
                <v:fill type="solid"/>
              </v:shape>
            </v:group>
            <v:group style="position:absolute;left:361;top:292;width:291;height:337" coordorigin="361,292" coordsize="291,337">
              <v:shape style="position:absolute;left:361;top:292;width:291;height:337" coordorigin="361,292" coordsize="291,337" path="m437,294l491,294,425,450,544,450,498,553,600,427,473,427,525,292,576,292,536,397,652,396,458,629,485,474,361,474,437,294xe" filled="false" stroked="true" strokeweight=".422pt" strokecolor="#020303">
                <v:path arrowok="t"/>
              </v:shape>
              <v:shape style="position:absolute;left:0;top:0;width:9000;height:12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223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-1"/>
                          <w:sz w:val="22"/>
                        </w:rPr>
                        <w:t>Avoid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electrical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equipment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wet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locations.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must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electrical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equipment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wet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areas,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make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sure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that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ground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fault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circuit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interruption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device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installed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your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protection.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 w:before="65"/>
        <w:ind w:left="1120" w:right="139" w:firstLine="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> </w:t>
      </w:r>
      <w:r>
        <w:rPr>
          <w:color w:val="231F20"/>
        </w:rPr>
        <w:t>cord.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> </w:t>
      </w:r>
      <w:r>
        <w:rPr>
          <w:color w:val="231F20"/>
        </w:rPr>
        <w:t>cords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damaged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malfunctions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handling.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grasping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plug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receptacle.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416" w:firstLine="0"/>
        <w:jc w:val="left"/>
      </w:pPr>
      <w:r>
        <w:rPr>
          <w:color w:val="231F20"/>
          <w:spacing w:val="1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pneumatic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(air-powered)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electrically</w:t>
      </w:r>
      <w:r>
        <w:rPr>
          <w:color w:val="231F20"/>
          <w:spacing w:val="62"/>
        </w:rPr>
        <w:t> </w:t>
      </w:r>
      <w:r>
        <w:rPr>
          <w:color w:val="231F20"/>
        </w:rPr>
        <w:t>powered</w:t>
      </w:r>
      <w:r>
        <w:rPr>
          <w:color w:val="231F20"/>
          <w:spacing w:val="4"/>
        </w:rPr>
        <w:t> </w:t>
      </w:r>
      <w:r>
        <w:rPr>
          <w:color w:val="231F20"/>
        </w:rPr>
        <w:t>tools,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unique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pneumatic</w:t>
      </w:r>
      <w:r>
        <w:rPr>
          <w:color w:val="231F20"/>
          <w:spacing w:val="4"/>
        </w:rPr>
        <w:t> </w:t>
      </w:r>
      <w:r>
        <w:rPr>
          <w:color w:val="231F20"/>
        </w:rPr>
        <w:t>tools.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</w:t>
      </w:r>
      <w:r>
        <w:rPr>
          <w:color w:val="231F20"/>
          <w:spacing w:val="8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trip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</w:rPr>
        <w:t>cords.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broken,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disconnected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strike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someone.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Route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hoses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overhead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way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tripping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hazard;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62"/>
          <w:w w:val="97"/>
        </w:rPr>
        <w:t> </w:t>
      </w:r>
      <w:r>
        <w:rPr>
          <w:color w:val="231F20"/>
          <w:spacing w:val="1"/>
        </w:rPr>
        <w:t>lie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may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cut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run</w:t>
      </w:r>
      <w:r>
        <w:rPr>
          <w:color w:val="231F20"/>
          <w:spacing w:val="-10"/>
        </w:rPr>
        <w:t> </w:t>
      </w:r>
      <w:r>
        <w:rPr>
          <w:color w:val="231F20"/>
        </w:rPr>
        <w:t>over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vehicles.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blowing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free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hose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cause</w:t>
      </w:r>
      <w:r>
        <w:rPr>
          <w:color w:val="231F20"/>
          <w:spacing w:val="48"/>
          <w:w w:val="97"/>
        </w:rPr>
        <w:t> </w:t>
      </w:r>
      <w:r>
        <w:rPr>
          <w:color w:val="231F20"/>
          <w:spacing w:val="1"/>
        </w:rPr>
        <w:t>chips,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dirt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debris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fly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about,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causing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irritating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eyes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lungs.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point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-5"/>
        </w:rPr>
        <w:t> </w:t>
      </w:r>
      <w:r>
        <w:rPr>
          <w:color w:val="231F20"/>
        </w:rPr>
        <w:t>(e.g.,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chisel)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direction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person,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-5"/>
        </w:rPr>
        <w:t> </w:t>
      </w:r>
      <w:r>
        <w:rPr>
          <w:color w:val="231F20"/>
        </w:rPr>
        <w:t>may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fly</w:t>
      </w:r>
      <w:r>
        <w:rPr>
          <w:color w:val="231F20"/>
          <w:spacing w:val="-5"/>
        </w:rPr>
        <w:t> </w:t>
      </w:r>
      <w:r>
        <w:rPr>
          <w:color w:val="231F20"/>
          <w:spacing w:val="2"/>
        </w:rPr>
        <w:t>out</w:t>
      </w:r>
      <w:r>
        <w:rPr>
          <w:color w:val="231F20"/>
          <w:spacing w:val="72"/>
          <w:w w:val="98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strike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them.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Never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compressed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clothing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blow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any</w:t>
      </w:r>
      <w:r>
        <w:rPr>
          <w:color w:val="231F20"/>
          <w:spacing w:val="-6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68"/>
          <w:w w:val="98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person.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penetrating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skin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enter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bloodstream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death.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Ventilation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9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very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important.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filled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with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smoke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soldering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cleaners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pollutants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harmful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health.</w:t>
      </w:r>
      <w:r>
        <w:rPr/>
      </w:r>
    </w:p>
    <w:p>
      <w:pPr>
        <w:spacing w:after="0" w:line="272" w:lineRule="auto"/>
        <w:jc w:val="left"/>
        <w:sectPr>
          <w:footerReference w:type="even" r:id="rId79"/>
          <w:footerReference w:type="default" r:id="rId80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tabs>
          <w:tab w:pos="3014" w:val="left" w:leader="none"/>
        </w:tabs>
        <w:spacing w:before="65"/>
        <w:ind w:left="120" w:right="0" w:firstLine="0"/>
        <w:jc w:val="left"/>
        <w:rPr>
          <w:rFonts w:ascii="Myriad Pro" w:hAnsi="Myriad Pro" w:cs="Myriad Pro" w:eastAsia="Myriad Pro"/>
          <w:sz w:val="22"/>
          <w:szCs w:val="22"/>
        </w:rPr>
      </w:pPr>
      <w:bookmarkStart w:name="_bookmark21" w:id="23"/>
      <w:bookmarkEnd w:id="23"/>
      <w:r>
        <w:rPr/>
      </w:r>
      <w:r>
        <w:rPr>
          <w:rFonts w:ascii="Myriad Pro"/>
          <w:i/>
          <w:color w:val="231F20"/>
          <w:spacing w:val="1"/>
          <w:sz w:val="22"/>
        </w:rPr>
        <w:t>Adequate</w:t>
      </w:r>
      <w:r>
        <w:rPr>
          <w:rFonts w:ascii="Myriad Pro"/>
          <w:i/>
          <w:color w:val="231F20"/>
          <w:spacing w:val="3"/>
          <w:sz w:val="22"/>
        </w:rPr>
        <w:t> </w:t>
      </w:r>
      <w:r>
        <w:rPr>
          <w:rFonts w:ascii="Myriad Pro"/>
          <w:i/>
          <w:color w:val="231F20"/>
          <w:spacing w:val="1"/>
          <w:sz w:val="22"/>
        </w:rPr>
        <w:t>ventilation</w:t>
      </w:r>
      <w:r>
        <w:rPr>
          <w:rFonts w:ascii="Myriad Pro"/>
          <w:i/>
          <w:color w:val="231F20"/>
          <w:spacing w:val="10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is</w:t>
      </w:r>
      <w:r>
        <w:rPr>
          <w:rFonts w:ascii="Myriad Pro"/>
          <w:color w:val="231F20"/>
          <w:spacing w:val="3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defi</w:t>
        <w:tab/>
        <w:t>as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the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use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of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air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movement</w:t>
      </w:r>
      <w:r>
        <w:rPr>
          <w:rFonts w:ascii="Myriad Pro"/>
          <w:color w:val="231F20"/>
          <w:spacing w:val="4"/>
          <w:sz w:val="22"/>
        </w:rPr>
        <w:t> </w:t>
      </w:r>
      <w:r>
        <w:rPr>
          <w:rFonts w:ascii="Myriad Pro"/>
          <w:color w:val="231F20"/>
          <w:spacing w:val="1"/>
          <w:sz w:val="22"/>
        </w:rPr>
        <w:t>to:</w:t>
      </w:r>
      <w:r>
        <w:rPr>
          <w:rFonts w:ascii="Myriad Pro"/>
          <w:sz w:val="22"/>
        </w:rPr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72" w:lineRule="auto" w:before="126" w:after="0"/>
        <w:ind w:left="840" w:right="1426" w:hanging="360"/>
        <w:jc w:val="left"/>
      </w:pP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concentrations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contaminants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acceptable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worker’s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zone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/>
      </w:r>
    </w:p>
    <w:p>
      <w:pPr>
        <w:pStyle w:val="BodyText"/>
        <w:numPr>
          <w:ilvl w:val="0"/>
          <w:numId w:val="7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840" w:val="left" w:leader="none"/>
          <w:tab w:pos="3129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prevent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oxygen-defi</w:t>
        <w:tab/>
      </w:r>
      <w:r>
        <w:rPr>
          <w:color w:val="231F20"/>
        </w:rPr>
        <w:t>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oxygen-enriched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atmospheres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forming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Many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ventilation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-3"/>
        </w:rPr>
        <w:t> </w:t>
      </w: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found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workplaces.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Regardless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62"/>
          <w:w w:val="99"/>
        </w:rPr>
        <w:t> </w:t>
      </w:r>
      <w:r>
        <w:rPr>
          <w:color w:val="231F20"/>
          <w:spacing w:val="1"/>
        </w:rPr>
        <w:t>working,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familiar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ventilation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systems.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216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enclosed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exhaust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5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extraction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functions</w:t>
      </w:r>
      <w:r>
        <w:rPr>
          <w:color w:val="231F20"/>
          <w:spacing w:val="4"/>
        </w:rPr>
        <w:t> </w:t>
      </w:r>
      <w:r>
        <w:rPr>
          <w:color w:val="231F20"/>
        </w:rPr>
        <w:t>properly.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Confined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space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work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rFonts w:ascii="Myriad Pro"/>
          <w:i/>
          <w:color w:val="231F20"/>
          <w:spacing w:val="1"/>
        </w:rPr>
        <w:t>Confined</w:t>
      </w:r>
      <w:r>
        <w:rPr>
          <w:rFonts w:ascii="Myriad Pro"/>
          <w:i/>
          <w:color w:val="231F20"/>
          <w:spacing w:val="3"/>
        </w:rPr>
        <w:t> </w:t>
      </w:r>
      <w:r>
        <w:rPr>
          <w:rFonts w:ascii="Myriad Pro"/>
          <w:i/>
          <w:color w:val="231F20"/>
          <w:spacing w:val="1"/>
        </w:rPr>
        <w:t>space</w:t>
      </w:r>
      <w:r>
        <w:rPr>
          <w:rFonts w:ascii="Myriad Pro"/>
          <w:i/>
          <w:color w:val="231F20"/>
          <w:spacing w:val="9"/>
        </w:rPr>
        <w:t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enclosed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temporary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egress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continuous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human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occupancy.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Systematic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40"/>
        </w:rPr>
        <w:t> </w:t>
      </w:r>
      <w:r>
        <w:rPr>
          <w:color w:val="231F20"/>
        </w:rPr>
        <w:t>followed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enter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</w:rPr>
        <w:t>space.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entering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unavoidable,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given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taken;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stage;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follow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written</w:t>
      </w:r>
      <w:r>
        <w:rPr>
          <w:color w:val="231F20"/>
          <w:spacing w:val="86"/>
        </w:rPr>
        <w:t> </w:t>
      </w:r>
      <w:r>
        <w:rPr>
          <w:color w:val="231F20"/>
          <w:spacing w:val="1"/>
        </w:rPr>
        <w:t>procedures;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trained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enter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2"/>
        </w:rPr>
        <w:t> </w:t>
      </w:r>
      <w:r>
        <w:rPr>
          <w:color w:val="231F20"/>
        </w:rPr>
        <w:t>space.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isolation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otherwise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inadvertently</w:t>
      </w:r>
      <w:r>
        <w:rPr>
          <w:color w:val="231F20"/>
          <w:spacing w:val="69"/>
        </w:rPr>
        <w:t> </w:t>
      </w:r>
      <w:r>
        <w:rPr>
          <w:color w:val="231F20"/>
          <w:spacing w:val="1"/>
        </w:rPr>
        <w:t>operate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operated.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</w:rPr>
        <w:t>gas,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fumes,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enter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</w:rPr>
        <w:t>space,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piping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physically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isolate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airborne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isolation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provision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ventilation.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5" w:firstLine="0"/>
        <w:jc w:val="left"/>
      </w:pPr>
      <w:r>
        <w:rPr>
          <w:color w:val="231F20"/>
          <w:spacing w:val="-6"/>
        </w:rPr>
        <w:t>You</w:t>
      </w:r>
      <w:r>
        <w:rPr>
          <w:color w:val="231F20"/>
          <w:spacing w:val="-15"/>
        </w:rPr>
        <w:t> </w:t>
      </w:r>
      <w:r>
        <w:rPr>
          <w:color w:val="231F20"/>
        </w:rPr>
        <w:t>may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increase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openings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therefore</w:t>
      </w:r>
      <w:r>
        <w:rPr>
          <w:color w:val="231F20"/>
          <w:spacing w:val="-14"/>
        </w:rPr>
        <w:t> </w:t>
      </w:r>
      <w:r>
        <w:rPr>
          <w:color w:val="231F20"/>
        </w:rPr>
        <w:t>improve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ventilation.</w:t>
      </w:r>
      <w:r>
        <w:rPr>
          <w:color w:val="231F20"/>
          <w:spacing w:val="2"/>
          <w:w w:val="97"/>
        </w:rPr>
        <w:t> </w:t>
      </w:r>
      <w:r>
        <w:rPr>
          <w:color w:val="231F20"/>
          <w:spacing w:val="74"/>
          <w:w w:val="97"/>
        </w:rPr>
        <w:t> </w:t>
      </w:r>
      <w:r>
        <w:rPr>
          <w:color w:val="231F20"/>
          <w:spacing w:val="1"/>
        </w:rPr>
        <w:t>Mechanical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ventilation</w:t>
      </w:r>
      <w:r>
        <w:rPr>
          <w:color w:val="231F20"/>
          <w:spacing w:val="-15"/>
        </w:rPr>
        <w:t> </w:t>
      </w:r>
      <w:r>
        <w:rPr>
          <w:color w:val="231F20"/>
        </w:rPr>
        <w:t>may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fresh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air.</w:t>
      </w:r>
      <w:r>
        <w:rPr>
          <w:color w:val="231F20"/>
          <w:spacing w:val="-20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essential</w:t>
      </w:r>
      <w:r>
        <w:rPr>
          <w:color w:val="231F20"/>
          <w:spacing w:val="76"/>
          <w:w w:val="97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-17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-17"/>
        </w:rPr>
        <w:t> </w:t>
      </w:r>
      <w:r>
        <w:rPr>
          <w:color w:val="231F20"/>
          <w:spacing w:val="2"/>
        </w:rPr>
        <w:t>cylinders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diesel-fuelled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-17"/>
        </w:rPr>
        <w:t> </w:t>
      </w:r>
      <w:r>
        <w:rPr>
          <w:color w:val="231F20"/>
        </w:rPr>
        <w:t>are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inside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-17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81"/>
          <w:w w:val="9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dangers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buildup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engine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exhaust.</w:t>
      </w:r>
      <w:r>
        <w:rPr>
          <w:color w:val="231F20"/>
          <w:spacing w:val="-15"/>
        </w:rPr>
        <w:t> </w:t>
      </w:r>
      <w:r>
        <w:rPr>
          <w:color w:val="231F20"/>
        </w:rPr>
        <w:t>Provision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breathing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apparatus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80"/>
          <w:w w:val="97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oxygen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levels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-15"/>
        </w:rPr>
        <w:t> </w:t>
      </w:r>
      <w:r>
        <w:rPr>
          <w:color w:val="231F20"/>
        </w:rPr>
        <w:t>entry.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9.05pt;mso-position-horizontal-relative:char;mso-position-vertical-relative:line" coordorigin="0,0" coordsize="9000,981">
            <v:group style="position:absolute;left:0;top:0;width:9000;height:981" coordorigin="0,0" coordsize="9000,981">
              <v:shape style="position:absolute;left:0;top:0;width:9000;height:981" coordorigin="0,0" coordsize="9000,981" path="m0,0l9000,0,9000,981,0,981,0,0xe" filled="true" fillcolor="#d1d3d4" stroked="false">
                <v:path arrowok="t"/>
                <v:fill type="solid"/>
              </v:shape>
            </v:group>
            <v:group style="position:absolute;left:295;top:265;width:414;height:418" coordorigin="295,265" coordsize="414,418">
              <v:shape style="position:absolute;left:295;top:265;width:414;height:418" coordorigin="295,265" coordsize="414,418" path="m295,683l709,683,709,265,295,265,295,683xe" filled="true" fillcolor="#ffffff" stroked="false">
                <v:path arrowok="t"/>
                <v:fill type="solid"/>
              </v:shape>
            </v:group>
            <v:group style="position:absolute;left:295;top:265;width:414;height:418" coordorigin="295,265" coordsize="414,418">
              <v:shape style="position:absolute;left:295;top:265;width:414;height:418" coordorigin="295,265" coordsize="414,418" path="m709,683l295,683,295,265,709,265,709,683xe" filled="false" stroked="true" strokeweight=".422pt" strokecolor="#231f20">
                <v:path arrowok="t"/>
              </v:shape>
            </v:group>
            <v:group style="position:absolute;left:275;top:680;width:451;height:2" coordorigin="275,680" coordsize="451,2">
              <v:shape style="position:absolute;left:275;top:680;width:451;height:2" coordorigin="275,680" coordsize="451,0" path="m275,680l726,680e" filled="false" stroked="true" strokeweight="1.7pt" strokecolor="#231f20">
                <v:path arrowok="t"/>
              </v:shape>
            </v:group>
            <v:group style="position:absolute;left:296;top:292;width:2;height:372" coordorigin="296,292" coordsize="2,372">
              <v:shape style="position:absolute;left:296;top:292;width:2;height:372" coordorigin="296,292" coordsize="0,372" path="m296,292l296,664e" filled="false" stroked="true" strokeweight="2.192pt" strokecolor="#231f20">
                <v:path arrowok="t"/>
              </v:shape>
            </v:group>
            <v:group style="position:absolute;left:275;top:271;width:451;height:2" coordorigin="275,271" coordsize="451,2">
              <v:shape style="position:absolute;left:275;top:271;width:451;height:2" coordorigin="275,271" coordsize="451,0" path="m275,271l726,271e" filled="false" stroked="true" strokeweight="2.2pt" strokecolor="#231f20">
                <v:path arrowok="t"/>
              </v:shape>
            </v:group>
            <v:group style="position:absolute;left:708;top:292;width:2;height:373" coordorigin="708,292" coordsize="2,373">
              <v:shape style="position:absolute;left:708;top:292;width:2;height:373" coordorigin="708,292" coordsize="0,373" path="m708,292l708,664e" filled="false" stroked="true" strokeweight="1.931pt" strokecolor="#231f20">
                <v:path arrowok="t"/>
              </v:shape>
            </v:group>
            <v:group style="position:absolute;left:414;top:324;width:180;height:244" coordorigin="414,324" coordsize="180,244">
              <v:shape style="position:absolute;left:414;top:324;width:180;height:244" coordorigin="414,324" coordsize="180,244" path="m444,512l448,530,459,545,475,558,498,567,517,566,535,561,542,556,506,556,488,554,487,545,555,545,561,536,562,534,516,534,493,533,476,527,468,527,454,524,451,512,444,512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55,545l526,545,527,550,520,553,506,556,542,556,552,550,555,545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55,545l487,545,499,548,514,546,526,545,555,545,555,545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52,508l498,508,520,510,536,518,535,529,516,534,562,534,565,526,553,526,546,517,553,509,552,508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493,475l478,475,485,482,473,493,463,503,460,511,468,527,476,527,473,526,475,510,488,509,498,508,552,508,544,495,530,487,530,487,508,487,504,486,494,486,491,479,493,475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63,502l560,517,553,526,565,526,568,519,563,502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85,463l508,463,511,464,514,472,518,478,517,486,508,487,530,487,527,471,587,471,585,463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499,486l494,486,504,486,499,486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473,481l443,481,454,484,473,481,473,481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439,420l432,432,437,441,437,442,435,453,428,460,422,474,433,482,443,481,473,481,478,475,493,475,495,471,497,465,503,465,508,463,585,463,584,460,581,459,468,459,451,458,446,454,442,439,442,439,451,422,445,421,439,420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87,471l527,471,533,480,549,482,576,480,588,476,587,471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03,465l497,465,502,465,503,465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34,421l472,421,483,424,487,433,487,441,483,451,468,459,581,459,580,459,580,458,546,458,529,451,524,445,521,433,525,426,534,421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73,421l534,421,553,424,567,437,560,454,546,458,580,458,574,448,575,438,576,427,573,421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94,409l577,409,587,419,583,436,583,452,590,449,592,439,594,417,594,409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01,324l441,342,415,389,414,403,414,409,414,419,417,438,420,450,427,442,423,426,424,424,425,409,567,409,568,409,594,409,594,395,559,337,522,325,501,324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65,411l444,411,447,416,445,421,534,421,534,421,573,421,573,421,565,420,562,413,565,411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67,409l425,409,430,410,430,415,433,418,439,419,444,411,565,411,567,409xe" filled="true" fillcolor="#231f20" stroked="false">
                <v:path arrowok="t"/>
                <v:fill type="solid"/>
              </v:shape>
              <v:shape style="position:absolute;left:414;top:324;width:180;height:244" coordorigin="414,324" coordsize="180,244" path="m594,409l568,409,570,417,579,415,577,409,594,409,594,409xe" filled="true" fillcolor="#231f20" stroked="false">
                <v:path arrowok="t"/>
                <v:fill type="solid"/>
              </v:shape>
            </v:group>
            <v:group style="position:absolute;left:591;top:393;width:87;height:90" coordorigin="591,393" coordsize="87,90">
              <v:shape style="position:absolute;left:591;top:393;width:87;height:90" coordorigin="591,393" coordsize="87,90" path="m626,393l614,399,608,414,609,433,605,441,594,442,593,452,592,455,594,458,594,468,592,475,591,483,598,480,615,469,633,460,642,458,667,458,677,444,675,428,670,420,657,420,644,408,640,399,626,393xe" filled="true" fillcolor="#231f20" stroked="false">
                <v:path arrowok="t"/>
                <v:fill type="solid"/>
              </v:shape>
              <v:shape style="position:absolute;left:591;top:393;width:87;height:90" coordorigin="591,393" coordsize="87,90" path="m667,458l642,458,648,462,666,459,667,458xe" filled="true" fillcolor="#231f20" stroked="false">
                <v:path arrowok="t"/>
                <v:fill type="solid"/>
              </v:shape>
            </v:group>
            <v:group style="position:absolute;left:327;top:391;width:93;height:92" coordorigin="327,391" coordsize="93,92">
              <v:shape style="position:absolute;left:327;top:391;width:93;height:92" coordorigin="327,391" coordsize="93,92" path="m416,459l372,459,375,460,384,463,403,473,419,483,419,472,416,461,416,459xe" filled="true" fillcolor="#231f20" stroked="false">
                <v:path arrowok="t"/>
                <v:fill type="solid"/>
              </v:shape>
              <v:shape style="position:absolute;left:327;top:391;width:93;height:92" coordorigin="327,391" coordsize="93,92" path="m378,391l365,401,358,416,350,424,331,424,327,449,337,461,356,465,362,460,372,459,416,459,418,451,414,445,400,439,397,424,350,424,331,422,398,422,400,418,398,404,391,395,378,391xe" filled="true" fillcolor="#231f20" stroked="false">
                <v:path arrowok="t"/>
                <v:fill type="solid"/>
              </v:shape>
            </v:group>
            <v:group style="position:absolute;left:482;top:515;width:7;height:11" coordorigin="482,515" coordsize="7,11">
              <v:shape style="position:absolute;left:482;top:515;width:7;height:11" coordorigin="482,515" coordsize="7,11" path="m484,515l482,518,483,523,483,526,488,525,486,519,484,515xe" filled="true" fillcolor="#231f20" stroked="false">
                <v:path arrowok="t"/>
                <v:fill type="solid"/>
              </v:shape>
            </v:group>
            <v:group style="position:absolute;left:525;top:516;width:7;height:11" coordorigin="525,516" coordsize="7,11">
              <v:shape style="position:absolute;left:525;top:516;width:7;height:11" coordorigin="525,516" coordsize="7,11" path="m531,516l528,516,528,519,525,526,529,526,531,525,531,516xe" filled="true" fillcolor="#231f20" stroked="false">
                <v:path arrowok="t"/>
                <v:fill type="solid"/>
              </v:shape>
            </v:group>
            <v:group style="position:absolute;left:488;top:516;width:6;height:10" coordorigin="488,516" coordsize="6,10">
              <v:shape style="position:absolute;left:488;top:516;width:6;height:10" coordorigin="488,516" coordsize="6,10" path="m490,516l488,518,488,524,491,526,493,523,491,521,492,517,491,517,490,516xe" filled="true" fillcolor="#231f20" stroked="false">
                <v:path arrowok="t"/>
                <v:fill type="solid"/>
              </v:shape>
            </v:group>
            <v:group style="position:absolute;left:495;top:518;width:25;height:11" coordorigin="495,518" coordsize="25,11">
              <v:shape style="position:absolute;left:495;top:518;width:25;height:11" coordorigin="495,518" coordsize="25,11" path="m519,523l513,523,515,523,515,525,514,528,517,528,519,527,519,523xe" filled="true" fillcolor="#231f20" stroked="false">
                <v:path arrowok="t"/>
                <v:fill type="solid"/>
              </v:shape>
              <v:shape style="position:absolute;left:495;top:518;width:25;height:11" coordorigin="495,518" coordsize="25,11" path="m496,518l496,521,495,525,496,527,501,526,514,526,514,525,506,525,499,523,499,521,498,520,498,518,496,518xe" filled="true" fillcolor="#231f20" stroked="false">
                <v:path arrowok="t"/>
                <v:fill type="solid"/>
              </v:shape>
              <v:shape style="position:absolute;left:495;top:518;width:25;height:11" coordorigin="495,518" coordsize="25,11" path="m514,526l501,526,506,527,513,527,514,526xe" filled="true" fillcolor="#231f20" stroked="false">
                <v:path arrowok="t"/>
                <v:fill type="solid"/>
              </v:shape>
              <v:shape style="position:absolute;left:495;top:518;width:25;height:11" coordorigin="495,518" coordsize="25,11" path="m511,519l506,525,514,525,513,523,519,523,519,522,514,522,511,519xe" filled="true" fillcolor="#231f20" stroked="false">
                <v:path arrowok="t"/>
                <v:fill type="solid"/>
              </v:shape>
              <v:shape style="position:absolute;left:495;top:518;width:25;height:11" coordorigin="495,518" coordsize="25,11" path="m519,518l516,518,516,521,516,522,514,522,519,522,519,518xe" filled="true" fillcolor="#231f20" stroked="false">
                <v:path arrowok="t"/>
                <v:fill type="solid"/>
              </v:shape>
            </v:group>
            <v:group style="position:absolute;left:556;top:538;width:100;height:86" coordorigin="556,538" coordsize="100,86">
              <v:shape style="position:absolute;left:556;top:538;width:100;height:86" coordorigin="556,538" coordsize="100,86" path="m567,538l565,548,560,556,556,564,561,569,564,571,573,577,583,581,586,591,583,599,585,613,593,623,614,623,620,609,633,595,650,593,655,567,645,556,622,556,603,556,585,547,567,538xe" filled="true" fillcolor="#231f20" stroked="false">
                <v:path arrowok="t"/>
                <v:fill type="solid"/>
              </v:shape>
              <v:shape style="position:absolute;left:556;top:538;width:100;height:86" coordorigin="556,538" coordsize="100,86" path="m628,552l622,556,645,556,643,555,628,552xe" filled="true" fillcolor="#231f20" stroked="false">
                <v:path arrowok="t"/>
                <v:fill type="solid"/>
              </v:shape>
            </v:group>
            <v:group style="position:absolute;left:371;top:542;width:94;height:82" coordorigin="371,542" coordsize="94,82">
              <v:shape style="position:absolute;left:371;top:542;width:94;height:82" coordorigin="371,542" coordsize="94,82" path="m400,554l389,554,374,565,371,583,374,594,388,595,397,602,409,617,428,623,439,607,440,585,447,578,459,576,465,567,457,559,423,559,405,558,400,554xe" filled="true" fillcolor="#231f20" stroked="false">
                <v:path arrowok="t"/>
                <v:fill type="solid"/>
              </v:shape>
              <v:shape style="position:absolute;left:371;top:542;width:94;height:82" coordorigin="371,542" coordsize="94,82" path="m442,542l434,545,423,559,457,559,451,549,442,542xe" filled="true" fillcolor="#231f20" stroked="false">
                <v:path arrowok="t"/>
                <v:fill type="solid"/>
              </v:shape>
              <v:shape style="position:absolute;left:0;top:0;width:9000;height:9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205" w:hanging="1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-2"/>
                          <w:sz w:val="22"/>
                        </w:rPr>
                        <w:t>Warning: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Carbon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monoxide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in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exhaust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from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gasoline-fuelled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engines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is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63"/>
                          <w:w w:val="9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dangerous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that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such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equipment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in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confined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spaces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should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never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2"/>
                          <w:sz w:val="22"/>
                        </w:rPr>
                        <w:t>allowed.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pStyle w:val="BodyText"/>
        <w:spacing w:line="272" w:lineRule="auto" w:before="75"/>
        <w:ind w:left="120" w:right="1160" w:firstLine="0"/>
        <w:jc w:val="left"/>
      </w:pPr>
      <w:r>
        <w:rPr>
          <w:color w:val="231F20"/>
          <w:spacing w:val="1"/>
        </w:rPr>
        <w:t>Air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testing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environment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free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-3"/>
        </w:rPr>
        <w:t> </w:t>
      </w:r>
      <w:r>
        <w:rPr>
          <w:color w:val="231F20"/>
        </w:rPr>
        <w:t>toxic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flammable</w:t>
      </w:r>
      <w:r>
        <w:rPr>
          <w:color w:val="231F20"/>
          <w:spacing w:val="36"/>
          <w:w w:val="98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fit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breathe.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competent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detector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correctly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calibrated.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indicates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change—or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further</w:t>
      </w:r>
      <w:r>
        <w:rPr>
          <w:color w:val="231F20"/>
          <w:spacing w:val="82"/>
        </w:rPr>
        <w:t> </w:t>
      </w:r>
      <w:r>
        <w:rPr>
          <w:color w:val="231F20"/>
          <w:spacing w:val="1"/>
        </w:rPr>
        <w:t>precaution—continue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monitoring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detect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changes.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120" w:right="139" w:firstLine="0"/>
        <w:jc w:val="left"/>
      </w:pPr>
      <w:bookmarkStart w:name="_bookmark22" w:id="24"/>
      <w:bookmarkEnd w:id="24"/>
      <w:r>
        <w:rPr/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provision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non-sparking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potentially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explosive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atmospheres</w:t>
      </w:r>
      <w:r>
        <w:rPr>
          <w:color w:val="231F20"/>
          <w:spacing w:val="2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</w:rPr>
        <w:t>likely.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In certain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spaces</w:t>
      </w:r>
      <w:r>
        <w:rPr>
          <w:color w:val="231F20"/>
          <w:spacing w:val="3"/>
        </w:rPr>
        <w:t> </w:t>
      </w:r>
      <w:r>
        <w:rPr>
          <w:color w:val="231F20"/>
        </w:rPr>
        <w:t>(e.g.,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inside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tanks),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extra-low-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voltage</w:t>
      </w:r>
      <w:r>
        <w:rPr>
          <w:color w:val="231F20"/>
          <w:spacing w:val="88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(typically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30</w:t>
      </w:r>
      <w:r>
        <w:rPr>
          <w:color w:val="231F20"/>
          <w:spacing w:val="-4"/>
        </w:rPr>
        <w:t> </w:t>
      </w:r>
      <w:r>
        <w:rPr>
          <w:color w:val="231F20"/>
          <w:spacing w:val="7"/>
        </w:rPr>
        <w:t>V)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necessary,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residual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current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interrupters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(GFCIs).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Immediate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communication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call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rescue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personnel.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5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rescue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rescue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allowed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enter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4"/>
        </w:rPr>
        <w:t> </w:t>
      </w:r>
      <w:r>
        <w:rPr>
          <w:color w:val="231F20"/>
        </w:rPr>
        <w:t>space.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lifelines,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harnesses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must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application,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64"/>
        </w:rPr>
        <w:t> </w:t>
      </w:r>
      <w:r>
        <w:rPr>
          <w:color w:val="231F20"/>
          <w:spacing w:val="2"/>
        </w:rPr>
        <w:t>lift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2"/>
        </w:rPr>
        <w:t> </w:t>
      </w:r>
      <w:r>
        <w:rPr>
          <w:color w:val="231F20"/>
        </w:rPr>
        <w:t>space.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78.8pt;mso-position-horizontal-relative:char;mso-position-vertical-relative:line" coordorigin="0,0" coordsize="9000,1576">
            <v:group style="position:absolute;left:0;top:0;width:9000;height:1576" coordorigin="0,0" coordsize="9000,1576">
              <v:shape style="position:absolute;left:0;top:0;width:9000;height:1576" coordorigin="0,0" coordsize="9000,1576" path="m0,0l9000,0,9000,1576,0,1576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1pt" strokecolor="#231f20">
                <v:path arrowok="t"/>
              </v:shape>
            </v:group>
            <v:group style="position:absolute;left:291;top:300;width:2;height:374" coordorigin="291,300" coordsize="2,374">
              <v:shape style="position:absolute;left:291;top:300;width:2;height:374" coordorigin="291,300" coordsize="0,374" path="m291,300l291,674e" filled="false" stroked="true" strokeweight="2.191pt" strokecolor="#231f20">
                <v:path arrowok="t"/>
              </v:shape>
            </v:group>
            <v:group style="position:absolute;left:270;top:280;width:456;height:2" coordorigin="270,280" coordsize="456,2">
              <v:shape style="position:absolute;left:270;top:280;width:456;height:2" coordorigin="270,280" coordsize="456,0" path="m270,280l726,280e" filled="false" stroked="true" strokeweight="2.1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4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1080;top:220;width:3611;height:52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See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WorkSafeBC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document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"/>
                          <w:sz w:val="22"/>
                          <w:szCs w:val="22"/>
                        </w:rPr>
                        <w:t>“Con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2"/>
                          <w:sz w:val="22"/>
                          <w:szCs w:val="22"/>
                        </w:rPr>
                        <w:t>fi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4" w:lineRule="exact" w:before="36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2"/>
                          <w:sz w:val="22"/>
                          <w:szCs w:val="22"/>
                        </w:rPr>
                        <w:t>Manual”: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112;top:220;width:328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Space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Entry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Program: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Reference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080;top:836;width:7270;height:500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83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http://www.worksafebc.com/publications/health_and_safety/by_topic/assets/pdf/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  <w:p>
                      <w:pPr>
                        <w:tabs>
                          <w:tab w:pos="1274" w:val="left" w:leader="none"/>
                        </w:tabs>
                        <w:spacing w:line="231" w:lineRule="exact" w:before="60"/>
                        <w:ind w:left="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83">
                        <w:r>
                          <w:rPr>
                            <w:rFonts w:ascii="Myriad Pro Semibold"/>
                            <w:b/>
                            <w:color w:val="205E9E"/>
                            <w:w w:val="95"/>
                            <w:sz w:val="20"/>
                            <w:u w:val="single" w:color="205E9E"/>
                          </w:rPr>
                          <w:t>confi</w:t>
                          <w:tab/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  <w:u w:val="single" w:color="205E9E"/>
                          </w:rPr>
                          <w:t>e_entry_bk84.pdf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9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2"/>
        <w:spacing w:line="240" w:lineRule="auto" w:before="44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Housekeeping</w:t>
      </w:r>
      <w:r>
        <w:rPr>
          <w:b w:val="0"/>
        </w:rPr>
      </w:r>
    </w:p>
    <w:p>
      <w:pPr>
        <w:pStyle w:val="BodyText"/>
        <w:spacing w:line="240" w:lineRule="auto" w:before="1"/>
        <w:ind w:left="1120" w:right="0" w:firstLine="0"/>
        <w:jc w:val="left"/>
      </w:pP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housekeeping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necessity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housekeeping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are: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Change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burned-out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fixtures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areas,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walkways,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exits.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floors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dry.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tools.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serviceable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unobstructed.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signs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visible.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</w:rPr>
        <w:t>Put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labelled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containers.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Flammable</w:t>
      </w:r>
      <w:r>
        <w:rPr>
          <w:color w:val="231F20"/>
        </w:rPr>
        <w:t> liquids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235" w:firstLine="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liquids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volatile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</w:rPr>
        <w:t>nature,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it’s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liquid’s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vapours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(combined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air),</w:t>
      </w:r>
      <w:r>
        <w:rPr>
          <w:color w:val="231F20"/>
          <w:spacing w:val="92"/>
        </w:rPr>
        <w:t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liquid</w:t>
      </w:r>
      <w:r>
        <w:rPr>
          <w:color w:val="231F20"/>
          <w:spacing w:val="4"/>
        </w:rPr>
        <w:t> </w:t>
      </w:r>
      <w:r>
        <w:rPr>
          <w:color w:val="231F20"/>
        </w:rPr>
        <w:t>itself,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ignite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evaporation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liquid</w:t>
      </w:r>
      <w:r>
        <w:rPr>
          <w:color w:val="231F20"/>
          <w:spacing w:val="70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increases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Increased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increases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vapour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production—this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creates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</w:rPr>
        <w:t>Preventive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covered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Competency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A-5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“Describe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Safety.”</w:t>
      </w:r>
      <w:r>
        <w:rPr/>
      </w:r>
    </w:p>
    <w:p>
      <w:pPr>
        <w:spacing w:after="0" w:line="240" w:lineRule="auto"/>
        <w:jc w:val="left"/>
        <w:sectPr>
          <w:footerReference w:type="even" r:id="rId81"/>
          <w:footerReference w:type="default" r:id="rId82"/>
          <w:pgSz w:w="12240" w:h="15840"/>
          <w:pgMar w:footer="618" w:header="647" w:top="840" w:bottom="800" w:left="500" w:right="1500"/>
          <w:pgNumType w:start="52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bookmarkStart w:name="_bookmark23" w:id="25"/>
      <w:bookmarkEnd w:id="25"/>
      <w:r>
        <w:rPr>
          <w:b w:val="0"/>
        </w:rPr>
      </w:r>
      <w:r>
        <w:rPr>
          <w:color w:val="231F20"/>
          <w:spacing w:val="-3"/>
        </w:rPr>
        <w:t>Weather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tradespersons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weather,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gear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warm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necessity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annual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rainfall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is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high.</w:t>
      </w:r>
      <w:r>
        <w:rPr>
          <w:color w:val="231F20"/>
          <w:spacing w:val="4"/>
        </w:rPr>
        <w:t> </w:t>
      </w:r>
      <w:r>
        <w:rPr>
          <w:color w:val="231F20"/>
        </w:rPr>
        <w:t>Care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legs,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</w:rPr>
        <w:t>dry,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60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</w:rPr>
        <w:t>areas.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perspiration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escape.</w:t>
      </w:r>
      <w:r>
        <w:rPr>
          <w:color w:val="231F20"/>
          <w:spacing w:val="70"/>
        </w:rPr>
        <w:t> </w:t>
      </w:r>
      <w:r>
        <w:rPr>
          <w:color w:val="231F20"/>
        </w:rPr>
        <w:t>Pants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jackets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working.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shanks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feet.</w:t>
      </w:r>
      <w:r>
        <w:rPr>
          <w:color w:val="231F20"/>
          <w:spacing w:val="4"/>
        </w:rPr>
        <w:t> </w:t>
      </w:r>
      <w:r>
        <w:rPr>
          <w:color w:val="231F20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kneepads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frequent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kneeling.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knees,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dry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wet.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Safety </w:t>
      </w:r>
      <w:r>
        <w:rPr>
          <w:color w:val="231F20"/>
          <w:spacing w:val="-1"/>
        </w:rPr>
        <w:t>precautions</w:t>
      </w:r>
      <w:r>
        <w:rPr>
          <w:color w:val="231F20"/>
        </w:rPr>
        <w:t> when </w:t>
      </w:r>
      <w:r>
        <w:rPr>
          <w:color w:val="231F20"/>
          <w:spacing w:val="-1"/>
        </w:rPr>
        <w:t>working</w:t>
      </w:r>
      <w:r>
        <w:rPr>
          <w:color w:val="231F20"/>
        </w:rPr>
        <w:t> </w:t>
      </w:r>
      <w:r>
        <w:rPr>
          <w:color w:val="231F20"/>
          <w:spacing w:val="-2"/>
        </w:rPr>
        <w:t>at</w:t>
      </w:r>
      <w:r>
        <w:rPr>
          <w:color w:val="231F20"/>
        </w:rPr>
        <w:t> </w:t>
      </w:r>
      <w:r>
        <w:rPr>
          <w:color w:val="231F20"/>
          <w:spacing w:val="-1"/>
        </w:rPr>
        <w:t>elevations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-1"/>
        </w:rPr>
        <w:t>Falls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elevated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fatalities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safeguard</w:t>
      </w:r>
      <w:r>
        <w:rPr>
          <w:color w:val="231F20"/>
          <w:spacing w:val="4"/>
        </w:rPr>
        <w:t> </w:t>
      </w:r>
      <w:r>
        <w:rPr>
          <w:color w:val="231F20"/>
        </w:rPr>
        <w:t>yourself.</w:t>
      </w:r>
      <w:r>
        <w:rPr>
          <w:color w:val="231F20"/>
          <w:spacing w:val="4"/>
        </w:rPr>
        <w:t> </w:t>
      </w:r>
      <w:r>
        <w:rPr>
          <w:color w:val="231F20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staying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alert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stay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elevation.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Wind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windbreak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constructed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plywood,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polyethylene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tarps.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high-rise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it’s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practice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windbreak</w:t>
      </w:r>
      <w:r>
        <w:rPr>
          <w:color w:val="231F20"/>
          <w:spacing w:val="3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floor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glazing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completed.</w:t>
      </w:r>
      <w:r>
        <w:rPr>
          <w:color w:val="231F20"/>
          <w:spacing w:val="3"/>
        </w:rPr>
        <w:t> </w:t>
      </w:r>
      <w:r>
        <w:rPr>
          <w:color w:val="231F20"/>
        </w:rPr>
        <w:t>Remember,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strong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winds</w:t>
      </w:r>
      <w:r>
        <w:rPr>
          <w:color w:val="231F20"/>
          <w:spacing w:val="1"/>
        </w:rPr>
        <w:t> </w:t>
      </w:r>
      <w:r>
        <w:rPr>
          <w:color w:val="231F20"/>
          <w:spacing w:val="1"/>
        </w:rPr>
      </w:r>
      <w:r>
        <w:rPr>
          <w:color w:val="231F20"/>
          <w:spacing w:val="1"/>
        </w:rPr>
        <w:t>can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still,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it’s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windproof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clothing.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3"/>
        </w:rPr>
        <w:t>Wall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floor</w:t>
      </w:r>
      <w:r>
        <w:rPr>
          <w:color w:val="231F20"/>
          <w:spacing w:val="-2"/>
        </w:rPr>
        <w:t> </w:t>
      </w:r>
      <w:r>
        <w:rPr>
          <w:color w:val="231F20"/>
        </w:rPr>
        <w:t>openings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</w:rPr>
        <w:t>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opening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protection,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openings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> </w:t>
      </w:r>
      <w:r>
        <w:rPr>
          <w:color w:val="231F20"/>
        </w:rPr>
        <w:t>covered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guarded.</w:t>
      </w:r>
      <w:r>
        <w:rPr>
          <w:color w:val="231F20"/>
          <w:spacing w:val="4"/>
        </w:rPr>
        <w:t> </w:t>
      </w: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practical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barricades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barricades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job.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</w:rPr>
        <w:t>There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covering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guarding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floor</w:t>
      </w:r>
      <w:r>
        <w:rPr>
          <w:color w:val="231F20"/>
          <w:spacing w:val="58"/>
          <w:w w:val="99"/>
        </w:rPr>
        <w:t> </w:t>
      </w:r>
      <w:r>
        <w:rPr>
          <w:color w:val="231F20"/>
          <w:spacing w:val="1"/>
        </w:rPr>
        <w:t>openings.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minimum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guideline,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also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policies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5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Guards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barriers</w:t>
      </w:r>
      <w:r>
        <w:rPr>
          <w:b w:val="0"/>
        </w:rPr>
      </w:r>
    </w:p>
    <w:p>
      <w:pPr>
        <w:pStyle w:val="BodyText"/>
        <w:spacing w:line="272" w:lineRule="auto" w:before="26"/>
        <w:ind w:left="120" w:right="1138" w:firstLine="0"/>
        <w:jc w:val="left"/>
      </w:pPr>
      <w:r>
        <w:rPr>
          <w:color w:val="231F20"/>
        </w:rPr>
        <w:t>Except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platforms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(scaffolds)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provided,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guards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whenever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1.22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more.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stairways,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openings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floors,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edges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floors.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Guardrails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top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rail,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midrail,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toe-board.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toe-board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openings.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</w:rPr>
        <w:t>Ladders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205" w:firstLine="0"/>
        <w:jc w:val="left"/>
      </w:pPr>
      <w:r>
        <w:rPr>
          <w:color w:val="231F20"/>
          <w:spacing w:val="1"/>
        </w:rPr>
        <w:t>Ladders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perform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elevated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locations.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may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many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jobs,</w:t>
      </w:r>
      <w:r>
        <w:rPr>
          <w:color w:val="231F20"/>
          <w:spacing w:val="62"/>
          <w:w w:val="9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familiar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safe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-1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ladders.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Types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76"/>
          <w:w w:val="99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covered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detail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later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Competency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C-4: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Describe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Platforms.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79.05pt;mso-position-horizontal-relative:char;mso-position-vertical-relative:line" coordorigin="0,0" coordsize="9000,1581">
            <v:group style="position:absolute;left:0;top:0;width:9000;height:1581" coordorigin="0,0" coordsize="9000,1581">
              <v:shape style="position:absolute;left:0;top:0;width:9000;height:1581" coordorigin="0,0" coordsize="9000,1581" path="m0,0l9000,0,9000,1581,0,1581,0,0xe" filled="true" fillcolor="#d1d3d4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true" fillcolor="#ffffff" stroked="false">
                <v:path arrowok="t"/>
                <v:fill type="solid"/>
              </v:shape>
            </v:group>
            <v:group style="position:absolute;left:295;top:262;width:408;height:409" coordorigin="295,262" coordsize="408,409">
              <v:shape style="position:absolute;left:295;top:262;width:408;height:409" coordorigin="295,262" coordsize="408,409" path="m703,670l295,670,295,262,703,262,703,670xe" filled="false" stroked="true" strokeweight=".419pt" strokecolor="#231f20">
                <v:path arrowok="t"/>
              </v:shape>
            </v:group>
            <v:group style="position:absolute;left:271;top:671;width:453;height:2" coordorigin="271,671" coordsize="453,2">
              <v:shape style="position:absolute;left:271;top:671;width:453;height:2" coordorigin="271,671" coordsize="453,0" path="m271,671l723,671e" filled="false" stroked="true" strokeweight="2.2pt" strokecolor="#231f20">
                <v:path arrowok="t"/>
              </v:shape>
            </v:group>
            <v:group style="position:absolute;left:292;top:282;width:2;height:368" coordorigin="292,282" coordsize="2,368">
              <v:shape style="position:absolute;left:292;top:282;width:2;height:368" coordorigin="292,282" coordsize="0,368" path="m292,282l292,650e" filled="false" stroked="true" strokeweight="2.174pt" strokecolor="#231f20">
                <v:path arrowok="t"/>
              </v:shape>
            </v:group>
            <v:group style="position:absolute;left:271;top:261;width:453;height:2" coordorigin="271,261" coordsize="453,2">
              <v:shape style="position:absolute;left:271;top:261;width:453;height:2" coordorigin="271,261" coordsize="453,0" path="m271,261l723,261e" filled="false" stroked="true" strokeweight="2.2pt" strokecolor="#231f20">
                <v:path arrowok="t"/>
              </v:shape>
            </v:group>
            <v:group style="position:absolute;left:703;top:282;width:2;height:370" coordorigin="703,282" coordsize="2,370">
              <v:shape style="position:absolute;left:703;top:282;width:2;height:370" coordorigin="703,282" coordsize="0,370" path="m703,282l703,651e" filled="false" stroked="true" strokeweight="2.174pt" strokecolor="#231f20">
                <v:path arrowok="t"/>
              </v:shape>
            </v:group>
            <v:group style="position:absolute;left:385;top:145;width:408;height:450" coordorigin="385,145" coordsize="408,450">
              <v:shape style="position:absolute;left:385;top:145;width:408;height:450" coordorigin="385,145" coordsize="408,450" path="m461,461l401,486,385,520,387,539,425,588,461,594,483,589,497,581,511,566,525,544,527,525,524,504,515,489,501,475,478,463,461,461xe" filled="true" fillcolor="#231f20" stroked="false">
                <v:path arrowok="t"/>
                <v:fill type="solid"/>
              </v:shape>
              <v:shape style="position:absolute;left:385;top:145;width:408;height:450" coordorigin="385,145" coordsize="408,450" path="m668,145l614,175,570,236,529,302,500,355,471,414,476,430,491,442,500,446,509,450,520,456,538,460,555,455,571,442,580,433,593,418,648,363,693,323,741,284,758,271,771,261,789,244,793,232,792,220,728,161,686,146,668,145xe" filled="true" fillcolor="#231f20" stroked="false">
                <v:path arrowok="t"/>
                <v:fill type="solid"/>
              </v:shape>
              <v:shape style="position:absolute;left:0;top:0;width:9000;height:15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335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not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metal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ladders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wire-reinforced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ladders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near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energized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electrical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6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equipment.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fibreglass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un-reinforced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wood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ladders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where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electrical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hazards.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Equipment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that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might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dangerous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contacted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by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metal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ladder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includes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junction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"/>
                          <w:sz w:val="22"/>
                        </w:rPr>
                        <w:t>boxes,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fuse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panels,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overhead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lines,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cable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trays.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pStyle w:val="BodyText"/>
        <w:spacing w:line="272" w:lineRule="auto" w:before="75"/>
        <w:ind w:left="1120" w:right="139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climbing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ladder,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three-point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hands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</w:rPr>
        <w:t>foot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</w:rPr>
        <w:t>feet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touching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> </w:t>
      </w:r>
      <w:r>
        <w:rPr>
          <w:color w:val="231F20"/>
        </w:rPr>
        <w:t>constantly.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ladders: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Inspect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use.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0" w:after="0"/>
        <w:ind w:left="1840" w:right="1016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loose,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broken,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rungs,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split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defects.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aluminum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members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true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aluminum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bends,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kinks,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0" w:after="0"/>
        <w:ind w:left="1840" w:right="321" w:hanging="360"/>
        <w:jc w:val="left"/>
      </w:pPr>
      <w:r>
        <w:rPr>
          <w:color w:val="231F20"/>
        </w:rPr>
        <w:t>Have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damaged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appropriate,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reputable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firm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putting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them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service.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186" w:after="0"/>
        <w:ind w:left="1840" w:right="476" w:hanging="360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transparent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coatings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preservatives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wooden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visible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inspection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paint).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arm’s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beyond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ladder.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0" w:after="0"/>
        <w:ind w:left="1840" w:right="139" w:hanging="360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bulky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points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contact.</w:t>
      </w:r>
      <w:r>
        <w:rPr/>
      </w:r>
    </w:p>
    <w:p>
      <w:pPr>
        <w:pStyle w:val="BodyText"/>
        <w:spacing w:line="240" w:lineRule="auto" w:before="186"/>
        <w:ind w:left="1120" w:right="0" w:firstLine="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climbing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used: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bear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Canadian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Association</w:t>
      </w:r>
      <w:r>
        <w:rPr>
          <w:color w:val="231F20"/>
          <w:spacing w:val="4"/>
        </w:rPr>
        <w:t> </w:t>
      </w:r>
      <w:r>
        <w:rPr>
          <w:color w:val="231F20"/>
        </w:rPr>
        <w:t>(CSA)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label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base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0" w:after="0"/>
        <w:ind w:left="1840" w:right="235" w:hanging="360"/>
        <w:jc w:val="left"/>
      </w:pP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horizontal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vertical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support</w:t>
      </w:r>
      <w:r>
        <w:rPr>
          <w:color w:val="231F20"/>
          <w:spacing w:val="64"/>
        </w:rPr>
        <w:t> </w:t>
      </w:r>
      <w:r>
        <w:rPr>
          <w:color w:val="231F20"/>
          <w:spacing w:val="2"/>
        </w:rPr>
        <w:t>observes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1:4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ratio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72" w:lineRule="auto" w:before="186" w:after="0"/>
        <w:ind w:left="1840" w:right="476" w:hanging="360"/>
        <w:jc w:val="left"/>
      </w:pPr>
      <w:r>
        <w:rPr>
          <w:color w:val="231F20"/>
        </w:rPr>
        <w:t>have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approximately</w:t>
      </w:r>
      <w:r>
        <w:rPr>
          <w:color w:val="231F20"/>
          <w:spacing w:val="3"/>
        </w:rPr>
        <w:t> </w:t>
      </w:r>
      <w:r>
        <w:rPr>
          <w:color w:val="231F20"/>
        </w:rPr>
        <w:t>1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(3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3"/>
        </w:rPr>
        <w:t> </w:t>
      </w:r>
      <w:r>
        <w:rPr>
          <w:color w:val="231F20"/>
        </w:rPr>
        <w:t>above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upper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landing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> </w:t>
      </w:r>
      <w:r>
        <w:rPr>
          <w:color w:val="231F20"/>
        </w:rPr>
        <w:t>access,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/>
      </w:r>
    </w:p>
    <w:p>
      <w:pPr>
        <w:pStyle w:val="BodyText"/>
        <w:numPr>
          <w:ilvl w:val="1"/>
          <w:numId w:val="7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stability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 w:before="53"/>
        <w:ind w:left="120" w:right="0"/>
        <w:jc w:val="left"/>
        <w:rPr>
          <w:b w:val="0"/>
          <w:bCs w:val="0"/>
        </w:rPr>
      </w:pPr>
      <w:r>
        <w:rPr>
          <w:color w:val="231F20"/>
          <w:spacing w:val="-3"/>
        </w:rPr>
        <w:t>Work</w:t>
      </w:r>
      <w:r>
        <w:rPr>
          <w:color w:val="231F20"/>
        </w:rPr>
        <w:t> </w:t>
      </w:r>
      <w:r>
        <w:rPr>
          <w:color w:val="231F20"/>
          <w:spacing w:val="-1"/>
        </w:rPr>
        <w:t>platforms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term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platforms”</w:t>
      </w:r>
      <w:r>
        <w:rPr>
          <w:color w:val="231F20"/>
          <w:spacing w:val="-15"/>
        </w:rPr>
        <w:t> </w:t>
      </w:r>
      <w:r>
        <w:rPr>
          <w:color w:val="231F20"/>
        </w:rPr>
        <w:t>refers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variety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elevated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suspended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surfaces.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scaffolding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boom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scissor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lift.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chart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Figure</w:t>
      </w:r>
      <w:r>
        <w:rPr>
          <w:color w:val="231F20"/>
          <w:spacing w:val="3"/>
        </w:rPr>
        <w:t> </w:t>
      </w:r>
      <w:r>
        <w:rPr>
          <w:color w:val="231F20"/>
        </w:rPr>
        <w:t>4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outlines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platforms.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648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397.2pt;height:325.650pt;mso-position-horizontal-relative:char;mso-position-vertical-relative:line" coordorigin="0,0" coordsize="7944,6513">
            <v:shape style="position:absolute;left:1940;top:0;width:4368;height:782" type="#_x0000_t75" stroked="false">
              <v:imagedata r:id="rId84" o:title=""/>
            </v:shape>
            <v:group style="position:absolute;left:2034;top:94;width:4091;height:505" coordorigin="2034,94" coordsize="4091,505">
              <v:shape style="position:absolute;left:2034;top:94;width:4091;height:505" coordorigin="2034,94" coordsize="4091,505" path="m6125,599l2034,599,2034,94,6125,94,6125,599xe" filled="true" fillcolor="#ffffff" stroked="false">
                <v:path arrowok="t"/>
                <v:fill type="solid"/>
              </v:shape>
            </v:group>
            <v:group style="position:absolute;left:2034;top:94;width:4091;height:505" coordorigin="2034,94" coordsize="4091,505">
              <v:shape style="position:absolute;left:2034;top:94;width:4091;height:505" coordorigin="2034,94" coordsize="4091,505" path="m6125,599l2034,599,2034,94,6125,94,6125,599xe" filled="false" stroked="true" strokeweight=".75pt" strokecolor="#231f20">
                <v:path arrowok="t"/>
              </v:shape>
            </v:group>
            <v:group style="position:absolute;left:4080;top:599;width:2;height:458" coordorigin="4080,599" coordsize="2,458">
              <v:shape style="position:absolute;left:4080;top:599;width:2;height:458" coordorigin="4080,599" coordsize="0,458" path="m4080,599l4080,1057e" filled="false" stroked="true" strokeweight=".75pt" strokecolor="#231f20">
                <v:path arrowok="t"/>
              </v:shape>
              <v:shape style="position:absolute;left:1132;top:1136;width:2506;height:806" type="#_x0000_t75" stroked="false">
                <v:imagedata r:id="rId85" o:title=""/>
              </v:shape>
            </v:group>
            <v:group style="position:absolute;left:1226;top:1230;width:2231;height:531" coordorigin="1226,1230" coordsize="2231,531">
              <v:shape style="position:absolute;left:1226;top:1230;width:2231;height:531" coordorigin="1226,1230" coordsize="2231,531" path="m3457,1760l1226,1760,1226,1230,3457,1230,3457,1760xe" filled="true" fillcolor="#ffffff" stroked="false">
                <v:path arrowok="t"/>
                <v:fill type="solid"/>
              </v:shape>
            </v:group>
            <v:group style="position:absolute;left:1226;top:1230;width:2231;height:531" coordorigin="1226,1230" coordsize="2231,531">
              <v:shape style="position:absolute;left:1226;top:1230;width:2231;height:531" coordorigin="1226,1230" coordsize="2231,531" path="m3457,1760l1226,1760,1226,1230,3457,1230,3457,1760xe" filled="false" stroked="true" strokeweight=".75pt" strokecolor="#231f20">
                <v:path arrowok="t"/>
              </v:shape>
              <v:shape style="position:absolute;left:4154;top:1136;width:2962;height:806" type="#_x0000_t75" stroked="false">
                <v:imagedata r:id="rId86" o:title=""/>
              </v:shape>
            </v:group>
            <v:group style="position:absolute;left:4248;top:1230;width:2685;height:531" coordorigin="4248,1230" coordsize="2685,531">
              <v:shape style="position:absolute;left:4248;top:1230;width:2685;height:531" coordorigin="4248,1230" coordsize="2685,531" path="m6933,1760l4248,1760,4248,1230,6933,1230,6933,1760xe" filled="true" fillcolor="#ffffff" stroked="false">
                <v:path arrowok="t"/>
                <v:fill type="solid"/>
              </v:shape>
            </v:group>
            <v:group style="position:absolute;left:4248;top:1230;width:2685;height:531" coordorigin="4248,1230" coordsize="2685,531">
              <v:shape style="position:absolute;left:4248;top:1230;width:2685;height:531" coordorigin="4248,1230" coordsize="2685,531" path="m6933,1760l4248,1760,4248,1230,6933,1230,6933,1760xe" filled="false" stroked="true" strokeweight=".75pt" strokecolor="#231f20">
                <v:path arrowok="t"/>
              </v:shape>
            </v:group>
            <v:group style="position:absolute;left:2278;top:1057;width:3681;height:174" coordorigin="2278,1057" coordsize="3681,174">
              <v:shape style="position:absolute;left:2278;top:1057;width:3681;height:174" coordorigin="2278,1057" coordsize="3681,174" path="m5959,1230l5959,1057,2278,1057,2278,1230e" filled="false" stroked="true" strokeweight=".75pt" strokecolor="#231f20">
                <v:path arrowok="t"/>
              </v:shape>
              <v:shape style="position:absolute;left:1343;top:2180;width:2112;height:874" type="#_x0000_t75" stroked="false">
                <v:imagedata r:id="rId87" o:title=""/>
              </v:shape>
            </v:group>
            <v:group style="position:absolute;left:1437;top:2274;width:1835;height:598" coordorigin="1437,2274" coordsize="1835,598">
              <v:shape style="position:absolute;left:1437;top:2274;width:1835;height:598" coordorigin="1437,2274" coordsize="1835,598" path="m3272,2871l1437,2871,1437,2274,3272,2274,3272,2871xe" filled="true" fillcolor="#ffffff" stroked="false">
                <v:path arrowok="t"/>
                <v:fill type="solid"/>
              </v:shape>
            </v:group>
            <v:group style="position:absolute;left:1437;top:2274;width:1835;height:598" coordorigin="1437,2274" coordsize="1835,598">
              <v:shape style="position:absolute;left:1437;top:2274;width:1835;height:598" coordorigin="1437,2274" coordsize="1835,598" path="m3272,2871l1437,2871,1437,2274,3272,2274,3272,2871xe" filled="false" stroked="true" strokeweight=".75pt" strokecolor="#231f20">
                <v:path arrowok="t"/>
              </v:shape>
              <v:shape style="position:absolute;left:3492;top:2180;width:1810;height:878" type="#_x0000_t75" stroked="false">
                <v:imagedata r:id="rId88" o:title=""/>
              </v:shape>
            </v:group>
            <v:group style="position:absolute;left:3586;top:2274;width:1531;height:603" coordorigin="3586,2274" coordsize="1531,603">
              <v:shape style="position:absolute;left:3586;top:2274;width:1531;height:603" coordorigin="3586,2274" coordsize="1531,603" path="m5117,2876l3586,2876,3586,2274,5117,2274,5117,2876xe" filled="true" fillcolor="#ffffff" stroked="false">
                <v:path arrowok="t"/>
                <v:fill type="solid"/>
              </v:shape>
            </v:group>
            <v:group style="position:absolute;left:3586;top:2274;width:1531;height:603" coordorigin="3586,2274" coordsize="1531,603">
              <v:shape style="position:absolute;left:3586;top:2274;width:1531;height:603" coordorigin="3586,2274" coordsize="1531,603" path="m5117,2876l3586,2876,3586,2274,5117,2274,5117,2876xe" filled="false" stroked="true" strokeweight=".75pt" strokecolor="#231f20">
                <v:path arrowok="t"/>
              </v:shape>
              <v:shape style="position:absolute;left:5198;top:2180;width:2261;height:874" type="#_x0000_t75" stroked="false">
                <v:imagedata r:id="rId89" o:title=""/>
              </v:shape>
            </v:group>
            <v:group style="position:absolute;left:5291;top:2274;width:1987;height:598" coordorigin="5291,2274" coordsize="1987,598">
              <v:shape style="position:absolute;left:5291;top:2274;width:1987;height:598" coordorigin="5291,2274" coordsize="1987,598" path="m7278,2871l5291,2871,5291,2274,7278,2274,7278,2871xe" filled="true" fillcolor="#ffffff" stroked="false">
                <v:path arrowok="t"/>
                <v:fill type="solid"/>
              </v:shape>
            </v:group>
            <v:group style="position:absolute;left:5292;top:2274;width:1987;height:598" coordorigin="5292,2274" coordsize="1987,598">
              <v:shape style="position:absolute;left:5292;top:2274;width:1987;height:598" coordorigin="5292,2274" coordsize="1987,598" path="m7278,2871l5292,2871,5292,2274,7278,2274,7278,2871xe" filled="false" stroked="true" strokeweight=".75pt" strokecolor="#231f20">
                <v:path arrowok="t"/>
              </v:shape>
            </v:group>
            <v:group style="position:absolute;left:5590;top:1760;width:2;height:366" coordorigin="5590,1760" coordsize="2,366">
              <v:shape style="position:absolute;left:5590;top:1760;width:2;height:366" coordorigin="5590,1760" coordsize="0,366" path="m5590,1760l5590,2125e" filled="false" stroked="true" strokeweight=".75pt" strokecolor="#231f20">
                <v:path arrowok="t"/>
              </v:shape>
            </v:group>
            <v:group style="position:absolute;left:4333;top:2126;width:2;height:149" coordorigin="4333,2126" coordsize="2,149">
              <v:shape style="position:absolute;left:4333;top:2126;width:2;height:149" coordorigin="4333,2126" coordsize="0,149" path="m4333,2126l4333,2274e" filled="false" stroked="true" strokeweight=".75pt" strokecolor="#231f20">
                <v:path arrowok="t"/>
              </v:shape>
            </v:group>
            <v:group style="position:absolute;left:2278;top:2125;width:4007;height:149" coordorigin="2278,2125" coordsize="4007,149">
              <v:shape style="position:absolute;left:2278;top:2125;width:4007;height:149" coordorigin="2278,2125" coordsize="4007,149" path="m6285,2274l6285,2125,2278,2125,2278,2274e" filled="false" stroked="true" strokeweight=".75pt" strokecolor="#231f20">
                <v:path arrowok="t"/>
              </v:shape>
              <v:shape style="position:absolute;left:0;top:3291;width:1843;height:821" type="#_x0000_t75" stroked="false">
                <v:imagedata r:id="rId90" o:title=""/>
              </v:shape>
            </v:group>
            <v:group style="position:absolute;left:94;top:3385;width:1568;height:547" coordorigin="94,3385" coordsize="1568,547">
              <v:shape style="position:absolute;left:94;top:3385;width:1568;height:547" coordorigin="94,3385" coordsize="1568,547" path="m1662,3932l94,3932,94,3385,1662,3385,1662,3932xe" filled="true" fillcolor="#ffffff" stroked="false">
                <v:path arrowok="t"/>
                <v:fill type="solid"/>
              </v:shape>
            </v:group>
            <v:group style="position:absolute;left:94;top:3385;width:1568;height:547" coordorigin="94,3385" coordsize="1568,547">
              <v:shape style="position:absolute;left:94;top:3385;width:1568;height:547" coordorigin="94,3385" coordsize="1568,547" path="m1662,3932l94,3932,94,3385,1662,3385,1662,3932xe" filled="false" stroked="true" strokeweight=".75pt" strokecolor="#231f20">
                <v:path arrowok="t"/>
              </v:shape>
              <v:shape style="position:absolute;left:1669;top:3291;width:1315;height:821" type="#_x0000_t75" stroked="false">
                <v:imagedata r:id="rId91" o:title=""/>
              </v:shape>
            </v:group>
            <v:group style="position:absolute;left:1763;top:3385;width:1037;height:547" coordorigin="1763,3385" coordsize="1037,547">
              <v:shape style="position:absolute;left:1763;top:3385;width:1037;height:547" coordorigin="1763,3385" coordsize="1037,547" path="m2800,3932l1763,3932,1763,3385,2800,3385,2800,3932xe" filled="true" fillcolor="#ffffff" stroked="false">
                <v:path arrowok="t"/>
                <v:fill type="solid"/>
              </v:shape>
            </v:group>
            <v:group style="position:absolute;left:1763;top:3385;width:1037;height:547" coordorigin="1763,3385" coordsize="1037,547">
              <v:shape style="position:absolute;left:1763;top:3385;width:1037;height:547" coordorigin="1763,3385" coordsize="1037,547" path="m2800,3932l1763,3932,1763,3385,2800,3385,2800,3932xe" filled="false" stroked="true" strokeweight=".75pt" strokecolor="#231f20">
                <v:path arrowok="t"/>
              </v:shape>
              <v:shape style="position:absolute;left:2807;top:3291;width:1421;height:821" type="#_x0000_t75" stroked="false">
                <v:imagedata r:id="rId92" o:title=""/>
              </v:shape>
            </v:group>
            <v:group style="position:absolute;left:2900;top:3385;width:1146;height:547" coordorigin="2900,3385" coordsize="1146,547">
              <v:shape style="position:absolute;left:2900;top:3385;width:1146;height:547" coordorigin="2900,3385" coordsize="1146,547" path="m4046,3932l2900,3932,2900,3385,4046,3385,4046,3932xe" filled="true" fillcolor="#ffffff" stroked="false">
                <v:path arrowok="t"/>
                <v:fill type="solid"/>
              </v:shape>
            </v:group>
            <v:group style="position:absolute;left:2901;top:3385;width:1146;height:547" coordorigin="2901,3385" coordsize="1146,547">
              <v:shape style="position:absolute;left:2901;top:3385;width:1146;height:547" coordorigin="2901,3385" coordsize="1146,547" path="m4046,3932l2901,3932,2901,3385,4046,3385,4046,3932xe" filled="false" stroked="true" strokeweight=".75pt" strokecolor="#231f20">
                <v:path arrowok="t"/>
              </v:shape>
            </v:group>
            <v:group style="position:absolute;left:2282;top:2871;width:2;height:514" coordorigin="2282,2871" coordsize="2,514">
              <v:shape style="position:absolute;left:2282;top:2871;width:2;height:514" coordorigin="2282,2871" coordsize="0,514" path="m2282,2871l2282,3385e" filled="false" stroked="true" strokeweight=".75pt" strokecolor="#231f20">
                <v:path arrowok="t"/>
              </v:shape>
            </v:group>
            <v:group style="position:absolute;left:6285;top:2871;width:2;height:306" coordorigin="6285,2871" coordsize="2,306">
              <v:shape style="position:absolute;left:6285;top:2871;width:2;height:306" coordorigin="6285,2871" coordsize="0,306" path="m6285,2871l6285,3176e" filled="false" stroked="true" strokeweight=".75pt" strokecolor="#231f20">
                <v:path arrowok="t"/>
              </v:shape>
              <v:shape style="position:absolute;left:5127;top:3291;width:1315;height:821" type="#_x0000_t75" stroked="false">
                <v:imagedata r:id="rId91" o:title=""/>
              </v:shape>
            </v:group>
            <v:group style="position:absolute;left:5221;top:3385;width:1037;height:547" coordorigin="5221,3385" coordsize="1037,547">
              <v:shape style="position:absolute;left:5221;top:3385;width:1037;height:547" coordorigin="5221,3385" coordsize="1037,547" path="m6257,3932l5221,3932,5221,3385,6257,3385,6257,3932xe" filled="true" fillcolor="#ffffff" stroked="false">
                <v:path arrowok="t"/>
                <v:fill type="solid"/>
              </v:shape>
            </v:group>
            <v:group style="position:absolute;left:5221;top:3385;width:1037;height:547" coordorigin="5221,3385" coordsize="1037,547">
              <v:shape style="position:absolute;left:5221;top:3385;width:1037;height:547" coordorigin="5221,3385" coordsize="1037,547" path="m6257,3932l5221,3932,5221,3385,6257,3385,6257,3932xe" filled="false" stroked="true" strokeweight=".75pt" strokecolor="#231f20">
                <v:path arrowok="t"/>
              </v:shape>
              <v:shape style="position:absolute;left:6254;top:3291;width:1690;height:821" type="#_x0000_t75" stroked="false">
                <v:imagedata r:id="rId93" o:title=""/>
              </v:shape>
            </v:group>
            <v:group style="position:absolute;left:6348;top:3385;width:1412;height:547" coordorigin="6348,3385" coordsize="1412,547">
              <v:shape style="position:absolute;left:6348;top:3385;width:1412;height:547" coordorigin="6348,3385" coordsize="1412,547" path="m7760,3932l6348,3932,6348,3385,7760,3385,7760,3932xe" filled="true" fillcolor="#ffffff" stroked="false">
                <v:path arrowok="t"/>
                <v:fill type="solid"/>
              </v:shape>
            </v:group>
            <v:group style="position:absolute;left:6348;top:3385;width:1412;height:547" coordorigin="6348,3385" coordsize="1412,547">
              <v:shape style="position:absolute;left:6348;top:3385;width:1412;height:547" coordorigin="6348,3385" coordsize="1412,547" path="m7760,3932l6348,3932,6348,3385,7760,3385,7760,3932xe" filled="false" stroked="true" strokeweight=".75pt" strokecolor="#231f20">
                <v:path arrowok="t"/>
              </v:shape>
            </v:group>
            <v:group style="position:absolute;left:5761;top:3176;width:1281;height:209" coordorigin="5761,3176" coordsize="1281,209">
              <v:shape style="position:absolute;left:5761;top:3176;width:1281;height:209" coordorigin="5761,3176" coordsize="1281,209" path="m7042,3385l7042,3176,5761,3176,5761,3385e" filled="false" stroked="true" strokeweight=".75pt" strokecolor="#231f20">
                <v:path arrowok="t"/>
              </v:shape>
              <v:shape style="position:absolute;left:4183;top:4268;width:1675;height:1056" type="#_x0000_t75" stroked="false">
                <v:imagedata r:id="rId94" o:title=""/>
              </v:shape>
            </v:group>
            <v:group style="position:absolute;left:4277;top:4362;width:1400;height:782" coordorigin="4277,4362" coordsize="1400,782">
              <v:shape style="position:absolute;left:4277;top:4362;width:1400;height:782" coordorigin="4277,4362" coordsize="1400,782" path="m5677,5143l4277,5143,4277,4362,5677,4362,5677,5143xe" filled="true" fillcolor="#ffffff" stroked="false">
                <v:path arrowok="t"/>
                <v:fill type="solid"/>
              </v:shape>
            </v:group>
            <v:group style="position:absolute;left:4277;top:4362;width:1400;height:782" coordorigin="4277,4362" coordsize="1400,782">
              <v:shape style="position:absolute;left:4277;top:4362;width:1400;height:782" coordorigin="4277,4362" coordsize="1400,782" path="m5677,5143l4277,5143,4277,4362,5677,4362,5677,5143xe" filled="false" stroked="true" strokeweight=".75pt" strokecolor="#231f20">
                <v:path arrowok="t"/>
              </v:shape>
              <v:shape style="position:absolute;left:5754;top:4268;width:1675;height:1056" type="#_x0000_t75" stroked="false">
                <v:imagedata r:id="rId94" o:title=""/>
              </v:shape>
            </v:group>
            <v:group style="position:absolute;left:5848;top:4362;width:1400;height:782" coordorigin="5848,4362" coordsize="1400,782">
              <v:shape style="position:absolute;left:5848;top:4362;width:1400;height:782" coordorigin="5848,4362" coordsize="1400,782" path="m7248,5143l5848,5143,5848,4362,7248,4362,7248,5143xe" filled="true" fillcolor="#ffffff" stroked="false">
                <v:path arrowok="t"/>
                <v:fill type="solid"/>
              </v:shape>
            </v:group>
            <v:group style="position:absolute;left:5848;top:4362;width:1400;height:782" coordorigin="5848,4362" coordsize="1400,782">
              <v:shape style="position:absolute;left:5848;top:4362;width:1400;height:782" coordorigin="5848,4362" coordsize="1400,782" path="m7248,5143l5848,5143,5848,4362,7248,4362,7248,5143xe" filled="false" stroked="true" strokeweight=".75pt" strokecolor="#231f20">
                <v:path arrowok="t"/>
              </v:shape>
            </v:group>
            <v:group style="position:absolute;left:4333;top:2871;width:2150;height:1491" coordorigin="4333,2871" coordsize="2150,1491">
              <v:shape style="position:absolute;left:4333;top:2871;width:2150;height:1491" coordorigin="4333,2871" coordsize="2150,1491" path="m4333,2871l4333,4126,6482,4126,6482,4362e" filled="false" stroked="true" strokeweight=".75pt" strokecolor="#231f20">
                <v:path arrowok="t"/>
              </v:shape>
            </v:group>
            <v:group style="position:absolute;left:5019;top:4126;width:2;height:236" coordorigin="5019,4126" coordsize="2,236">
              <v:shape style="position:absolute;left:5019;top:4126;width:2;height:236" coordorigin="5019,4126" coordsize="0,236" path="m5019,4126l5019,4362e" filled="false" stroked="true" strokeweight=".75pt" strokecolor="#231f20">
                <v:path arrowok="t"/>
              </v:shape>
            </v:group>
            <v:group style="position:absolute;left:1144;top:3176;width:2276;height:209" coordorigin="1144,3176" coordsize="2276,209">
              <v:shape style="position:absolute;left:1144;top:3176;width:2276;height:209" coordorigin="1144,3176" coordsize="2276,209" path="m1144,3385l1144,3176,3419,3176,3419,3385e" filled="false" stroked="true" strokeweight=".75pt" strokecolor="#231f20">
                <v:path arrowok="t"/>
              </v:shape>
            </v:group>
            <v:group style="position:absolute;left:2268;top:3932;width:2;height:194" coordorigin="2268,3932" coordsize="2,194">
              <v:shape style="position:absolute;left:2268;top:3932;width:2;height:194" coordorigin="2268,3932" coordsize="0,194" path="m2268,3932l2268,4126e" filled="false" stroked="true" strokeweight=".75pt" strokecolor="#231f20">
                <v:path arrowok="t"/>
              </v:shape>
              <v:shape style="position:absolute;left:2136;top:4268;width:1675;height:1018" type="#_x0000_t75" stroked="false">
                <v:imagedata r:id="rId95" o:title=""/>
              </v:shape>
            </v:group>
            <v:group style="position:absolute;left:2230;top:4362;width:1400;height:743" coordorigin="2230,4362" coordsize="1400,743">
              <v:shape style="position:absolute;left:2230;top:4362;width:1400;height:743" coordorigin="2230,4362" coordsize="1400,743" path="m3630,5104l2230,5104,2230,4362,3630,4362,3630,5104xe" filled="true" fillcolor="#ffffff" stroked="false">
                <v:path arrowok="t"/>
                <v:fill type="solid"/>
              </v:shape>
            </v:group>
            <v:group style="position:absolute;left:2230;top:4362;width:1400;height:743" coordorigin="2230,4362" coordsize="1400,743">
              <v:shape style="position:absolute;left:2230;top:4362;width:1400;height:743" coordorigin="2230,4362" coordsize="1400,743" path="m3630,5104l2230,5104,2230,4362,3630,4362,3630,5104xe" filled="false" stroked="true" strokeweight=".75pt" strokecolor="#231f20">
                <v:path arrowok="t"/>
              </v:shape>
              <v:shape style="position:absolute;left:15;top:4268;width:2294;height:1018" type="#_x0000_t75" stroked="false">
                <v:imagedata r:id="rId96" o:title=""/>
              </v:shape>
            </v:group>
            <v:group style="position:absolute;left:109;top:4362;width:2016;height:743" coordorigin="109,4362" coordsize="2016,743">
              <v:shape style="position:absolute;left:109;top:4362;width:2016;height:743" coordorigin="109,4362" coordsize="2016,743" path="m2125,5104l109,5104,109,4362,2125,4362,2125,5104xe" filled="true" fillcolor="#ffffff" stroked="false">
                <v:path arrowok="t"/>
                <v:fill type="solid"/>
              </v:shape>
            </v:group>
            <v:group style="position:absolute;left:109;top:4362;width:2016;height:743" coordorigin="109,4362" coordsize="2016,743">
              <v:shape style="position:absolute;left:109;top:4362;width:2016;height:743" coordorigin="109,4362" coordsize="2016,743" path="m2125,5104l109,5104,109,4362,2125,4362,2125,5104xe" filled="false" stroked="true" strokeweight=".75pt" strokecolor="#231f20">
                <v:path arrowok="t"/>
              </v:shape>
            </v:group>
            <v:group style="position:absolute;left:1105;top:4126;width:1825;height:236" coordorigin="1105,4126" coordsize="1825,236">
              <v:shape style="position:absolute;left:1105;top:4126;width:1825;height:236" coordorigin="1105,4126" coordsize="1825,236" path="m1105,4362l1105,4126,2930,4126,2930,4362e" filled="false" stroked="true" strokeweight=".75pt" strokecolor="#231f20">
                <v:path arrowok="t"/>
              </v:shape>
            </v:group>
            <v:group style="position:absolute;left:4937;top:5143;width:2;height:381" coordorigin="4937,5143" coordsize="2,381">
              <v:shape style="position:absolute;left:4937;top:5143;width:2;height:381" coordorigin="4937,5143" coordsize="0,381" path="m4937,5143l4937,5523e" filled="false" stroked="true" strokeweight=".75pt" strokecolor="#231f20">
                <v:path arrowok="t"/>
              </v:shape>
              <v:shape style="position:absolute;left:3378;top:5625;width:1656;height:888" type="#_x0000_t75" stroked="false">
                <v:imagedata r:id="rId97" o:title=""/>
              </v:shape>
            </v:group>
            <v:group style="position:absolute;left:3472;top:5719;width:1381;height:611" coordorigin="3472,5719" coordsize="1381,611">
              <v:shape style="position:absolute;left:3472;top:5719;width:1381;height:611" coordorigin="3472,5719" coordsize="1381,611" path="m4852,6329l3472,6329,3472,5719,4852,5719,4852,6329xe" filled="true" fillcolor="#ffffff" stroked="false">
                <v:path arrowok="t"/>
                <v:fill type="solid"/>
              </v:shape>
            </v:group>
            <v:group style="position:absolute;left:3472;top:5719;width:1381;height:611" coordorigin="3472,5719" coordsize="1381,611">
              <v:shape style="position:absolute;left:3472;top:5719;width:1381;height:611" coordorigin="3472,5719" coordsize="1381,611" path="m4852,6329l3472,6329,3472,5719,4852,5719,4852,6329xe" filled="false" stroked="true" strokeweight=".75pt" strokecolor="#231f20">
                <v:path arrowok="t"/>
              </v:shape>
              <v:shape style="position:absolute;left:5073;top:5625;width:2002;height:888" type="#_x0000_t75" stroked="false">
                <v:imagedata r:id="rId98" o:title=""/>
              </v:shape>
            </v:group>
            <v:group style="position:absolute;left:5167;top:5719;width:1726;height:611" coordorigin="5167,5719" coordsize="1726,611">
              <v:shape style="position:absolute;left:5167;top:5719;width:1726;height:611" coordorigin="5167,5719" coordsize="1726,611" path="m6893,6329l5167,6329,5167,5719,6893,5719,6893,6329xe" filled="true" fillcolor="#ffffff" stroked="false">
                <v:path arrowok="t"/>
                <v:fill type="solid"/>
              </v:shape>
            </v:group>
            <v:group style="position:absolute;left:5167;top:5719;width:1726;height:611" coordorigin="5167,5719" coordsize="1726,611">
              <v:shape style="position:absolute;left:5167;top:5719;width:1726;height:611" coordorigin="5167,5719" coordsize="1726,611" path="m6893,6329l5167,6329,5167,5719,6893,5719,6893,6329xe" filled="false" stroked="true" strokeweight=".75pt" strokecolor="#231f20">
                <v:path arrowok="t"/>
              </v:shape>
            </v:group>
            <v:group style="position:absolute;left:4162;top:5523;width:1868;height:196" coordorigin="4162,5523" coordsize="1868,196">
              <v:shape style="position:absolute;left:4162;top:5523;width:1868;height:196" coordorigin="4162,5523" coordsize="1868,196" path="m4162,5719l4162,5523,6030,5523,6030,5719e" filled="false" stroked="true" strokeweight=".75pt" strokecolor="#231f20">
                <v:path arrowok="t"/>
              </v:shape>
              <v:shape style="position:absolute;left:2034;top:94;width:4091;height:505" type="#_x0000_t202" filled="false" stroked="false">
                <v:textbox inset="0,0,0,0">
                  <w:txbxContent>
                    <w:p>
                      <w:pPr>
                        <w:spacing w:before="125"/>
                        <w:ind w:left="1167" w:right="0" w:firstLine="0"/>
                        <w:jc w:val="left"/>
                        <w:rPr>
                          <w:rFonts w:ascii="Myriad Pro" w:hAnsi="Myriad Pro" w:cs="Myriad Pro" w:eastAsia="Myriad Pro"/>
                          <w:sz w:val="25"/>
                          <w:szCs w:val="25"/>
                        </w:rPr>
                      </w:pPr>
                      <w:r>
                        <w:rPr>
                          <w:rFonts w:ascii="Myriad Pro"/>
                          <w:b/>
                          <w:color w:val="231F20"/>
                          <w:spacing w:val="-3"/>
                          <w:sz w:val="25"/>
                        </w:rPr>
                        <w:t>Work</w:t>
                      </w:r>
                      <w:r>
                        <w:rPr>
                          <w:rFonts w:ascii="Myriad Pro"/>
                          <w:b/>
                          <w:color w:val="231F20"/>
                          <w:spacing w:val="34"/>
                          <w:sz w:val="25"/>
                        </w:rPr>
                        <w:t> </w:t>
                      </w:r>
                      <w:r>
                        <w:rPr>
                          <w:rFonts w:ascii="Myriad Pro"/>
                          <w:b/>
                          <w:color w:val="231F20"/>
                          <w:spacing w:val="-1"/>
                          <w:sz w:val="25"/>
                        </w:rPr>
                        <w:t>Platforms</w:t>
                      </w:r>
                      <w:r>
                        <w:rPr>
                          <w:rFonts w:ascii="Myriad Pro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226;top:1230;width:2231;height:531" type="#_x0000_t202" filled="false" stroked="false">
                <v:textbox inset="0,0,0,0">
                  <w:txbxContent>
                    <w:p>
                      <w:pPr>
                        <w:spacing w:before="125"/>
                        <w:ind w:left="741" w:right="0" w:firstLine="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w w:val="110"/>
                          <w:sz w:val="20"/>
                        </w:rPr>
                        <w:t>Sca</w:t>
                      </w:r>
                      <w:r>
                        <w:rPr>
                          <w:rFonts w:ascii="Myriad Pro"/>
                          <w:color w:val="231F20"/>
                          <w:spacing w:val="2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w w:val="110"/>
                          <w:sz w:val="20"/>
                        </w:rPr>
                        <w:t>olds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48;top:1230;width:2685;height:531" type="#_x0000_t202" filled="false" stroked="false">
                <v:textbox inset="0,0,0,0">
                  <w:txbxContent>
                    <w:p>
                      <w:pPr>
                        <w:spacing w:before="125"/>
                        <w:ind w:left="318" w:right="0" w:firstLine="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Movable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work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platforms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37;top:2274;width:1835;height:598" type="#_x0000_t202" filled="false" stroked="false">
                <v:textbox inset="0,0,0,0">
                  <w:txbxContent>
                    <w:p>
                      <w:pPr>
                        <w:spacing w:before="175"/>
                        <w:ind w:left="115" w:right="0" w:firstLine="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Suspended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staging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86;top:2274;width:1531;height:598" type="#_x0000_t202" filled="false" stroked="false">
                <v:textbox inset="0,0,0,0">
                  <w:txbxContent>
                    <w:p>
                      <w:pPr>
                        <w:spacing w:before="35"/>
                        <w:ind w:left="137" w:right="133" w:firstLine="242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Elevating</w:t>
                      </w:r>
                      <w:r>
                        <w:rPr>
                          <w:rFonts w:ascii="Myriad Pro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work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platforms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92;top:2274;width:1987;height:598" type="#_x0000_t202" filled="false" stroked="false">
                <v:textbox inset="0,0,0,0">
                  <w:txbxContent>
                    <w:p>
                      <w:pPr>
                        <w:spacing w:before="35"/>
                        <w:ind w:left="153" w:right="140" w:hanging="2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Platforms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supported</w:t>
                      </w:r>
                      <w:r>
                        <w:rPr>
                          <w:rFonts w:ascii="Myriad Pro"/>
                          <w:color w:val="231F20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by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other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equipment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4;top:3385;width:1568;height:547" type="#_x0000_t202" filled="false" stroked="false">
                <v:textbox inset="0,0,0,0">
                  <w:txbxContent>
                    <w:p>
                      <w:pPr>
                        <w:spacing w:before="12"/>
                        <w:ind w:left="27" w:right="30" w:firstLine="294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Permanent</w:t>
                      </w:r>
                      <w:r>
                        <w:rPr>
                          <w:rFonts w:ascii="Myriad Pro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powered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platform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63;top:3385;width:1037;height:547" type="#_x0000_t202" filled="false" stroked="false">
                <v:textbox inset="0,0,0,0">
                  <w:txbxContent>
                    <w:p>
                      <w:pPr>
                        <w:spacing w:before="22"/>
                        <w:ind w:left="288" w:right="261" w:hanging="3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Swing</w:t>
                      </w:r>
                      <w:r>
                        <w:rPr>
                          <w:rFonts w:ascii="Myriad Pro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stage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01;top:3385;width:1146;height:547" type="#_x0000_t202" filled="false" stroked="false">
                <v:textbox inset="0,0,0,0">
                  <w:txbxContent>
                    <w:p>
                      <w:pPr>
                        <w:spacing w:before="22"/>
                        <w:ind w:left="373" w:right="85" w:hanging="276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Myriad Pro" w:eastAsia="Myriad Pro"/>
                          <w:color w:val="231F20"/>
                          <w:spacing w:val="-3"/>
                          <w:sz w:val="20"/>
                          <w:szCs w:val="20"/>
                        </w:rPr>
                        <w:t>Boatswain’s</w:t>
                      </w:r>
                      <w:r>
                        <w:rPr>
                          <w:rFonts w:ascii="Myriad Pro" w:hAnsi="Myriad Pro" w:cs="Myriad Pro" w:eastAsia="Myriad Pro"/>
                          <w:color w:val="231F20"/>
                          <w:spacing w:val="2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Myriad Pro" w:hAnsi="Myriad Pro" w:cs="Myriad Pro" w:eastAsia="Myriad Pro"/>
                          <w:color w:val="231F20"/>
                          <w:sz w:val="20"/>
                          <w:szCs w:val="20"/>
                        </w:rPr>
                        <w:t>chair</w:t>
                      </w:r>
                      <w:r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21;top:3385;width:1037;height:547" type="#_x0000_t202" filled="false" stroked="false">
                <v:textbox inset="0,0,0,0">
                  <w:txbxContent>
                    <w:p>
                      <w:pPr>
                        <w:spacing w:before="2"/>
                        <w:ind w:left="87" w:right="71" w:firstLine="69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Lift truck</w:t>
                      </w:r>
                      <w:r>
                        <w:rPr>
                          <w:rFonts w:ascii="Myriad Pro"/>
                          <w:color w:val="231F20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supported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48;top:3385;width:1412;height:547" type="#_x0000_t202" filled="false" stroked="false">
                <v:textbox inset="0,0,0,0">
                  <w:txbxContent>
                    <w:p>
                      <w:pPr>
                        <w:spacing w:before="2"/>
                        <w:ind w:left="255" w:right="136" w:hanging="143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Crane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or hoist</w:t>
                      </w:r>
                      <w:r>
                        <w:rPr>
                          <w:rFonts w:ascii="Myriad Pro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supported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4;top:4362;width:2031;height:74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ind w:left="127" w:right="135" w:firstLine="0"/>
                        <w:jc w:val="center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2"/>
                          <w:sz w:val="20"/>
                        </w:rPr>
                        <w:t>Powered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swing stage</w:t>
                      </w:r>
                      <w:r>
                        <w:rPr>
                          <w:rFonts w:ascii="Myriad Pro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(portable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powered</w:t>
                      </w:r>
                      <w:r>
                        <w:rPr>
                          <w:rFonts w:ascii="Myriad Pro"/>
                          <w:color w:val="231F20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platform)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30;top:4362;width:1400;height:743" type="#_x0000_t202" filled="false" stroked="false">
                <v:textbox inset="0,0,0,0">
                  <w:txbxContent>
                    <w:p>
                      <w:pPr>
                        <w:spacing w:before="126"/>
                        <w:ind w:left="482" w:right="107" w:hanging="354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Manual swing</w:t>
                      </w:r>
                      <w:r>
                        <w:rPr>
                          <w:rFonts w:ascii="Myriad Pro"/>
                          <w:color w:val="231F20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stage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77;top:4362;width:1400;height:74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ind w:left="96" w:right="69" w:firstLine="0"/>
                        <w:jc w:val="center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Self-propelled</w:t>
                      </w:r>
                      <w:r>
                        <w:rPr>
                          <w:rFonts w:ascii="Myriad Pro"/>
                          <w:color w:val="231F20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elevating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work</w:t>
                      </w:r>
                      <w:r>
                        <w:rPr>
                          <w:rFonts w:ascii="Myriad Pro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platform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48;top:4362;width:1400;height:74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ind w:left="83" w:right="82" w:hanging="1"/>
                        <w:jc w:val="center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Portable</w:t>
                      </w:r>
                      <w:r>
                        <w:rPr>
                          <w:rFonts w:ascii="Myriad Pro"/>
                          <w:color w:val="231F20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elevating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work</w:t>
                      </w:r>
                      <w:r>
                        <w:rPr>
                          <w:rFonts w:ascii="Myriad Pro"/>
                          <w:color w:val="231F20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pacing w:val="-1"/>
                          <w:sz w:val="20"/>
                        </w:rPr>
                        <w:t>platform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72;top:5719;width:1381;height:611" type="#_x0000_t202" filled="false" stroked="false">
                <v:textbox inset="0,0,0,0">
                  <w:txbxContent>
                    <w:p>
                      <w:pPr>
                        <w:spacing w:before="29"/>
                        <w:ind w:left="252" w:right="251" w:firstLine="189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Boom supported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67;top:5719;width:1726;height:611" type="#_x0000_t202" filled="false" stroked="false">
                <v:textbox inset="0,0,0,0">
                  <w:txbxContent>
                    <w:p>
                      <w:pPr>
                        <w:spacing w:before="32"/>
                        <w:ind w:left="424" w:right="134" w:hanging="290"/>
                        <w:jc w:val="left"/>
                        <w:rPr>
                          <w:rFonts w:ascii="Myriad Pro" w:hAnsi="Myriad Pro" w:cs="Myriad Pro" w:eastAsia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Other than boom</w:t>
                      </w:r>
                      <w:r>
                        <w:rPr>
                          <w:rFonts w:ascii="Myriad Pro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Myriad Pro"/>
                          <w:color w:val="231F20"/>
                          <w:sz w:val="20"/>
                        </w:rPr>
                        <w:t>supported</w:t>
                      </w:r>
                      <w:r>
                        <w:rPr>
                          <w:rFonts w:ascii="Myriad Pro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9"/>
        <w:ind w:left="3599" w:right="4597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4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Work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platforms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5"/>
        <w:spacing w:line="240" w:lineRule="auto" w:before="60"/>
        <w:ind w:right="0"/>
        <w:jc w:val="left"/>
        <w:rPr>
          <w:b w:val="0"/>
          <w:bCs w:val="0"/>
        </w:rPr>
      </w:pPr>
      <w:r>
        <w:rPr>
          <w:color w:val="231F20"/>
          <w:spacing w:val="1"/>
        </w:rPr>
        <w:t>Guardrails</w:t>
      </w:r>
      <w:r>
        <w:rPr>
          <w:b w:val="0"/>
        </w:rPr>
      </w:r>
    </w:p>
    <w:p>
      <w:pPr>
        <w:pStyle w:val="BodyText"/>
        <w:spacing w:line="272" w:lineRule="auto" w:before="26"/>
        <w:ind w:left="1120" w:right="416" w:firstLine="0"/>
        <w:jc w:val="left"/>
      </w:pPr>
      <w:r>
        <w:rPr>
          <w:color w:val="231F20"/>
        </w:rPr>
        <w:t>Temporary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platforms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guardrails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more.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Guardrails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midrail.</w:t>
      </w:r>
      <w:r>
        <w:rPr>
          <w:color w:val="231F20"/>
          <w:spacing w:val="-5"/>
        </w:rPr>
        <w:t> </w:t>
      </w:r>
      <w:r>
        <w:rPr>
          <w:color w:val="231F20"/>
        </w:rPr>
        <w:t>Toe-boards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work/travel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off.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height</w:t>
      </w:r>
      <w:r>
        <w:rPr/>
      </w:r>
    </w:p>
    <w:p>
      <w:pPr>
        <w:pStyle w:val="BodyText"/>
        <w:spacing w:line="272" w:lineRule="auto" w:before="6"/>
        <w:ind w:left="1120" w:right="139" w:firstLine="0"/>
        <w:jc w:val="left"/>
      </w:pP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guardrail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1020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1120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(40–44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in.).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midrail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approximately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halfway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work/travel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rail.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1451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5294619" cy="3517391"/>
            <wp:effectExtent l="0" t="0" r="0" b="0"/>
            <wp:docPr id="11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19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8"/>
        <w:ind w:left="4404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5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Guardrail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and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midrail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25"/>
          <w:szCs w:val="25"/>
        </w:rPr>
      </w:pPr>
    </w:p>
    <w:p>
      <w:pPr>
        <w:spacing w:line="200" w:lineRule="atLeast"/>
        <w:ind w:left="1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79.05pt;mso-position-horizontal-relative:char;mso-position-vertical-relative:line" coordorigin="0,0" coordsize="9000,1581">
            <v:group style="position:absolute;left:0;top:0;width:9000;height:1581" coordorigin="0,0" coordsize="9000,1581">
              <v:shape style="position:absolute;left:0;top:0;width:9000;height:1581" coordorigin="0,0" coordsize="9000,1581" path="m0,0l9000,0,9000,1581,0,1581,0,0xe" filled="true" fillcolor="#d1d3d4" stroked="false">
                <v:path arrowok="t"/>
                <v:fill type="solid"/>
              </v:shape>
            </v:group>
            <v:group style="position:absolute;left:290;top:260;width:421;height:417" coordorigin="290,260" coordsize="421,417">
              <v:shape style="position:absolute;left:290;top:260;width:421;height:417" coordorigin="290,260" coordsize="421,417" path="m711,677l290,677,290,260,711,260,711,677xe" filled="true" fillcolor="#ffffff" stroked="false">
                <v:path arrowok="t"/>
                <v:fill type="solid"/>
              </v:shape>
            </v:group>
            <v:group style="position:absolute;left:290;top:260;width:421;height:417" coordorigin="290,260" coordsize="421,417">
              <v:shape style="position:absolute;left:290;top:260;width:421;height:417" coordorigin="290,260" coordsize="421,417" path="m711,677l290,677,290,260,711,260,711,677xe" filled="false" stroked="true" strokeweight=".422pt" strokecolor="#231f20">
                <v:path arrowok="t"/>
              </v:shape>
            </v:group>
            <v:group style="position:absolute;left:270;top:675;width:456;height:2" coordorigin="270,675" coordsize="456,2">
              <v:shape style="position:absolute;left:270;top:675;width:456;height:2" coordorigin="270,675" coordsize="456,0" path="m270,675l726,675e" filled="false" stroked="true" strokeweight="2.2pt" strokecolor="#231f20">
                <v:path arrowok="t"/>
              </v:shape>
            </v:group>
            <v:group style="position:absolute;left:291;top:282;width:2;height:372" coordorigin="291,282" coordsize="2,372">
              <v:shape style="position:absolute;left:291;top:282;width:2;height:372" coordorigin="291,282" coordsize="0,372" path="m291,282l291,654e" filled="false" stroked="true" strokeweight="2.191pt" strokecolor="#231f20">
                <v:path arrowok="t"/>
              </v:shape>
            </v:group>
            <v:group style="position:absolute;left:270;top:261;width:456;height:2" coordorigin="270,261" coordsize="456,2">
              <v:shape style="position:absolute;left:270;top:261;width:456;height:2" coordorigin="270,261" coordsize="456,0" path="m270,261l726,261e" filled="false" stroked="true" strokeweight="2.2pt" strokecolor="#231f20">
                <v:path arrowok="t"/>
              </v:shape>
            </v:group>
            <v:group style="position:absolute;left:705;top:281;width:2;height:373" coordorigin="705,281" coordsize="2,373">
              <v:shape style="position:absolute;left:705;top:281;width:2;height:373" coordorigin="705,281" coordsize="0,373" path="m705,281l705,654e" filled="false" stroked="true" strokeweight="2.187pt" strokecolor="#231f20">
                <v:path arrowok="t"/>
              </v:shape>
            </v:group>
            <v:group style="position:absolute;left:379;top:307;width:268;height:317" coordorigin="379,307" coordsize="268,317">
              <v:shape style="position:absolute;left:379;top:307;width:268;height:317" coordorigin="379,307" coordsize="268,317" path="m594,497l496,497,549,624,647,614,594,497xe" filled="true" fillcolor="#231f20" stroked="false">
                <v:path arrowok="t"/>
                <v:fill type="solid"/>
              </v:shape>
              <v:shape style="position:absolute;left:379;top:307;width:268;height:317" coordorigin="379,307" coordsize="268,317" path="m500,307l379,307,379,619,472,619,472,497,594,497,584,476,601,463,614,448,614,446,472,446,472,362,624,362,618,350,567,313,525,308,500,307xe" filled="true" fillcolor="#231f20" stroked="false">
                <v:path arrowok="t"/>
                <v:fill type="solid"/>
              </v:shape>
              <v:shape style="position:absolute;left:379;top:307;width:268;height:317" coordorigin="379,307" coordsize="268,317" path="m624,362l508,362,520,364,527,369,537,375,542,386,542,417,538,428,528,437,512,444,489,446,614,446,623,431,628,410,630,386,626,367,624,362xe" filled="true" fillcolor="#231f20" stroked="false">
                <v:path arrowok="t"/>
                <v:fill type="solid"/>
              </v:shape>
              <v:shape style="position:absolute;left:0;top:0;width:9000;height:1581" type="#_x0000_t202" filled="false" stroked="false">
                <v:textbox inset="0,0,0,0">
                  <w:txbxContent>
                    <w:p>
                      <w:pPr>
                        <w:spacing w:line="272" w:lineRule="auto" w:before="186"/>
                        <w:ind w:left="1080" w:right="368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Guardrail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construction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requirements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can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found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Part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4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WorkSafeBC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6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OHS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Regulation.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4"/>
                          <w:sz w:val="22"/>
                        </w:rPr>
                        <w:t> We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will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also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look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more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closely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at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different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types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work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platforms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their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applications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in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Competency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C-4: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Describe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Ladders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66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Platforms.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6"/>
        <w:spacing w:line="240" w:lineRule="auto" w:before="66"/>
        <w:ind w:left="1840" w:right="0"/>
        <w:jc w:val="left"/>
        <w:rPr>
          <w:b w:val="0"/>
          <w:bCs w:val="0"/>
        </w:rPr>
      </w:pPr>
      <w:r>
        <w:rPr/>
        <w:pict>
          <v:group style="position:absolute;margin-left:79.900002pt;margin-top:-3.062082pt;width:28.5pt;height:22.9pt;mso-position-horizontal-relative:page;mso-position-vertical-relative:paragraph;z-index:3880" coordorigin="1598,-61" coordsize="570,458">
            <v:group style="position:absolute;left:1620;top:375;width:457;height:2" coordorigin="1620,375" coordsize="457,2">
              <v:shape style="position:absolute;left:1620;top:375;width:457;height:2" coordorigin="1620,375" coordsize="457,0" path="m1620,375l2076,375e" filled="false" stroked="true" strokeweight="2.2pt" strokecolor="#231f20">
                <v:path arrowok="t"/>
              </v:shape>
            </v:group>
            <v:group style="position:absolute;left:1641;top:-20;width:2;height:374" coordorigin="1641,-20" coordsize="2,374">
              <v:shape style="position:absolute;left:1641;top:-20;width:2;height:374" coordorigin="1641,-20" coordsize="0,374" path="m1641,-20l1641,354e" filled="false" stroked="true" strokeweight="2.192pt" strokecolor="#231f20">
                <v:path arrowok="t"/>
              </v:shape>
            </v:group>
            <v:group style="position:absolute;left:1620;top:-40;width:457;height:2" coordorigin="1620,-40" coordsize="457,2">
              <v:shape style="position:absolute;left:1620;top:-40;width:457;height:2" coordorigin="1620,-40" coordsize="457,0" path="m1620,-40l2076,-40e" filled="false" stroked="true" strokeweight="2.1pt" strokecolor="#231f20">
                <v:path arrowok="t"/>
              </v:shape>
            </v:group>
            <v:group style="position:absolute;left:2055;top:-19;width:2;height:373" coordorigin="2055,-19" coordsize="2,373">
              <v:shape style="position:absolute;left:2055;top:-19;width:2;height:373" coordorigin="2055,-19" coordsize="0,373" path="m2055,-19l2055,353e" filled="false" stroked="true" strokeweight="2.19pt" strokecolor="#231f20">
                <v:path arrowok="t"/>
              </v:shape>
            </v:group>
            <v:group style="position:absolute;left:1678;top:-29;width:490;height:358" coordorigin="1678,-29" coordsize="490,358">
              <v:shape style="position:absolute;left:1678;top:-29;width:490;height:358" coordorigin="1678,-29" coordsize="490,358" path="m1766,104l1678,172,1693,178,1712,185,1764,218,1795,270,1823,329,1839,291,1853,258,1866,228,1878,202,1879,200,1838,200,1809,138,1785,117,1766,104xe" filled="true" fillcolor="#231f20" stroked="false">
                <v:path arrowok="t"/>
                <v:fill type="solid"/>
              </v:shape>
              <v:shape style="position:absolute;left:1678;top:-29;width:490;height:358" coordorigin="1678,-29" coordsize="490,358" path="m2110,-29l2034,-5,1965,24,1919,63,1876,127,1838,200,1879,200,1890,178,1901,158,1948,105,2010,87,2160,87,2110,-29xe" filled="true" fillcolor="#231f20" stroked="false">
                <v:path arrowok="t"/>
                <v:fill type="solid"/>
              </v:shape>
              <v:shape style="position:absolute;left:1678;top:-29;width:490;height:358" coordorigin="1678,-29" coordsize="490,358" path="m2160,87l2030,87,2052,88,2076,91,2103,94,2167,104,2160,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24" w:id="26"/>
      <w:bookmarkEnd w:id="26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4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271" w:after="0"/>
        <w:ind w:left="1480" w:right="0" w:hanging="1360"/>
        <w:jc w:val="left"/>
      </w:pPr>
      <w:r>
        <w:rPr>
          <w:color w:val="231F20"/>
        </w:rPr>
        <w:t>Ventilation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arc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welding.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cords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disconnected?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By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pulling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sufficient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cord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quick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jerking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arcing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receptacle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holding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cord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finger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coming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plug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prevention?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Reporting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violations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housekeeping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skills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Staying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unrelated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hazard?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Shadow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Proximity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Unrelated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spot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site?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Flag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hazard.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Fix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problem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Perform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actions.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Inform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co-workers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supervision.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surrounding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high-voltage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line?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No-fun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zone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High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voltage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extreme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caution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Absolute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approach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1480" w:val="left" w:leader="none"/>
        </w:tabs>
        <w:spacing w:line="263" w:lineRule="auto" w:before="65" w:after="0"/>
        <w:ind w:left="1480" w:right="28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should</w:t>
      </w:r>
      <w:r>
        <w:rPr>
          <w:color w:val="231F20"/>
          <w:spacing w:val="46"/>
        </w:rPr>
        <w:t>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used?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  <w:spacing w:val="-1"/>
        </w:rPr>
        <w:t>Fuse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breaker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Energized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interrupter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ratings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have?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CSA,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UPS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ULC,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CSA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2"/>
        </w:rPr>
        <w:t>F</w:t>
      </w:r>
      <w:r>
        <w:rPr>
          <w:color w:val="231F20"/>
          <w:spacing w:val="2"/>
        </w:rPr>
        <w:t>M</w:t>
      </w:r>
      <w:r>
        <w:rPr>
          <w:color w:val="231F20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ASME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4"/>
        </w:rPr>
        <w:t>CPA,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ATME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asked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unfamiliar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take?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error.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Ask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co-worker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you.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Leave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task.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user’s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foreman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instruction.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purpose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U-ground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cord?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user.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feature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wet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redundant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feature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removed.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inserted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outlet.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discover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faulty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tool?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Stash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van.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Return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manufacturer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refund.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4"/>
        </w:rPr>
        <w:t>Tag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broken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</w:rPr>
        <w:t>crib.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Fix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use.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thumb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regarding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covers?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exceptions.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Guards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officer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easier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them.</w:t>
      </w:r>
      <w:r>
        <w:rPr/>
      </w:r>
    </w:p>
    <w:p>
      <w:pPr>
        <w:pStyle w:val="BodyText"/>
        <w:numPr>
          <w:ilvl w:val="1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Watch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seasoned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removed.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63" w:lineRule="auto" w:before="65" w:after="0"/>
        <w:ind w:left="480" w:right="1534" w:hanging="360"/>
        <w:jc w:val="left"/>
      </w:pPr>
      <w:r>
        <w:rPr>
          <w:color w:val="231F20"/>
          <w:spacing w:val="1"/>
          <w:w w:val="105"/>
        </w:rPr>
        <w:t>Housekeeping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part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job,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responsibility,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1"/>
          <w:w w:val="105"/>
        </w:rPr>
        <w:t>is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one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1"/>
          <w:w w:val="105"/>
        </w:rPr>
        <w:t>your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2"/>
          <w:w w:val="105"/>
        </w:rPr>
        <w:t>important</w:t>
      </w:r>
      <w:r>
        <w:rPr>
          <w:color w:val="231F20"/>
          <w:spacing w:val="42"/>
          <w:w w:val="103"/>
        </w:rPr>
        <w:t> </w:t>
      </w:r>
      <w:r>
        <w:rPr>
          <w:color w:val="231F20"/>
          <w:spacing w:val="1"/>
          <w:w w:val="105"/>
        </w:rPr>
        <w:t>daily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1"/>
          <w:w w:val="105"/>
        </w:rPr>
        <w:t>tasks.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> </w:t>
      </w:r>
      <w:r>
        <w:rPr>
          <w:color w:val="231F20"/>
        </w:rPr>
        <w:t>four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climbing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ladders.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temporary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platforms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guardrail?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2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(6.5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(3.3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(33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elevated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platform?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Boom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Scissor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Scaffolding</w:t>
      </w:r>
      <w:r>
        <w:rPr/>
      </w:r>
    </w:p>
    <w:p>
      <w:pPr>
        <w:pStyle w:val="BodyText"/>
        <w:numPr>
          <w:ilvl w:val="1"/>
          <w:numId w:val="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mezzanine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shop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even" r:id="rId100"/>
          <w:footerReference w:type="even" r:id="rId101"/>
          <w:footerReference w:type="default" r:id="rId102"/>
          <w:pgSz w:w="12240" w:h="15840"/>
          <w:pgMar w:header="0" w:footer="464" w:top="1500" w:bottom="660" w:left="50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25" w:id="27"/>
      <w:bookmarkEnd w:id="27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5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5"/>
          <w:sz w:val="40"/>
        </w:rPr>
        <w:t>emergency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equipment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> facilities</w:t>
      </w:r>
      <w:r>
        <w:rPr>
          <w:rFonts w:ascii="Myriad Pro Semibold"/>
          <w:sz w:val="40"/>
        </w:rPr>
      </w:r>
    </w:p>
    <w:p>
      <w:pPr>
        <w:spacing w:line="240" w:lineRule="auto" w:before="12"/>
        <w:rPr>
          <w:rFonts w:ascii="Myriad Pro Semibold" w:hAnsi="Myriad Pro Semibold" w:cs="Myriad Pro Semibold" w:eastAsia="Myriad Pro Semibold"/>
          <w:b/>
          <w:bCs/>
          <w:sz w:val="33"/>
          <w:szCs w:val="3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Utilities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216" w:firstLine="0"/>
        <w:jc w:val="left"/>
      </w:pP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shutoffs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utilities;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prepared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emergency.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with</w:t>
      </w:r>
      <w:r>
        <w:rPr>
          <w:color w:val="231F20"/>
          <w:spacing w:val="38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underground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utility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services.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48.8pt;mso-position-horizontal-relative:char;mso-position-vertical-relative:line" coordorigin="0,0" coordsize="9000,976">
            <v:group style="position:absolute;left:0;top:0;width:9000;height:976" coordorigin="0,0" coordsize="9000,976">
              <v:shape style="position:absolute;left:0;top:0;width:9000;height:976" coordorigin="0,0" coordsize="9000,976" path="m0,0l9000,0,9000,976,0,976,0,0xe" filled="true" fillcolor="#d1d3d4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true" fillcolor="#ffffff" stroked="false">
                <v:path arrowok="t"/>
                <v:fill type="solid"/>
              </v:shape>
            </v:group>
            <v:group style="position:absolute;left:290;top:280;width:421;height:417" coordorigin="290,280" coordsize="421,417">
              <v:shape style="position:absolute;left:290;top:280;width:421;height:417" coordorigin="290,280" coordsize="421,417" path="m711,697l290,697,290,280,711,280,711,697xe" filled="false" stroked="true" strokeweight=".422pt" strokecolor="#231f20">
                <v:path arrowok="t"/>
              </v:shape>
            </v:group>
            <v:group style="position:absolute;left:270;top:694;width:456;height:2" coordorigin="270,694" coordsize="456,2">
              <v:shape style="position:absolute;left:270;top:694;width:456;height:2" coordorigin="270,694" coordsize="456,0" path="m270,694l726,694e" filled="false" stroked="true" strokeweight="2.1pt" strokecolor="#231f20">
                <v:path arrowok="t"/>
              </v:shape>
            </v:group>
            <v:group style="position:absolute;left:291;top:300;width:2;height:374" coordorigin="291,300" coordsize="2,374">
              <v:shape style="position:absolute;left:291;top:300;width:2;height:374" coordorigin="291,300" coordsize="0,374" path="m291,300l291,674e" filled="false" stroked="true" strokeweight="2.191pt" strokecolor="#231f20">
                <v:path arrowok="t"/>
              </v:shape>
            </v:group>
            <v:group style="position:absolute;left:270;top:279;width:456;height:2" coordorigin="270,279" coordsize="456,2">
              <v:shape style="position:absolute;left:270;top:279;width:456;height:2" coordorigin="270,279" coordsize="456,0" path="m270,279l726,279e" filled="false" stroked="true" strokeweight="2.2pt" strokecolor="#231f20">
                <v:path arrowok="t"/>
              </v:shape>
            </v:group>
            <v:group style="position:absolute;left:705;top:301;width:2;height:373" coordorigin="705,301" coordsize="2,373">
              <v:shape style="position:absolute;left:705;top:301;width:2;height:373" coordorigin="705,301" coordsize="0,373" path="m705,301l705,674e" filled="false" stroked="true" strokeweight="2.187pt" strokecolor="#231f20">
                <v:path arrowok="t"/>
              </v:shape>
            </v:group>
            <v:group style="position:absolute;left:379;top:327;width:268;height:317" coordorigin="379,327" coordsize="268,317">
              <v:shape style="position:absolute;left:379;top:327;width:268;height:317" coordorigin="379,327" coordsize="268,317" path="m594,517l496,517,549,644,647,634,594,51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500,327l379,327,379,639,472,639,472,517,594,517,584,496,601,483,614,468,614,466,472,466,472,382,624,382,618,370,567,333,525,328,500,327xe" filled="true" fillcolor="#231f20" stroked="false">
                <v:path arrowok="t"/>
                <v:fill type="solid"/>
              </v:shape>
              <v:shape style="position:absolute;left:379;top:327;width:268;height:317" coordorigin="379,327" coordsize="268,317" path="m624,382l508,382,520,384,527,389,537,395,542,406,542,437,538,448,528,457,512,464,489,466,614,466,623,451,628,430,630,406,626,387,624,382xe" filled="true" fillcolor="#231f20" stroked="false">
                <v:path arrowok="t"/>
                <v:fill type="solid"/>
              </v:shape>
              <v:shape style="position:absolute;left:0;top:0;width:9000;height:976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"/>
                          <w:sz w:val="22"/>
                          <w:szCs w:val="22"/>
                        </w:rPr>
                        <w:t>Watch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z w:val="22"/>
                          <w:szCs w:val="22"/>
                        </w:rPr>
                        <w:t>WorkSafeBC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video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“Pre-excavation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requirements”</w:t>
                      </w:r>
                      <w:r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55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05E9E"/>
                          <w:sz w:val="20"/>
                        </w:rPr>
                      </w:r>
                      <w:hyperlink r:id="rId105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http://www2.worksafebc.com/media/videos/popup/Excavations3.htm?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5"/>
        <w:rPr>
          <w:rFonts w:ascii="Myriad Pro" w:hAnsi="Myriad Pro" w:cs="Myriad Pro" w:eastAsia="Myriad Pro"/>
          <w:sz w:val="8"/>
          <w:szCs w:val="8"/>
        </w:rPr>
      </w:pPr>
    </w:p>
    <w:p>
      <w:pPr>
        <w:pStyle w:val="Heading4"/>
        <w:spacing w:line="240" w:lineRule="auto" w:before="53"/>
        <w:ind w:left="120" w:right="0"/>
        <w:jc w:val="left"/>
        <w:rPr>
          <w:b w:val="0"/>
          <w:bCs w:val="0"/>
        </w:rPr>
      </w:pPr>
      <w:r>
        <w:rPr>
          <w:color w:val="231F20"/>
        </w:rPr>
        <w:t>Electrical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216" w:firstLine="0"/>
        <w:jc w:val="left"/>
      </w:pP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service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temporary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permanent.</w:t>
      </w:r>
      <w:r>
        <w:rPr>
          <w:color w:val="231F20"/>
          <w:spacing w:val="-5"/>
        </w:rPr>
        <w:t> </w:t>
      </w:r>
      <w:r>
        <w:rPr>
          <w:color w:val="231F20"/>
        </w:rPr>
        <w:t>Temporary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service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job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mounted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driven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ground.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outlets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main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shutoff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tripped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2"/>
        </w:rPr>
        <w:t> </w:t>
      </w:r>
      <w:r>
        <w:rPr>
          <w:color w:val="231F20"/>
          <w:spacing w:val="2"/>
        </w:rPr>
      </w:r>
      <w:r>
        <w:rPr>
          <w:color w:val="231F20"/>
          <w:spacing w:val="1"/>
        </w:rPr>
        <w:t>is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overloaded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/>
      </w:r>
    </w:p>
    <w:p>
      <w:pPr>
        <w:pStyle w:val="BodyText"/>
        <w:spacing w:line="272" w:lineRule="auto" w:before="6"/>
        <w:ind w:left="120" w:right="1216" w:firstLine="0"/>
        <w:jc w:val="left"/>
      </w:pPr>
      <w:r>
        <w:rPr>
          <w:color w:val="231F20"/>
          <w:spacing w:val="1"/>
        </w:rPr>
        <w:t>grounded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rods/plates,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Canadian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Code.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waterproof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leak-proof,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clear.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not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accumulate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underfoot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anywhere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cords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tangled.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located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convenient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switches,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breakers,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outlets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ladder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assistance.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58" w:firstLine="0"/>
        <w:jc w:val="left"/>
      </w:pPr>
      <w:r>
        <w:rPr>
          <w:color w:val="231F20"/>
        </w:rPr>
        <w:t>On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very</w:t>
      </w:r>
      <w:r>
        <w:rPr>
          <w:color w:val="231F20"/>
          <w:spacing w:val="18"/>
        </w:rPr>
        <w:t> </w:t>
      </w:r>
      <w:r>
        <w:rPr>
          <w:color w:val="231F20"/>
        </w:rPr>
        <w:t>large</w:t>
      </w:r>
      <w:r>
        <w:rPr>
          <w:color w:val="231F20"/>
          <w:spacing w:val="18"/>
        </w:rPr>
        <w:t> </w:t>
      </w:r>
      <w:r>
        <w:rPr>
          <w:color w:val="231F20"/>
        </w:rPr>
        <w:t>jobs</w:t>
      </w:r>
      <w:r>
        <w:rPr>
          <w:color w:val="231F20"/>
          <w:spacing w:val="17"/>
        </w:rPr>
        <w:t> </w:t>
      </w:r>
      <w:r>
        <w:rPr>
          <w:color w:val="231F20"/>
        </w:rPr>
        <w:t>you</w:t>
      </w:r>
      <w:r>
        <w:rPr>
          <w:color w:val="231F20"/>
          <w:spacing w:val="18"/>
        </w:rPr>
        <w:t> </w:t>
      </w:r>
      <w:r>
        <w:rPr>
          <w:color w:val="231F20"/>
        </w:rPr>
        <w:t>may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find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temporary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electrical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service</w:t>
      </w:r>
      <w:r>
        <w:rPr>
          <w:color w:val="231F20"/>
          <w:spacing w:val="18"/>
        </w:rPr>
        <w:t> </w:t>
      </w:r>
      <w:r>
        <w:rPr>
          <w:color w:val="231F20"/>
        </w:rPr>
        <w:t>boards</w:t>
      </w:r>
      <w:r>
        <w:rPr>
          <w:color w:val="231F20"/>
          <w:spacing w:val="17"/>
        </w:rPr>
        <w:t> </w:t>
      </w:r>
      <w:r>
        <w:rPr>
          <w:color w:val="231F20"/>
        </w:rPr>
        <w:t>on</w:t>
      </w:r>
      <w:r>
        <w:rPr>
          <w:color w:val="231F20"/>
          <w:spacing w:val="18"/>
        </w:rPr>
        <w:t> </w:t>
      </w:r>
      <w:r>
        <w:rPr>
          <w:color w:val="231F20"/>
        </w:rPr>
        <w:t>each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floor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high-</w:t>
      </w:r>
      <w:r>
        <w:rPr>
          <w:color w:val="231F20"/>
          <w:spacing w:val="42"/>
          <w:w w:val="102"/>
        </w:rPr>
        <w:t> </w:t>
      </w:r>
      <w:r>
        <w:rPr>
          <w:color w:val="231F20"/>
        </w:rPr>
        <w:t>rise</w:t>
      </w:r>
      <w:r>
        <w:rPr>
          <w:color w:val="231F20"/>
          <w:spacing w:val="18"/>
        </w:rPr>
        <w:t> </w:t>
      </w:r>
      <w:r>
        <w:rPr>
          <w:color w:val="231F20"/>
        </w:rPr>
        <w:t>building.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large</w:t>
      </w:r>
      <w:r>
        <w:rPr>
          <w:color w:val="231F20"/>
          <w:spacing w:val="18"/>
        </w:rPr>
        <w:t> </w:t>
      </w:r>
      <w:r>
        <w:rPr>
          <w:color w:val="231F20"/>
        </w:rPr>
        <w:t>cable</w:t>
      </w:r>
      <w:r>
        <w:rPr>
          <w:color w:val="231F20"/>
          <w:spacing w:val="19"/>
        </w:rPr>
        <w:t> </w:t>
      </w:r>
      <w:r>
        <w:rPr>
          <w:color w:val="231F20"/>
        </w:rPr>
        <w:t>supplies</w:t>
      </w:r>
      <w:r>
        <w:rPr>
          <w:color w:val="231F20"/>
          <w:spacing w:val="18"/>
        </w:rPr>
        <w:t> </w:t>
      </w:r>
      <w:r>
        <w:rPr>
          <w:color w:val="231F20"/>
        </w:rPr>
        <w:t>power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</w:rPr>
        <w:t>these</w:t>
      </w:r>
      <w:r>
        <w:rPr>
          <w:color w:val="231F20"/>
          <w:spacing w:val="18"/>
        </w:rPr>
        <w:t> </w:t>
      </w:r>
      <w:r>
        <w:rPr>
          <w:color w:val="231F20"/>
        </w:rPr>
        <w:t>boards.</w:t>
      </w:r>
      <w:r>
        <w:rPr>
          <w:color w:val="231F20"/>
          <w:spacing w:val="19"/>
        </w:rPr>
        <w:t> </w:t>
      </w:r>
      <w:r>
        <w:rPr>
          <w:color w:val="231F20"/>
        </w:rPr>
        <w:t>Keep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cable</w:t>
      </w:r>
      <w:r>
        <w:rPr>
          <w:color w:val="231F20"/>
          <w:spacing w:val="18"/>
        </w:rPr>
        <w:t> </w:t>
      </w:r>
      <w:r>
        <w:rPr>
          <w:color w:val="231F20"/>
        </w:rPr>
        <w:t>out</w:t>
      </w:r>
      <w:r>
        <w:rPr>
          <w:color w:val="231F20"/>
          <w:spacing w:val="18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water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70"/>
          <w:w w:val="102"/>
        </w:rPr>
        <w:t> </w:t>
      </w:r>
      <w:r>
        <w:rPr>
          <w:color w:val="231F20"/>
        </w:rPr>
        <w:t>protect</w:t>
      </w:r>
      <w:r>
        <w:rPr>
          <w:color w:val="231F20"/>
          <w:spacing w:val="18"/>
        </w:rPr>
        <w:t> </w:t>
      </w:r>
      <w:r>
        <w:rPr>
          <w:color w:val="231F20"/>
        </w:rPr>
        <w:t>it</w:t>
      </w:r>
      <w:r>
        <w:rPr>
          <w:color w:val="231F20"/>
          <w:spacing w:val="19"/>
        </w:rPr>
        <w:t> </w:t>
      </w:r>
      <w:r>
        <w:rPr>
          <w:color w:val="231F20"/>
        </w:rPr>
        <w:t>from</w:t>
      </w:r>
      <w:r>
        <w:rPr>
          <w:color w:val="231F20"/>
          <w:spacing w:val="19"/>
        </w:rPr>
        <w:t> </w:t>
      </w:r>
      <w:r>
        <w:rPr>
          <w:color w:val="231F20"/>
        </w:rPr>
        <w:t>damage.</w:t>
      </w:r>
      <w:r>
        <w:rPr>
          <w:color w:val="231F20"/>
          <w:spacing w:val="19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not</w:t>
      </w:r>
      <w:r>
        <w:rPr>
          <w:color w:val="231F20"/>
          <w:spacing w:val="19"/>
        </w:rPr>
        <w:t> </w:t>
      </w:r>
      <w:r>
        <w:rPr>
          <w:color w:val="231F20"/>
        </w:rPr>
        <w:t>drag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cable</w:t>
      </w:r>
      <w:r>
        <w:rPr>
          <w:color w:val="231F20"/>
          <w:spacing w:val="19"/>
        </w:rPr>
        <w:t> </w:t>
      </w:r>
      <w:r>
        <w:rPr>
          <w:color w:val="231F20"/>
        </w:rPr>
        <w:t>when</w:t>
      </w:r>
      <w:r>
        <w:rPr>
          <w:color w:val="231F20"/>
          <w:spacing w:val="18"/>
        </w:rPr>
        <w:t> </w:t>
      </w:r>
      <w:r>
        <w:rPr>
          <w:color w:val="231F20"/>
        </w:rPr>
        <w:t>moving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service</w:t>
      </w:r>
      <w:r>
        <w:rPr>
          <w:color w:val="231F20"/>
          <w:spacing w:val="19"/>
        </w:rPr>
        <w:t> </w:t>
      </w:r>
      <w:r>
        <w:rPr>
          <w:color w:val="231F20"/>
        </w:rPr>
        <w:t>board;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lift</w:t>
      </w:r>
      <w:r>
        <w:rPr>
          <w:color w:val="231F20"/>
          <w:spacing w:val="19"/>
        </w:rPr>
        <w:t> </w:t>
      </w:r>
      <w:r>
        <w:rPr>
          <w:color w:val="231F20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carry</w:t>
      </w:r>
      <w:r>
        <w:rPr>
          <w:color w:val="231F20"/>
          <w:spacing w:val="19"/>
        </w:rPr>
        <w:t> </w:t>
      </w:r>
      <w:r>
        <w:rPr>
          <w:color w:val="231F20"/>
        </w:rPr>
        <w:t>it.</w:t>
      </w:r>
      <w:r>
        <w:rPr>
          <w:color w:val="231F20"/>
          <w:spacing w:val="52"/>
          <w:w w:val="102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18"/>
        </w:rPr>
        <w:t> </w:t>
      </w:r>
      <w:r>
        <w:rPr>
          <w:color w:val="231F20"/>
        </w:rPr>
        <w:t>should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19"/>
        </w:rPr>
        <w:t> </w:t>
      </w:r>
      <w:r>
        <w:rPr>
          <w:color w:val="231F20"/>
        </w:rPr>
        <w:t>where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temporary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service</w:t>
      </w:r>
      <w:r>
        <w:rPr>
          <w:color w:val="231F20"/>
          <w:spacing w:val="19"/>
        </w:rPr>
        <w:t> </w:t>
      </w:r>
      <w:r>
        <w:rPr>
          <w:color w:val="231F20"/>
        </w:rPr>
        <w:t>is</w:t>
      </w:r>
      <w:r>
        <w:rPr>
          <w:color w:val="231F20"/>
          <w:spacing w:val="18"/>
        </w:rPr>
        <w:t> </w:t>
      </w:r>
      <w:r>
        <w:rPr>
          <w:color w:val="231F20"/>
        </w:rPr>
        <w:t>located</w:t>
      </w:r>
      <w:r>
        <w:rPr>
          <w:color w:val="231F20"/>
          <w:spacing w:val="19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learn</w:t>
      </w:r>
      <w:r>
        <w:rPr>
          <w:color w:val="231F20"/>
          <w:spacing w:val="19"/>
        </w:rPr>
        <w:t> </w:t>
      </w:r>
      <w:r>
        <w:rPr>
          <w:color w:val="231F20"/>
        </w:rPr>
        <w:t>how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</w:rPr>
        <w:t>shut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power</w:t>
      </w:r>
      <w:r>
        <w:rPr>
          <w:color w:val="231F20"/>
          <w:spacing w:val="48"/>
          <w:w w:val="102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an</w:t>
      </w:r>
      <w:r>
        <w:rPr>
          <w:color w:val="231F20"/>
          <w:spacing w:val="27"/>
        </w:rPr>
        <w:t> </w:t>
      </w:r>
      <w:r>
        <w:rPr>
          <w:color w:val="231F20"/>
        </w:rPr>
        <w:t>emergency.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building</w:t>
      </w:r>
      <w:r>
        <w:rPr>
          <w:color w:val="231F20"/>
          <w:spacing w:val="3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signed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authorized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electrician,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main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panel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sub-panels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</w:t>
      </w:r>
      <w:r>
        <w:rPr>
          <w:color w:val="231F20"/>
          <w:spacing w:val="3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emergency.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50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off,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notify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> </w:t>
      </w:r>
      <w:r>
        <w:rPr>
          <w:color w:val="231F20"/>
        </w:rPr>
        <w:t>immediately.</w:t>
      </w:r>
      <w:r>
        <w:rPr/>
      </w:r>
    </w:p>
    <w:p>
      <w:pPr>
        <w:spacing w:after="0" w:line="272" w:lineRule="auto"/>
        <w:jc w:val="left"/>
        <w:sectPr>
          <w:headerReference w:type="default" r:id="rId103"/>
          <w:headerReference w:type="even" r:id="rId104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bookmarkStart w:name="_bookmark26" w:id="28"/>
      <w:bookmarkEnd w:id="28"/>
      <w:r>
        <w:rPr>
          <w:b w:val="0"/>
        </w:rPr>
      </w:r>
      <w:r>
        <w:rPr>
          <w:color w:val="231F20"/>
          <w:spacing w:val="-4"/>
        </w:rPr>
        <w:t>Water</w:t>
      </w:r>
      <w:r>
        <w:rPr>
          <w:color w:val="231F20"/>
        </w:rPr>
        <w:t> supply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235" w:firstLine="0"/>
        <w:jc w:val="left"/>
      </w:pPr>
      <w:r>
        <w:rPr>
          <w:color w:val="231F20"/>
        </w:rPr>
        <w:t>Find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located</w:t>
      </w:r>
      <w:r>
        <w:rPr>
          <w:color w:val="231F20"/>
          <w:spacing w:val="3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breaks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bursts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under</w:t>
      </w:r>
      <w:r>
        <w:rPr>
          <w:color w:val="231F20"/>
          <w:spacing w:val="52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pressure,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already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done.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Water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create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comes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outlets.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66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water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off,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once.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Gas supply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9" w:firstLine="0"/>
        <w:jc w:val="left"/>
      </w:pPr>
      <w:r>
        <w:rPr>
          <w:color w:val="231F20"/>
        </w:rPr>
        <w:t>Locate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shutoff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> </w:t>
      </w:r>
      <w:r>
        <w:rPr>
          <w:color w:val="231F20"/>
        </w:rPr>
        <w:t>site.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Escaping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explosion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someone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great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damage.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shutoff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valves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located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outside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building.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gas,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> </w:t>
      </w:r>
      <w:r>
        <w:rPr>
          <w:color w:val="231F20"/>
        </w:rPr>
        <w:t>immediately.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Other services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44" w:firstLine="0"/>
        <w:jc w:val="left"/>
      </w:pPr>
      <w:r>
        <w:rPr>
          <w:color w:val="231F20"/>
          <w:spacing w:val="2"/>
        </w:rPr>
        <w:t>Other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services,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telephone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data,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-8"/>
        </w:rPr>
        <w:t> </w:t>
      </w:r>
      <w:r>
        <w:rPr>
          <w:color w:val="231F20"/>
        </w:rPr>
        <w:t>any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danger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people,</w:t>
      </w:r>
      <w:r>
        <w:rPr>
          <w:color w:val="231F20"/>
          <w:spacing w:val="-7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8"/>
          <w:w w:val="98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off</w:t>
      </w:r>
      <w:r>
        <w:rPr>
          <w:color w:val="231F20"/>
          <w:spacing w:val="-1"/>
        </w:rPr>
        <w:t>.</w:t>
      </w:r>
      <w:r>
        <w:rPr>
          <w:color w:val="231F20"/>
          <w:spacing w:val="-5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lines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  <w:spacing w:val="2"/>
        </w:rPr>
        <w:t>services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broken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cut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and/or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2"/>
        </w:rPr>
        <w:t>they</w:t>
      </w:r>
      <w:r>
        <w:rPr>
          <w:color w:val="231F20"/>
          <w:spacing w:val="62"/>
          <w:w w:val="98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located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repaired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moved,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touch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company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supplies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service.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Emergency </w:t>
      </w:r>
      <w:r>
        <w:rPr>
          <w:color w:val="231F20"/>
          <w:spacing w:val="-1"/>
        </w:rPr>
        <w:t>shutdown</w:t>
      </w:r>
      <w:r>
        <w:rPr>
          <w:color w:val="231F20"/>
        </w:rPr>
        <w:t> </w:t>
      </w:r>
      <w:r>
        <w:rPr>
          <w:color w:val="231F20"/>
          <w:spacing w:val="-1"/>
        </w:rPr>
        <w:t>systems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9" w:firstLine="0"/>
        <w:jc w:val="left"/>
      </w:pPr>
      <w:r>
        <w:rPr>
          <w:color w:val="231F20"/>
        </w:rPr>
        <w:t>There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shutdown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systems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23"/>
        </w:rPr>
        <w:t> </w:t>
      </w:r>
      <w:r>
        <w:rPr>
          <w:color w:val="231F20"/>
        </w:rPr>
        <w:t>“panic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buttons”</w:t>
      </w:r>
      <w:r>
        <w:rPr>
          <w:color w:val="231F20"/>
          <w:spacing w:val="-2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many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shops.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-9"/>
        </w:rPr>
        <w:t> </w:t>
      </w:r>
      <w:r>
        <w:rPr>
          <w:color w:val="231F20"/>
        </w:rPr>
        <w:t>you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enter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shop</w:t>
      </w:r>
      <w:r>
        <w:rPr>
          <w:color w:val="231F20"/>
          <w:spacing w:val="44"/>
          <w:w w:val="9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industrial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setting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time,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locate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shutdown.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installed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so</w:t>
      </w:r>
      <w:r>
        <w:rPr>
          <w:color w:val="231F20"/>
          <w:spacing w:val="70"/>
          <w:w w:val="98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switch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thrown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2"/>
        </w:rPr>
        <w:t>kill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power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large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amount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equipment.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54"/>
          <w:w w:val="98"/>
        </w:rPr>
        <w:t> </w:t>
      </w:r>
      <w:r>
        <w:rPr>
          <w:color w:val="231F20"/>
          <w:spacing w:val="1"/>
        </w:rPr>
        <w:t>systems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event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7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-7"/>
        </w:rPr>
        <w:t> </w:t>
      </w:r>
      <w:r>
        <w:rPr>
          <w:color w:val="231F20"/>
          <w:spacing w:val="1"/>
        </w:rPr>
        <w:t>response.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3"/>
        </w:rPr>
        <w:t>Fire</w:t>
      </w:r>
      <w:r>
        <w:rPr>
          <w:color w:val="231F20"/>
        </w:rPr>
        <w:t> </w:t>
      </w:r>
      <w:r>
        <w:rPr>
          <w:color w:val="231F20"/>
          <w:spacing w:val="-2"/>
        </w:rPr>
        <w:t>control</w:t>
      </w:r>
      <w:r>
        <w:rPr>
          <w:color w:val="231F20"/>
        </w:rPr>
        <w:t> </w:t>
      </w:r>
      <w:r>
        <w:rPr>
          <w:color w:val="231F20"/>
          <w:spacing w:val="-2"/>
        </w:rPr>
        <w:t>systems</w:t>
      </w:r>
      <w:r>
        <w:rPr>
          <w:b w:val="0"/>
        </w:rPr>
      </w:r>
    </w:p>
    <w:p>
      <w:pPr>
        <w:pStyle w:val="BodyText"/>
        <w:spacing w:line="240" w:lineRule="auto" w:before="1"/>
        <w:ind w:left="1120" w:right="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shops,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the:</w:t>
      </w:r>
      <w:r>
        <w:rPr/>
      </w: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locations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stations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locations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9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drill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exits/muster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120" w:right="235" w:firstLine="0"/>
        <w:jc w:val="left"/>
      </w:pPr>
      <w:r>
        <w:rPr>
          <w:color w:val="231F20"/>
        </w:rPr>
        <w:t>Be</w:t>
      </w:r>
      <w:r>
        <w:rPr>
          <w:color w:val="231F20"/>
          <w:spacing w:val="21"/>
        </w:rPr>
        <w:t> </w:t>
      </w:r>
      <w:r>
        <w:rPr>
          <w:color w:val="231F20"/>
        </w:rPr>
        <w:t>aware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smoke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heat</w:t>
      </w:r>
      <w:r>
        <w:rPr>
          <w:color w:val="231F20"/>
          <w:spacing w:val="21"/>
        </w:rPr>
        <w:t> </w:t>
      </w:r>
      <w:r>
        <w:rPr>
          <w:color w:val="231F20"/>
        </w:rPr>
        <w:t>detectors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automatic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sprinkler</w:t>
      </w:r>
      <w:r>
        <w:rPr>
          <w:color w:val="231F20"/>
          <w:spacing w:val="21"/>
        </w:rPr>
        <w:t> </w:t>
      </w:r>
      <w:r>
        <w:rPr>
          <w:color w:val="231F20"/>
        </w:rPr>
        <w:t>systems</w:t>
      </w:r>
      <w:r>
        <w:rPr>
          <w:color w:val="231F20"/>
          <w:spacing w:val="21"/>
        </w:rPr>
        <w:t> </w:t>
      </w:r>
      <w:r>
        <w:rPr>
          <w:color w:val="231F20"/>
        </w:rPr>
        <w:t>that</w:t>
      </w:r>
      <w:r>
        <w:rPr>
          <w:color w:val="231F20"/>
          <w:spacing w:val="21"/>
        </w:rPr>
        <w:t> </w:t>
      </w:r>
      <w:r>
        <w:rPr>
          <w:color w:val="231F20"/>
        </w:rPr>
        <w:t>are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installed</w:t>
      </w:r>
      <w:r>
        <w:rPr>
          <w:color w:val="231F20"/>
          <w:spacing w:val="58"/>
          <w:w w:val="102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</w:rPr>
        <w:t>your</w:t>
      </w:r>
      <w:r>
        <w:rPr>
          <w:color w:val="231F20"/>
          <w:spacing w:val="20"/>
        </w:rPr>
        <w:t> </w:t>
      </w:r>
      <w:r>
        <w:rPr>
          <w:color w:val="231F20"/>
        </w:rPr>
        <w:t>workplace,</w:t>
      </w:r>
      <w:r>
        <w:rPr>
          <w:color w:val="231F20"/>
          <w:spacing w:val="20"/>
        </w:rPr>
        <w:t> </w:t>
      </w:r>
      <w:r>
        <w:rPr>
          <w:color w:val="231F20"/>
        </w:rPr>
        <w:t>as</w:t>
      </w:r>
      <w:r>
        <w:rPr>
          <w:color w:val="231F20"/>
          <w:spacing w:val="20"/>
        </w:rPr>
        <w:t> </w:t>
      </w:r>
      <w:r>
        <w:rPr>
          <w:color w:val="231F20"/>
        </w:rPr>
        <w:t>they</w:t>
      </w:r>
      <w:r>
        <w:rPr>
          <w:color w:val="231F20"/>
          <w:spacing w:val="20"/>
        </w:rPr>
        <w:t> </w:t>
      </w:r>
      <w:r>
        <w:rPr>
          <w:color w:val="231F20"/>
        </w:rPr>
        <w:t>are</w:t>
      </w:r>
      <w:r>
        <w:rPr>
          <w:color w:val="231F20"/>
          <w:spacing w:val="20"/>
        </w:rPr>
        <w:t> </w:t>
      </w:r>
      <w:r>
        <w:rPr>
          <w:color w:val="231F20"/>
        </w:rPr>
        <w:t>vital</w:t>
      </w:r>
      <w:r>
        <w:rPr>
          <w:color w:val="231F20"/>
          <w:spacing w:val="20"/>
        </w:rPr>
        <w:t> </w:t>
      </w:r>
      <w:r>
        <w:rPr>
          <w:color w:val="231F20"/>
        </w:rPr>
        <w:t>equipment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modern</w:t>
      </w:r>
      <w:r>
        <w:rPr>
          <w:color w:val="231F20"/>
          <w:spacing w:val="20"/>
        </w:rPr>
        <w:t> </w:t>
      </w:r>
      <w:r>
        <w:rPr>
          <w:color w:val="231F20"/>
        </w:rPr>
        <w:t>buildings.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Take</w:t>
      </w:r>
      <w:r>
        <w:rPr>
          <w:color w:val="231F20"/>
          <w:spacing w:val="20"/>
        </w:rPr>
        <w:t> </w:t>
      </w:r>
      <w:r>
        <w:rPr>
          <w:color w:val="231F20"/>
        </w:rPr>
        <w:t>some</w:t>
      </w:r>
      <w:r>
        <w:rPr>
          <w:color w:val="231F20"/>
          <w:spacing w:val="20"/>
        </w:rPr>
        <w:t> </w:t>
      </w:r>
      <w:r>
        <w:rPr>
          <w:color w:val="231F20"/>
        </w:rPr>
        <w:t>time</w:t>
      </w:r>
      <w:r>
        <w:rPr>
          <w:color w:val="231F20"/>
          <w:spacing w:val="20"/>
        </w:rPr>
        <w:t> </w:t>
      </w:r>
      <w:r>
        <w:rPr>
          <w:color w:val="231F20"/>
        </w:rPr>
        <w:t>to</w:t>
      </w:r>
      <w:r>
        <w:rPr>
          <w:color w:val="231F20"/>
          <w:spacing w:val="72"/>
          <w:w w:val="102"/>
        </w:rPr>
        <w:t> </w:t>
      </w:r>
      <w:r>
        <w:rPr>
          <w:color w:val="231F20"/>
        </w:rPr>
        <w:t>determine</w:t>
      </w:r>
      <w:r>
        <w:rPr>
          <w:color w:val="231F20"/>
          <w:spacing w:val="22"/>
        </w:rPr>
        <w:t> </w:t>
      </w:r>
      <w:r>
        <w:rPr>
          <w:color w:val="231F20"/>
        </w:rPr>
        <w:t>how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system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your</w:t>
      </w:r>
      <w:r>
        <w:rPr>
          <w:color w:val="231F20"/>
          <w:spacing w:val="22"/>
        </w:rPr>
        <w:t> </w:t>
      </w:r>
      <w:r>
        <w:rPr>
          <w:color w:val="231F20"/>
        </w:rPr>
        <w:t>workplace</w:t>
      </w:r>
      <w:r>
        <w:rPr>
          <w:color w:val="231F20"/>
          <w:spacing w:val="22"/>
        </w:rPr>
        <w:t> </w:t>
      </w:r>
      <w:r>
        <w:rPr>
          <w:color w:val="231F20"/>
        </w:rPr>
        <w:t>operates</w:t>
      </w:r>
      <w:r>
        <w:rPr>
          <w:color w:val="231F20"/>
          <w:spacing w:val="22"/>
        </w:rPr>
        <w:t> </w:t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</w:rPr>
        <w:t>where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fir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extinguishers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6"/>
          <w:w w:val="102"/>
        </w:rPr>
        <w:t> </w:t>
      </w:r>
      <w:r>
        <w:rPr>
          <w:color w:val="231F20"/>
        </w:rPr>
        <w:t>hoses</w:t>
      </w:r>
      <w:r>
        <w:rPr>
          <w:color w:val="231F20"/>
          <w:spacing w:val="26"/>
        </w:rPr>
        <w:t> </w:t>
      </w:r>
      <w:r>
        <w:rPr>
          <w:color w:val="231F20"/>
        </w:rPr>
        <w:t>are</w:t>
      </w:r>
      <w:r>
        <w:rPr>
          <w:color w:val="231F20"/>
          <w:spacing w:val="27"/>
        </w:rPr>
        <w:t> </w:t>
      </w:r>
      <w:r>
        <w:rPr>
          <w:color w:val="231F20"/>
        </w:rPr>
        <w:t>located.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-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start.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still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sprinkler</w:t>
      </w:r>
      <w:r>
        <w:rPr>
          <w:color w:val="231F20"/>
          <w:spacing w:val="4"/>
        </w:rPr>
        <w:t> </w:t>
      </w:r>
      <w:r>
        <w:rPr>
          <w:color w:val="231F20"/>
        </w:rPr>
        <w:t>systems.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doubt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can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safely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extinguish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extinguisher,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evacuate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1"/>
          <w:szCs w:val="21"/>
        </w:rPr>
      </w:pPr>
    </w:p>
    <w:p>
      <w:pPr>
        <w:spacing w:line="20" w:lineRule="atLeast"/>
        <w:ind w:left="102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after="0" w:line="20" w:lineRule="atLeast"/>
        <w:rPr>
          <w:rFonts w:ascii="Myriad Pro" w:hAnsi="Myriad Pro" w:cs="Myriad Pro" w:eastAsia="Myriad Pro"/>
          <w:sz w:val="2"/>
          <w:szCs w:val="2"/>
        </w:rPr>
        <w:sectPr>
          <w:footerReference w:type="even" r:id="rId106"/>
          <w:footerReference w:type="default" r:id="rId107"/>
          <w:pgSz w:w="12240" w:h="15840"/>
          <w:pgMar w:footer="464" w:header="647" w:top="840" w:bottom="66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left="140" w:right="0"/>
        <w:jc w:val="left"/>
        <w:rPr>
          <w:b w:val="0"/>
          <w:bCs w:val="0"/>
        </w:rPr>
      </w:pPr>
      <w:bookmarkStart w:name="_bookmark27" w:id="29"/>
      <w:bookmarkEnd w:id="29"/>
      <w:r>
        <w:rPr>
          <w:b w:val="0"/>
        </w:rPr>
      </w:r>
      <w:r>
        <w:rPr>
          <w:color w:val="231F20"/>
        </w:rPr>
        <w:t>Emergency </w:t>
      </w:r>
      <w:r>
        <w:rPr>
          <w:color w:val="231F20"/>
          <w:spacing w:val="-1"/>
        </w:rPr>
        <w:t>wash</w:t>
      </w:r>
      <w:r>
        <w:rPr>
          <w:color w:val="231F20"/>
        </w:rPr>
        <w:t> </w:t>
      </w:r>
      <w:r>
        <w:rPr>
          <w:color w:val="231F20"/>
          <w:spacing w:val="-1"/>
        </w:rPr>
        <w:t>stations</w:t>
      </w:r>
      <w:r>
        <w:rPr>
          <w:b w:val="0"/>
        </w:rPr>
      </w:r>
    </w:p>
    <w:p>
      <w:pPr>
        <w:pStyle w:val="BodyText"/>
        <w:spacing w:line="272" w:lineRule="auto" w:before="1"/>
        <w:ind w:left="140" w:right="1257" w:firstLine="0"/>
        <w:jc w:val="left"/>
      </w:pPr>
      <w:r>
        <w:rPr>
          <w:color w:val="231F20"/>
        </w:rPr>
        <w:t>There</w:t>
      </w:r>
      <w:r>
        <w:rPr>
          <w:color w:val="231F20"/>
          <w:spacing w:val="9"/>
        </w:rPr>
        <w:t> </w:t>
      </w:r>
      <w:r>
        <w:rPr>
          <w:color w:val="231F20"/>
        </w:rPr>
        <w:t>may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times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9"/>
        </w:rPr>
        <w:t> </w:t>
      </w:r>
      <w:r>
        <w:rPr>
          <w:color w:val="231F20"/>
        </w:rPr>
        <w:t>you</w:t>
      </w:r>
      <w:r>
        <w:rPr>
          <w:color w:val="231F20"/>
          <w:spacing w:val="10"/>
        </w:rPr>
        <w:t> </w:t>
      </w:r>
      <w:r>
        <w:rPr>
          <w:color w:val="231F20"/>
        </w:rPr>
        <w:t>are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wor</w:t>
      </w:r>
      <w:r>
        <w:rPr>
          <w:color w:val="231F20"/>
          <w:spacing w:val="2"/>
        </w:rPr>
        <w:t>k</w:t>
      </w:r>
      <w:r>
        <w:rPr>
          <w:color w:val="231F20"/>
          <w:spacing w:val="1"/>
        </w:rPr>
        <w:t>ing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acids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substances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9"/>
        </w:rPr>
        <w:t> </w:t>
      </w:r>
      <w:r>
        <w:rPr>
          <w:color w:val="231F20"/>
        </w:rPr>
        <w:t>may</w:t>
      </w:r>
      <w:r>
        <w:rPr>
          <w:color w:val="231F20"/>
          <w:spacing w:val="-11"/>
        </w:rPr>
        <w:t> </w:t>
      </w:r>
      <w:r>
        <w:rPr>
          <w:color w:val="231F20"/>
        </w:rPr>
        <w:t>“burn”</w:t>
      </w:r>
      <w:r>
        <w:rPr>
          <w:color w:val="231F20"/>
          <w:spacing w:val="74"/>
          <w:w w:val="101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flesh.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10"/>
        </w:rPr>
        <w:t> </w:t>
      </w:r>
      <w:r>
        <w:rPr>
          <w:color w:val="231F20"/>
        </w:rPr>
        <w:t>you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accidentally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splash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spill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corrosive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substance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skin,</w:t>
      </w:r>
      <w:r>
        <w:rPr>
          <w:color w:val="231F20"/>
          <w:spacing w:val="9"/>
        </w:rPr>
        <w:t> </w:t>
      </w:r>
      <w:r>
        <w:rPr>
          <w:color w:val="231F20"/>
        </w:rPr>
        <w:t>you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68"/>
          <w:w w:val="101"/>
        </w:rPr>
        <w:t> </w:t>
      </w:r>
      <w:r>
        <w:rPr>
          <w:color w:val="231F20"/>
          <w:spacing w:val="1"/>
        </w:rPr>
        <w:t>want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wash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affected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very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quickly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large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amounts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water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dilute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acid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52"/>
          <w:w w:val="101"/>
        </w:rPr>
        <w:t> </w:t>
      </w:r>
      <w:r>
        <w:rPr>
          <w:color w:val="231F20"/>
          <w:spacing w:val="1"/>
        </w:rPr>
        <w:t>minimize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burning.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For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reason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important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locate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special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emergency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sinks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showers</w:t>
      </w:r>
      <w:r>
        <w:rPr>
          <w:color w:val="231F20"/>
          <w:spacing w:val="52"/>
          <w:w w:val="101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8"/>
        </w:rPr>
        <w:t> </w:t>
      </w:r>
      <w:r>
        <w:rPr>
          <w:color w:val="231F20"/>
        </w:rPr>
        <w:t>site.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40" w:right="0"/>
        <w:jc w:val="left"/>
        <w:rPr>
          <w:b w:val="0"/>
          <w:bCs w:val="0"/>
        </w:rPr>
      </w:pPr>
      <w:r>
        <w:rPr>
          <w:color w:val="231F20"/>
        </w:rPr>
        <w:t>Emergency </w:t>
      </w:r>
      <w:r>
        <w:rPr>
          <w:color w:val="231F20"/>
          <w:spacing w:val="-1"/>
        </w:rPr>
        <w:t>exits</w:t>
      </w:r>
      <w:r>
        <w:rPr>
          <w:b w:val="0"/>
        </w:rPr>
      </w:r>
    </w:p>
    <w:p>
      <w:pPr>
        <w:pStyle w:val="BodyText"/>
        <w:spacing w:line="272" w:lineRule="auto" w:before="1"/>
        <w:ind w:left="140" w:right="1355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-15"/>
        </w:rPr>
        <w:t> </w:t>
      </w:r>
      <w:r>
        <w:rPr>
          <w:color w:val="231F20"/>
        </w:rPr>
        <w:t>sites,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emergency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exits,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stairways,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locations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66"/>
          <w:w w:val="97"/>
        </w:rPr>
        <w:t> </w:t>
      </w:r>
      <w:r>
        <w:rPr>
          <w:color w:val="231F20"/>
          <w:spacing w:val="1"/>
        </w:rPr>
        <w:t>extinguishers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case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emergency.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kept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clear</w:t>
      </w:r>
      <w:r>
        <w:rPr>
          <w:color w:val="231F20"/>
          <w:spacing w:val="-13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times.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40" w:right="0"/>
        <w:jc w:val="left"/>
        <w:rPr>
          <w:b w:val="0"/>
          <w:bCs w:val="0"/>
        </w:rPr>
      </w:pPr>
      <w:r>
        <w:rPr>
          <w:color w:val="231F20"/>
          <w:spacing w:val="-2"/>
        </w:rPr>
        <w:t>First</w:t>
      </w:r>
      <w:r>
        <w:rPr>
          <w:color w:val="231F20"/>
        </w:rPr>
        <w:t> aid facilities</w:t>
      </w:r>
      <w:r>
        <w:rPr>
          <w:b w:val="0"/>
        </w:rPr>
      </w:r>
    </w:p>
    <w:p>
      <w:pPr>
        <w:pStyle w:val="BodyText"/>
        <w:tabs>
          <w:tab w:pos="6460" w:val="left" w:leader="none"/>
        </w:tabs>
        <w:spacing w:line="240" w:lineRule="auto" w:before="1"/>
        <w:ind w:left="140" w:right="0" w:firstLine="0"/>
        <w:jc w:val="left"/>
      </w:pPr>
      <w:r>
        <w:rPr>
          <w:color w:val="231F20"/>
          <w:spacing w:val="1"/>
        </w:rPr>
        <w:t>Every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minimum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aid,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defi</w:t>
        <w:tab/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WorkSafeBC</w:t>
      </w:r>
      <w:r>
        <w:rPr/>
      </w:r>
    </w:p>
    <w:p>
      <w:pPr>
        <w:pStyle w:val="BodyText"/>
        <w:spacing w:line="272" w:lineRule="auto" w:before="36"/>
        <w:ind w:left="140" w:right="1375" w:firstLine="0"/>
        <w:jc w:val="both"/>
      </w:pPr>
      <w:r>
        <w:rPr>
          <w:color w:val="231F20"/>
          <w:spacing w:val="1"/>
        </w:rPr>
        <w:t>OHS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attendant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variety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emergencies,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minor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bleeding.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Learn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aid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attendants</w:t>
      </w:r>
      <w:r>
        <w:rPr>
          <w:color w:val="231F20"/>
          <w:spacing w:val="4"/>
        </w:rPr>
        <w:t> </w:t>
      </w:r>
      <w:r>
        <w:rPr>
          <w:color w:val="231F20"/>
        </w:rPr>
        <w:t>are.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40" w:right="0"/>
        <w:jc w:val="left"/>
        <w:rPr>
          <w:b w:val="0"/>
          <w:bCs w:val="0"/>
        </w:rPr>
      </w:pPr>
      <w:r>
        <w:rPr>
          <w:color w:val="231F20"/>
        </w:rPr>
        <w:t>Emergency </w:t>
      </w:r>
      <w:r>
        <w:rPr>
          <w:color w:val="231F20"/>
          <w:spacing w:val="-1"/>
        </w:rPr>
        <w:t>contact/phone</w:t>
      </w:r>
      <w:r>
        <w:rPr>
          <w:color w:val="231F20"/>
        </w:rPr>
        <w:t> numbers</w:t>
      </w:r>
      <w:r>
        <w:rPr>
          <w:b w:val="0"/>
        </w:rPr>
      </w:r>
    </w:p>
    <w:p>
      <w:pPr>
        <w:pStyle w:val="BodyText"/>
        <w:spacing w:line="272" w:lineRule="auto" w:before="1"/>
        <w:ind w:left="140" w:right="1209" w:firstLine="0"/>
        <w:jc w:val="left"/>
      </w:pP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telephones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conveniently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plant,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summoned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telephones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direct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lines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facility.</w:t>
      </w:r>
      <w:r>
        <w:rPr>
          <w:color w:val="231F20"/>
          <w:spacing w:val="4"/>
        </w:rPr>
        <w:t> </w:t>
      </w:r>
      <w:r>
        <w:rPr>
          <w:color w:val="231F20"/>
        </w:rPr>
        <w:t>Also,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record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emergency.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40" w:right="0"/>
        <w:jc w:val="left"/>
        <w:rPr>
          <w:b w:val="0"/>
          <w:bCs w:val="0"/>
        </w:rPr>
      </w:pPr>
      <w:r>
        <w:rPr>
          <w:color w:val="231F20"/>
        </w:rPr>
        <w:t>Outside meeting </w:t>
      </w:r>
      <w:r>
        <w:rPr>
          <w:color w:val="231F20"/>
          <w:spacing w:val="-1"/>
        </w:rPr>
        <w:t>place</w:t>
      </w:r>
      <w:r>
        <w:rPr>
          <w:b w:val="0"/>
        </w:rPr>
      </w:r>
    </w:p>
    <w:p>
      <w:pPr>
        <w:pStyle w:val="BodyText"/>
        <w:spacing w:line="272" w:lineRule="auto" w:before="1"/>
        <w:ind w:left="140" w:right="1200" w:firstLine="0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preparedness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accounted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await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instructions.</w:t>
      </w:r>
      <w:r>
        <w:rPr>
          <w:color w:val="231F20"/>
          <w:spacing w:val="56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upwind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leak,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incoming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personnel.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40" w:right="0"/>
        <w:jc w:val="left"/>
        <w:rPr>
          <w:b w:val="0"/>
          <w:bCs w:val="0"/>
        </w:rPr>
      </w:pPr>
      <w:r>
        <w:rPr>
          <w:color w:val="231F20"/>
          <w:spacing w:val="-1"/>
        </w:rPr>
        <w:t>Disaster</w:t>
      </w:r>
      <w:r>
        <w:rPr>
          <w:color w:val="231F20"/>
        </w:rPr>
        <w:t> plan</w:t>
      </w:r>
      <w:r>
        <w:rPr>
          <w:b w:val="0"/>
        </w:rPr>
      </w:r>
    </w:p>
    <w:p>
      <w:pPr>
        <w:pStyle w:val="BodyText"/>
        <w:spacing w:line="272" w:lineRule="auto" w:before="1"/>
        <w:ind w:left="140" w:right="1257" w:firstLine="0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preparedness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shelters,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exits,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evacuation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routes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procedures,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outside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identified.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Exits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evacuation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routes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checked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periodically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blocked.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should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sufficient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number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width,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rapidly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evacuate.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6"/>
        <w:ind w:left="860" w:right="0"/>
        <w:jc w:val="left"/>
        <w:rPr>
          <w:b w:val="0"/>
          <w:bCs w:val="0"/>
        </w:rPr>
      </w:pPr>
      <w:r>
        <w:rPr/>
        <w:pict>
          <v:group style="position:absolute;margin-left:79.900002pt;margin-top:-3.099979pt;width:28.5pt;height:22.9pt;mso-position-horizontal-relative:page;mso-position-vertical-relative:paragraph;z-index:4048" coordorigin="1598,-62" coordsize="570,458">
            <v:group style="position:absolute;left:1620;top:374;width:457;height:2" coordorigin="1620,374" coordsize="457,2">
              <v:shape style="position:absolute;left:1620;top:374;width:457;height:2" coordorigin="1620,374" coordsize="457,0" path="m1620,374l2076,374e" filled="false" stroked="true" strokeweight="2.2pt" strokecolor="#231f20">
                <v:path arrowok="t"/>
              </v:shape>
            </v:group>
            <v:group style="position:absolute;left:1641;top:-19;width:2;height:372" coordorigin="1641,-19" coordsize="2,372">
              <v:shape style="position:absolute;left:1641;top:-19;width:2;height:372" coordorigin="1641,-19" coordsize="0,372" path="m1641,-19l1641,353e" filled="false" stroked="true" strokeweight="2.192pt" strokecolor="#231f20">
                <v:path arrowok="t"/>
              </v:shape>
            </v:group>
            <v:group style="position:absolute;left:1620;top:-40;width:457;height:2" coordorigin="1620,-40" coordsize="457,2">
              <v:shape style="position:absolute;left:1620;top:-40;width:457;height:2" coordorigin="1620,-40" coordsize="457,0" path="m1620,-40l2076,-40e" filled="false" stroked="true" strokeweight="2.2pt" strokecolor="#231f20">
                <v:path arrowok="t"/>
              </v:shape>
            </v:group>
            <v:group style="position:absolute;left:2055;top:-19;width:2;height:373" coordorigin="2055,-19" coordsize="2,373">
              <v:shape style="position:absolute;left:2055;top:-19;width:2;height:373" coordorigin="2055,-19" coordsize="0,373" path="m2055,-19l2055,353e" filled="false" stroked="true" strokeweight="2.19pt" strokecolor="#231f20">
                <v:path arrowok="t"/>
              </v:shape>
            </v:group>
            <v:group style="position:absolute;left:1678;top:-29;width:490;height:358" coordorigin="1678,-29" coordsize="490,358">
              <v:shape style="position:absolute;left:1678;top:-29;width:490;height:358" coordorigin="1678,-29" coordsize="490,358" path="m1766,104l1678,172,1693,178,1712,185,1764,218,1795,270,1823,329,1839,291,1853,258,1866,228,1878,202,1879,200,1838,200,1809,138,1785,117,1766,104xe" filled="true" fillcolor="#231f20" stroked="false">
                <v:path arrowok="t"/>
                <v:fill type="solid"/>
              </v:shape>
              <v:shape style="position:absolute;left:1678;top:-29;width:490;height:358" coordorigin="1678,-29" coordsize="490,358" path="m2110,-29l2034,-5,1965,24,1919,63,1876,127,1838,200,1879,200,1890,178,1901,158,1948,105,2010,87,2160,87,2110,-29xe" filled="true" fillcolor="#231f20" stroked="false">
                <v:path arrowok="t"/>
                <v:fill type="solid"/>
              </v:shape>
              <v:shape style="position:absolute;left:1678;top:-29;width:490;height:358" coordorigin="1678,-29" coordsize="490,358" path="m2160,87l2030,87,2052,88,2076,91,2103,94,2167,104,2160,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480" w:right="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28" w:id="30"/>
      <w:bookmarkEnd w:id="30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5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10"/>
        </w:numPr>
        <w:tabs>
          <w:tab w:pos="1480" w:val="left" w:leader="none"/>
        </w:tabs>
        <w:spacing w:line="240" w:lineRule="auto" w:before="271" w:after="0"/>
        <w:ind w:left="1480" w:right="0" w:hanging="360"/>
        <w:jc w:val="left"/>
      </w:pPr>
      <w:r>
        <w:rPr>
          <w:color w:val="231F20"/>
        </w:rPr>
        <w:t>Panic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buttons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emergency.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1480" w:val="left" w:leader="none"/>
        </w:tabs>
        <w:spacing w:line="263" w:lineRule="auto" w:before="0" w:after="0"/>
        <w:ind w:left="1480" w:right="205" w:hanging="360"/>
        <w:jc w:val="left"/>
      </w:pPr>
      <w:r>
        <w:rPr>
          <w:color w:val="231F20"/>
          <w:spacing w:val="1"/>
        </w:rPr>
        <w:t>Besides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alarm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stations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extinguishers,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should</w:t>
      </w:r>
      <w:r>
        <w:rPr>
          <w:color w:val="231F20"/>
          <w:spacing w:val="70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shop?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exits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lines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Computer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shutdown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locators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showers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sites?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didn’t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shower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home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splashed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corrosives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wash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splashes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site?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Locate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clock.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Locate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buddy.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Locate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lunchroom.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Locate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shut-offs.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shop,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familiarize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with?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choices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Location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alarm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pull-station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Location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class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extinguishers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minimum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standards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first-aid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facilities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described?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WorkSafe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Regulation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National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Code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Workers’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Act</w:t>
      </w:r>
      <w:r>
        <w:rPr/>
      </w:r>
    </w:p>
    <w:p>
      <w:pPr>
        <w:pStyle w:val="BodyText"/>
        <w:numPr>
          <w:ilvl w:val="1"/>
          <w:numId w:val="10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National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Code</w:t>
      </w:r>
      <w:r>
        <w:rPr/>
      </w:r>
    </w:p>
    <w:p>
      <w:pPr>
        <w:spacing w:after="0" w:line="240" w:lineRule="auto"/>
        <w:jc w:val="left"/>
        <w:sectPr>
          <w:footerReference w:type="even" r:id="rId108"/>
          <w:footerReference w:type="default" r:id="rId109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40" w:lineRule="auto" w:before="65" w:after="0"/>
        <w:ind w:left="480" w:right="0" w:hanging="360"/>
        <w:jc w:val="left"/>
      </w:pP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authorized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authority.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63" w:lineRule="auto" w:before="0" w:after="0"/>
        <w:ind w:left="480" w:right="1232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store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use.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63" w:lineRule="auto" w:before="0" w:after="0"/>
        <w:ind w:left="480" w:right="1650" w:hanging="360"/>
        <w:jc w:val="left"/>
      </w:pPr>
      <w:r>
        <w:rPr>
          <w:color w:val="231F20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phones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911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false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alarms.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63" w:lineRule="auto" w:before="0" w:after="0"/>
        <w:ind w:left="480" w:right="116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utilities,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then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10"/>
        </w:numPr>
        <w:tabs>
          <w:tab w:pos="480" w:val="left" w:leader="none"/>
        </w:tabs>
        <w:spacing w:line="263" w:lineRule="auto" w:before="0" w:after="0"/>
        <w:ind w:left="480" w:right="1898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3"/>
        </w:rPr>
        <w:t> </w:t>
      </w:r>
      <w:r>
        <w:rPr>
          <w:color w:val="231F20"/>
        </w:rPr>
        <w:t>law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extinguisher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fight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regardless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fire’s</w:t>
      </w:r>
      <w:r>
        <w:rPr>
          <w:color w:val="231F20"/>
          <w:spacing w:val="40"/>
        </w:rPr>
        <w:t> </w:t>
      </w:r>
      <w:r>
        <w:rPr>
          <w:color w:val="231F20"/>
          <w:spacing w:val="1"/>
        </w:rPr>
        <w:t>development.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even" r:id="rId110"/>
          <w:footerReference w:type="even" r:id="rId111"/>
          <w:footerReference w:type="default" r:id="rId112"/>
          <w:pgSz w:w="12240" w:h="15840"/>
          <w:pgMar w:header="0" w:footer="464" w:top="1500" w:bottom="660" w:left="500" w:right="1500"/>
          <w:pgNumType w:start="6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1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29" w:id="31"/>
      <w:bookmarkEnd w:id="31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6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how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z w:val="40"/>
        </w:rPr>
        <w:t>a</w:t>
      </w:r>
      <w:r>
        <w:rPr>
          <w:rFonts w:ascii="Myriad Pro Semibold"/>
          <w:b/>
          <w:color w:val="231F20"/>
          <w:spacing w:val="-9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workplace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5"/>
          <w:sz w:val="40"/>
        </w:rPr>
        <w:t>safety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5"/>
          <w:sz w:val="40"/>
        </w:rPr>
        <w:t>policy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5"/>
          <w:sz w:val="40"/>
        </w:rPr>
        <w:t>is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7"/>
          <w:sz w:val="40"/>
        </w:rPr>
        <w:t>established</w:t>
      </w:r>
      <w:r>
        <w:rPr>
          <w:rFonts w:ascii="Myriad Pro Semibold"/>
          <w:sz w:val="40"/>
        </w:rPr>
      </w:r>
    </w:p>
    <w:p>
      <w:pPr>
        <w:spacing w:line="240" w:lineRule="auto" w:before="12"/>
        <w:rPr>
          <w:rFonts w:ascii="Myriad Pro Semibold" w:hAnsi="Myriad Pro Semibold" w:cs="Myriad Pro Semibold" w:eastAsia="Myriad Pro Semibold"/>
          <w:b/>
          <w:bCs/>
          <w:sz w:val="33"/>
          <w:szCs w:val="3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Process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876" w:firstLine="0"/>
        <w:jc w:val="both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organization,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objectives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achieve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goal: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its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338" w:firstLine="0"/>
        <w:jc w:val="left"/>
      </w:pPr>
      <w:r>
        <w:rPr>
          <w:color w:val="231F20"/>
          <w:spacing w:val="1"/>
        </w:rPr>
        <w:t>Part</w:t>
      </w:r>
      <w:r>
        <w:rPr>
          <w:color w:val="231F20"/>
          <w:spacing w:val="3"/>
        </w:rPr>
        <w:t> </w:t>
      </w:r>
      <w:r>
        <w:rPr>
          <w:color w:val="231F20"/>
        </w:rPr>
        <w:t>3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specifies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minimum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requirements</w:t>
      </w:r>
      <w:r>
        <w:rPr>
          <w:color w:val="231F20"/>
          <w:spacing w:val="9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contained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program.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requirements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specified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applicable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consultation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identified,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controls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191.55pt;mso-position-horizontal-relative:char;mso-position-vertical-relative:line" coordorigin="0,0" coordsize="9000,3831">
            <v:group style="position:absolute;left:0;top:0;width:9000;height:390" coordorigin="0,0" coordsize="9000,390">
              <v:shape style="position:absolute;left:0;top:0;width:9000;height:390" coordorigin="0,0" coordsize="9000,390" path="m0,390l9000,390,9000,0,0,0,0,390xe" filled="true" fillcolor="#d1d3d4" stroked="false">
                <v:path arrowok="t"/>
                <v:fill type="solid"/>
              </v:shape>
            </v:group>
            <v:group style="position:absolute;left:0;top:390;width:9000;height:1080" coordorigin="0,390" coordsize="9000,1080">
              <v:shape style="position:absolute;left:0;top:390;width:9000;height:1080" coordorigin="0,390" coordsize="9000,1080" path="m0,1470l9000,1470,9000,390,0,390,0,1470xe" filled="true" fillcolor="#d1d3d4" stroked="false">
                <v:path arrowok="t"/>
                <v:fill type="solid"/>
              </v:shape>
            </v:group>
            <v:group style="position:absolute;left:0;top:1470;width:9000;height:1080" coordorigin="0,1470" coordsize="9000,1080">
              <v:shape style="position:absolute;left:0;top:1470;width:9000;height:1080" coordorigin="0,1470" coordsize="9000,1080" path="m0,2550l9000,2550,9000,1470,0,1470,0,2550xe" filled="true" fillcolor="#d1d3d4" stroked="false">
                <v:path arrowok="t"/>
                <v:fill type="solid"/>
              </v:shape>
            </v:group>
            <v:group style="position:absolute;left:0;top:2550;width:9000;height:1281" coordorigin="0,2550" coordsize="9000,1281">
              <v:shape style="position:absolute;left:0;top:2550;width:9000;height:1281" coordorigin="0,2550" coordsize="9000,1281" path="m0,2550l9000,2550,9000,3831,0,3831,0,2550xe" filled="true" fillcolor="#d1d3d4" stroked="false">
                <v:path arrowok="t"/>
                <v:fill type="solid"/>
              </v:shape>
            </v:group>
            <v:group style="position:absolute;left:290;top:80;width:421;height:417" coordorigin="290,80" coordsize="421,417">
              <v:shape style="position:absolute;left:290;top:80;width:421;height:417" coordorigin="290,80" coordsize="421,417" path="m711,497l290,497,290,80,711,80,711,497xe" filled="true" fillcolor="#ffffff" stroked="false">
                <v:path arrowok="t"/>
                <v:fill type="solid"/>
              </v:shape>
            </v:group>
            <v:group style="position:absolute;left:290;top:80;width:421;height:417" coordorigin="290,80" coordsize="421,417">
              <v:shape style="position:absolute;left:290;top:80;width:421;height:417" coordorigin="290,80" coordsize="421,417" path="m711,497l290,497,290,80,711,80,711,497xe" filled="false" stroked="true" strokeweight=".422pt" strokecolor="#231f20">
                <v:path arrowok="t"/>
              </v:shape>
            </v:group>
            <v:group style="position:absolute;left:270;top:494;width:456;height:2" coordorigin="270,494" coordsize="456,2">
              <v:shape style="position:absolute;left:270;top:494;width:456;height:2" coordorigin="270,494" coordsize="456,0" path="m270,494l726,494e" filled="false" stroked="true" strokeweight="2.1pt" strokecolor="#231f20">
                <v:path arrowok="t"/>
              </v:shape>
            </v:group>
            <v:group style="position:absolute;left:291;top:100;width:2;height:374" coordorigin="291,100" coordsize="2,374">
              <v:shape style="position:absolute;left:291;top:100;width:2;height:374" coordorigin="291,100" coordsize="0,374" path="m291,100l291,474e" filled="false" stroked="true" strokeweight="2.191pt" strokecolor="#231f20">
                <v:path arrowok="t"/>
              </v:shape>
            </v:group>
            <v:group style="position:absolute;left:270;top:79;width:456;height:2" coordorigin="270,79" coordsize="456,2">
              <v:shape style="position:absolute;left:270;top:79;width:456;height:2" coordorigin="270,79" coordsize="456,0" path="m270,79l726,79e" filled="false" stroked="true" strokeweight="2.2pt" strokecolor="#231f20">
                <v:path arrowok="t"/>
              </v:shape>
            </v:group>
            <v:group style="position:absolute;left:705;top:101;width:2;height:373" coordorigin="705,101" coordsize="2,373">
              <v:shape style="position:absolute;left:705;top:101;width:2;height:373" coordorigin="705,101" coordsize="0,373" path="m705,101l705,474e" filled="false" stroked="true" strokeweight="2.187pt" strokecolor="#231f20">
                <v:path arrowok="t"/>
              </v:shape>
            </v:group>
            <v:group style="position:absolute;left:379;top:127;width:268;height:317" coordorigin="379,127" coordsize="268,317">
              <v:shape style="position:absolute;left:379;top:127;width:268;height:317" coordorigin="379,127" coordsize="268,317" path="m594,317l496,317,549,444,647,434,594,317xe" filled="true" fillcolor="#231f20" stroked="false">
                <v:path arrowok="t"/>
                <v:fill type="solid"/>
              </v:shape>
              <v:shape style="position:absolute;left:379;top:127;width:268;height:317" coordorigin="379,127" coordsize="268,317" path="m500,127l379,127,379,439,472,439,472,317,594,317,584,296,601,283,614,268,614,266,472,266,472,182,624,182,618,170,567,133,525,128,500,127xe" filled="true" fillcolor="#231f20" stroked="false">
                <v:path arrowok="t"/>
                <v:fill type="solid"/>
              </v:shape>
              <v:shape style="position:absolute;left:379;top:127;width:268;height:317" coordorigin="379,127" coordsize="268,317" path="m624,182l508,182,520,184,527,189,537,195,542,206,542,237,538,248,528,257,512,264,489,266,614,266,623,251,628,230,630,206,626,187,624,182xe" filled="true" fillcolor="#231f20" stroked="false">
                <v:path arrowok="t"/>
                <v:fill type="solid"/>
              </v:shape>
              <v:shape style="position:absolute;left:0;top:0;width:9000;height:3831" type="#_x0000_t202" filled="false" stroked="false">
                <v:textbox inset="0,0,0,0">
                  <w:txbxContent>
                    <w:p>
                      <w:pPr>
                        <w:spacing w:before="186"/>
                        <w:ind w:left="1080" w:right="0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2"/>
                          <w:szCs w:val="22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Read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following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sections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from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Part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3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OHS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Regulation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now:</w:t>
                      </w:r>
                      <w:r>
                        <w:rPr>
                          <w:rFonts w:ascii="Myriad Pro Semibold"/>
                          <w:sz w:val="22"/>
                        </w:rPr>
                      </w:r>
                    </w:p>
                    <w:p>
                      <w:pPr>
                        <w:numPr>
                          <w:ilvl w:val="1"/>
                          <w:numId w:val="11"/>
                        </w:numPr>
                        <w:tabs>
                          <w:tab w:pos="1415" w:val="left" w:leader="none"/>
                        </w:tabs>
                        <w:spacing w:line="294" w:lineRule="auto" w:before="126"/>
                        <w:ind w:left="1080" w:right="2119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When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program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required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  <w:t> </w:t>
                      </w:r>
                      <w:hyperlink r:id="rId115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http://www2.worksafebc.com/publications/OHSRegulation/Part3.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</w:hyperlink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  <w:t> </w:t>
                      </w:r>
                      <w:hyperlink r:id="rId115"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  <w:t>  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  <w:u w:val="single" w:color="205E9E"/>
                          </w:rPr>
                          <w:t>asp#SectionNumber:3.1h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  <w:p>
                      <w:pPr>
                        <w:numPr>
                          <w:ilvl w:val="1"/>
                          <w:numId w:val="11"/>
                        </w:numPr>
                        <w:tabs>
                          <w:tab w:pos="1423" w:val="left" w:leader="none"/>
                        </w:tabs>
                        <w:spacing w:line="294" w:lineRule="auto" w:before="175"/>
                        <w:ind w:left="1080" w:right="2119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Small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operations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  <w:t> </w:t>
                      </w:r>
                      <w:hyperlink r:id="rId116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http://www2.worksafebc.com/publications/OHSRegulation/Part3.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</w:hyperlink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  <w:t> </w:t>
                      </w:r>
                      <w:hyperlink r:id="rId116"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  <w:t>  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  <w:u w:val="single" w:color="205E9E"/>
                          </w:rPr>
                          <w:t>asp#SectionNumber:3.2tt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  <w:p>
                      <w:pPr>
                        <w:numPr>
                          <w:ilvl w:val="1"/>
                          <w:numId w:val="11"/>
                        </w:numPr>
                        <w:tabs>
                          <w:tab w:pos="1423" w:val="left" w:leader="none"/>
                        </w:tabs>
                        <w:spacing w:line="294" w:lineRule="auto" w:before="175"/>
                        <w:ind w:left="1080" w:right="2119" w:firstLine="0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Contents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program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  <w:t> </w:t>
                      </w:r>
                      <w:hyperlink r:id="rId117"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sz w:val="20"/>
                            <w:u w:val="single" w:color="205E9E"/>
                          </w:rPr>
                          <w:t>http://www2.worksafebc.com/publications/OHSRegulation/Part3.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</w:hyperlink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sz w:val="20"/>
                        </w:rPr>
                        <w:t> </w:t>
                      </w:r>
                      <w:hyperlink r:id="rId117"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  <w:t>  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  <w:u w:val="single" w:color="205E9E"/>
                          </w:rPr>
                          <w:t>asp#SectionNumber:3.3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2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pStyle w:val="BodyText"/>
        <w:spacing w:line="272" w:lineRule="auto" w:before="75"/>
        <w:ind w:left="120" w:right="1115" w:firstLine="0"/>
        <w:jc w:val="left"/>
      </w:pP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establish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requirement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</w:rPr>
        <w:t>Workers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Compensation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Act</w:t>
      </w:r>
      <w:r>
        <w:rPr>
          <w:rFonts w:ascii="Myriad Pro"/>
          <w:i/>
          <w:color w:val="231F20"/>
          <w:spacing w:val="1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Division</w:t>
      </w:r>
      <w:r>
        <w:rPr>
          <w:color w:val="231F20"/>
          <w:spacing w:val="4"/>
        </w:rPr>
        <w:t> </w:t>
      </w:r>
      <w:r>
        <w:rPr>
          <w:color w:val="231F20"/>
        </w:rPr>
        <w:t>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stipulate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committee: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spacing w:before="0"/>
        <w:ind w:left="480" w:right="0" w:firstLine="0"/>
        <w:jc w:val="left"/>
        <w:rPr>
          <w:rFonts w:ascii="Myriad Pro Semibold" w:hAnsi="Myriad Pro Semibold" w:cs="Myriad Pro Semibold" w:eastAsia="Myriad Pro Semibold"/>
          <w:sz w:val="22"/>
          <w:szCs w:val="22"/>
        </w:rPr>
      </w:pPr>
      <w:r>
        <w:rPr>
          <w:rFonts w:ascii="Myriad Pro Semibold"/>
          <w:b/>
          <w:i/>
          <w:color w:val="231F20"/>
          <w:spacing w:val="1"/>
          <w:sz w:val="22"/>
        </w:rPr>
        <w:t>When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z w:val="22"/>
        </w:rPr>
        <w:t>a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committee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is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required</w:t>
      </w:r>
      <w:r>
        <w:rPr>
          <w:rFonts w:ascii="Myriad Pro Semibold"/>
          <w:sz w:val="22"/>
        </w:rPr>
      </w:r>
    </w:p>
    <w:p>
      <w:pPr>
        <w:spacing w:before="36"/>
        <w:ind w:left="480" w:right="0" w:firstLine="0"/>
        <w:jc w:val="left"/>
        <w:rPr>
          <w:rFonts w:ascii="Myriad Pro Semibold" w:hAnsi="Myriad Pro Semibold" w:cs="Myriad Pro Semibold" w:eastAsia="Myriad Pro Semibold"/>
          <w:sz w:val="22"/>
          <w:szCs w:val="22"/>
        </w:rPr>
      </w:pPr>
      <w:r>
        <w:rPr>
          <w:rFonts w:ascii="Myriad Pro Semibold"/>
          <w:b/>
          <w:color w:val="231F20"/>
          <w:spacing w:val="2"/>
          <w:sz w:val="22"/>
        </w:rPr>
        <w:t>Section</w:t>
      </w:r>
      <w:r>
        <w:rPr>
          <w:rFonts w:ascii="Myriad Pro Semibold"/>
          <w:b/>
          <w:color w:val="231F20"/>
          <w:spacing w:val="4"/>
          <w:sz w:val="22"/>
        </w:rPr>
        <w:t> </w:t>
      </w:r>
      <w:r>
        <w:rPr>
          <w:rFonts w:ascii="Myriad Pro Semibold"/>
          <w:b/>
          <w:color w:val="231F20"/>
          <w:spacing w:val="2"/>
          <w:sz w:val="22"/>
        </w:rPr>
        <w:t>125</w:t>
      </w:r>
      <w:r>
        <w:rPr>
          <w:rFonts w:ascii="Myriad Pro Semibold"/>
          <w:sz w:val="22"/>
        </w:rPr>
      </w:r>
    </w:p>
    <w:p>
      <w:pPr>
        <w:pStyle w:val="BodyText"/>
        <w:numPr>
          <w:ilvl w:val="0"/>
          <w:numId w:val="12"/>
        </w:numPr>
        <w:tabs>
          <w:tab w:pos="840" w:val="left" w:leader="none"/>
        </w:tabs>
        <w:spacing w:line="272" w:lineRule="auto" w:before="36" w:after="0"/>
        <w:ind w:left="840" w:right="1426" w:hanging="360"/>
        <w:jc w:val="left"/>
      </w:pP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employed,</w:t>
      </w:r>
      <w:r>
        <w:rPr>
          <w:color w:val="231F20"/>
          <w:spacing w:val="52"/>
        </w:rPr>
        <w:t> </w:t>
      </w:r>
      <w:r>
        <w:rPr>
          <w:color w:val="231F20"/>
          <w:spacing w:val="2"/>
        </w:rPr>
        <w:t>and</w:t>
      </w:r>
      <w:r>
        <w:rPr/>
      </w:r>
    </w:p>
    <w:p>
      <w:pPr>
        <w:pStyle w:val="BodyText"/>
        <w:numPr>
          <w:ilvl w:val="0"/>
          <w:numId w:val="12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order.</w:t>
      </w:r>
      <w:r>
        <w:rPr/>
      </w:r>
    </w:p>
    <w:p>
      <w:pPr>
        <w:spacing w:after="0" w:line="240" w:lineRule="auto"/>
        <w:jc w:val="left"/>
        <w:sectPr>
          <w:headerReference w:type="default" r:id="rId113"/>
          <w:headerReference w:type="even" r:id="rId114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3"/>
        <w:rPr>
          <w:rFonts w:ascii="Myriad Pro" w:hAnsi="Myriad Pro" w:cs="Myriad Pro" w:eastAsia="Myriad Pro"/>
          <w:sz w:val="20"/>
          <w:szCs w:val="20"/>
        </w:rPr>
      </w:pPr>
    </w:p>
    <w:p>
      <w:pPr>
        <w:spacing w:before="66"/>
        <w:ind w:left="1480" w:right="0" w:firstLine="0"/>
        <w:jc w:val="left"/>
        <w:rPr>
          <w:rFonts w:ascii="Myriad Pro Semibold" w:hAnsi="Myriad Pro Semibold" w:cs="Myriad Pro Semibold" w:eastAsia="Myriad Pro Semibold"/>
          <w:sz w:val="22"/>
          <w:szCs w:val="22"/>
        </w:rPr>
      </w:pPr>
      <w:r>
        <w:rPr>
          <w:rFonts w:ascii="Myriad Pro Semibold"/>
          <w:b/>
          <w:i/>
          <w:color w:val="231F20"/>
          <w:spacing w:val="1"/>
          <w:sz w:val="22"/>
        </w:rPr>
        <w:t>Duties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and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2"/>
          <w:sz w:val="22"/>
        </w:rPr>
        <w:t>function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of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the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joint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committee</w:t>
      </w:r>
      <w:r>
        <w:rPr>
          <w:rFonts w:ascii="Myriad Pro Semibold"/>
          <w:sz w:val="22"/>
        </w:rPr>
      </w:r>
    </w:p>
    <w:p>
      <w:pPr>
        <w:spacing w:before="36"/>
        <w:ind w:left="1480" w:right="0" w:firstLine="0"/>
        <w:jc w:val="left"/>
        <w:rPr>
          <w:rFonts w:ascii="Myriad Pro Semibold" w:hAnsi="Myriad Pro Semibold" w:cs="Myriad Pro Semibold" w:eastAsia="Myriad Pro Semibold"/>
          <w:sz w:val="22"/>
          <w:szCs w:val="22"/>
        </w:rPr>
      </w:pPr>
      <w:r>
        <w:rPr>
          <w:rFonts w:ascii="Myriad Pro Semibold"/>
          <w:b/>
          <w:color w:val="231F20"/>
          <w:spacing w:val="2"/>
          <w:sz w:val="22"/>
        </w:rPr>
        <w:t>Section</w:t>
      </w:r>
      <w:r>
        <w:rPr>
          <w:rFonts w:ascii="Myriad Pro Semibold"/>
          <w:b/>
          <w:color w:val="231F20"/>
          <w:spacing w:val="4"/>
          <w:sz w:val="22"/>
        </w:rPr>
        <w:t> </w:t>
      </w:r>
      <w:r>
        <w:rPr>
          <w:rFonts w:ascii="Myriad Pro Semibold"/>
          <w:b/>
          <w:color w:val="231F20"/>
          <w:spacing w:val="2"/>
          <w:sz w:val="22"/>
        </w:rPr>
        <w:t>130</w:t>
      </w:r>
      <w:r>
        <w:rPr>
          <w:rFonts w:ascii="Myriad Pro Semibold"/>
          <w:sz w:val="22"/>
        </w:rPr>
      </w:r>
    </w:p>
    <w:p>
      <w:pPr>
        <w:pStyle w:val="BodyText"/>
        <w:spacing w:line="240" w:lineRule="auto" w:before="36"/>
        <w:ind w:left="1480" w:right="0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functions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relation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workplace: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72" w:lineRule="auto" w:before="126" w:after="0"/>
        <w:ind w:left="1840" w:right="942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unhealthy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advise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effective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responding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situations;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72" w:lineRule="auto" w:before="96" w:after="0"/>
        <w:ind w:left="1840" w:right="382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expeditiously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complaints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relating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workers;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72" w:lineRule="auto" w:before="96" w:after="0"/>
        <w:ind w:left="1840" w:right="321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environment;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72" w:lineRule="auto" w:before="96" w:after="0"/>
        <w:ind w:left="1840" w:right="182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recommendations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improvement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workers;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72" w:lineRule="auto" w:before="96" w:after="0"/>
        <w:ind w:left="1840" w:right="416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recommendations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educational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promoting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compliance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monitor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effectiveness;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72" w:lineRule="auto" w:before="96" w:after="0"/>
        <w:ind w:left="1840" w:right="416" w:hanging="360"/>
        <w:jc w:val="left"/>
      </w:pPr>
      <w:r>
        <w:rPr>
          <w:color w:val="231F20"/>
        </w:rPr>
        <w:t>)  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advise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policies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1"/>
        </w:rPr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monitor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effectiveness;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72" w:lineRule="auto" w:before="96" w:after="0"/>
        <w:ind w:left="1840" w:right="470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advise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proposed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processes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affect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workers;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72" w:lineRule="auto" w:before="96" w:after="0"/>
        <w:ind w:left="1840" w:right="139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investigations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inspections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50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regulations;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72" w:lineRule="auto" w:before="96" w:after="0"/>
        <w:ind w:left="1840" w:right="175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participate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inspections,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investigations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inquiries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regulations;</w:t>
      </w:r>
      <w:r>
        <w:rPr/>
      </w:r>
    </w:p>
    <w:p>
      <w:pPr>
        <w:pStyle w:val="BodyText"/>
        <w:numPr>
          <w:ilvl w:val="1"/>
          <w:numId w:val="12"/>
        </w:numPr>
        <w:tabs>
          <w:tab w:pos="1840" w:val="left" w:leader="none"/>
        </w:tabs>
        <w:spacing w:line="240" w:lineRule="auto" w:before="96" w:after="0"/>
        <w:ind w:left="1840" w:right="0" w:hanging="360"/>
        <w:jc w:val="left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functions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prescribed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5"/>
          <w:szCs w:val="25"/>
        </w:rPr>
      </w:pPr>
    </w:p>
    <w:p>
      <w:pPr>
        <w:spacing w:before="0"/>
        <w:ind w:left="1480" w:right="0" w:firstLine="0"/>
        <w:jc w:val="left"/>
        <w:rPr>
          <w:rFonts w:ascii="Myriad Pro Semibold" w:hAnsi="Myriad Pro Semibold" w:cs="Myriad Pro Semibold" w:eastAsia="Myriad Pro Semibold"/>
          <w:sz w:val="22"/>
          <w:szCs w:val="22"/>
        </w:rPr>
      </w:pPr>
      <w:r>
        <w:rPr>
          <w:rFonts w:ascii="Myriad Pro Semibold"/>
          <w:b/>
          <w:i/>
          <w:color w:val="231F20"/>
          <w:spacing w:val="1"/>
          <w:sz w:val="22"/>
        </w:rPr>
        <w:t>Joint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committee</w:t>
      </w:r>
      <w:r>
        <w:rPr>
          <w:rFonts w:ascii="Myriad Pro Semibold"/>
          <w:b/>
          <w:i/>
          <w:color w:val="231F20"/>
          <w:spacing w:val="4"/>
          <w:sz w:val="22"/>
        </w:rPr>
        <w:t> </w:t>
      </w:r>
      <w:r>
        <w:rPr>
          <w:rFonts w:ascii="Myriad Pro Semibold"/>
          <w:b/>
          <w:i/>
          <w:color w:val="231F20"/>
          <w:spacing w:val="1"/>
          <w:sz w:val="22"/>
        </w:rPr>
        <w:t>procedure</w:t>
      </w:r>
      <w:r>
        <w:rPr>
          <w:rFonts w:ascii="Myriad Pro Semibold"/>
          <w:sz w:val="22"/>
        </w:rPr>
      </w:r>
    </w:p>
    <w:p>
      <w:pPr>
        <w:spacing w:before="36"/>
        <w:ind w:left="1480" w:right="0" w:firstLine="0"/>
        <w:jc w:val="left"/>
        <w:rPr>
          <w:rFonts w:ascii="Myriad Pro Semibold" w:hAnsi="Myriad Pro Semibold" w:cs="Myriad Pro Semibold" w:eastAsia="Myriad Pro Semibold"/>
          <w:sz w:val="22"/>
          <w:szCs w:val="22"/>
        </w:rPr>
      </w:pPr>
      <w:r>
        <w:rPr>
          <w:rFonts w:ascii="Myriad Pro Semibold"/>
          <w:b/>
          <w:color w:val="231F20"/>
          <w:spacing w:val="2"/>
          <w:sz w:val="22"/>
        </w:rPr>
        <w:t>Section</w:t>
      </w:r>
      <w:r>
        <w:rPr>
          <w:rFonts w:ascii="Myriad Pro Semibold"/>
          <w:b/>
          <w:color w:val="231F20"/>
          <w:spacing w:val="4"/>
          <w:sz w:val="22"/>
        </w:rPr>
        <w:t> </w:t>
      </w:r>
      <w:r>
        <w:rPr>
          <w:rFonts w:ascii="Myriad Pro Semibold"/>
          <w:b/>
          <w:color w:val="231F20"/>
          <w:spacing w:val="2"/>
          <w:sz w:val="22"/>
        </w:rPr>
        <w:t>131</w:t>
      </w:r>
      <w:r>
        <w:rPr>
          <w:rFonts w:ascii="Myriad Pro Semibold"/>
          <w:sz w:val="22"/>
        </w:rPr>
      </w:r>
    </w:p>
    <w:p>
      <w:pPr>
        <w:pStyle w:val="BodyText"/>
        <w:numPr>
          <w:ilvl w:val="2"/>
          <w:numId w:val="12"/>
        </w:numPr>
        <w:tabs>
          <w:tab w:pos="1840" w:val="left" w:leader="none"/>
        </w:tabs>
        <w:spacing w:line="272" w:lineRule="auto" w:before="36" w:after="0"/>
        <w:ind w:left="1840" w:right="139" w:hanging="360"/>
        <w:jc w:val="left"/>
      </w:pPr>
      <w:r>
        <w:rPr>
          <w:color w:val="231F20"/>
          <w:spacing w:val="2"/>
        </w:rPr>
        <w:t>Subject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establish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62"/>
        </w:rPr>
        <w:t> </w:t>
      </w:r>
      <w:r>
        <w:rPr>
          <w:color w:val="231F20"/>
        </w:rPr>
        <w:t>procedure,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respecting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duties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functions.</w:t>
      </w:r>
      <w:r>
        <w:rPr/>
      </w:r>
    </w:p>
    <w:p>
      <w:pPr>
        <w:pStyle w:val="BodyText"/>
        <w:numPr>
          <w:ilvl w:val="2"/>
          <w:numId w:val="12"/>
        </w:numPr>
        <w:tabs>
          <w:tab w:pos="1840" w:val="left" w:leader="none"/>
        </w:tabs>
        <w:spacing w:line="272" w:lineRule="auto" w:before="96" w:after="0"/>
        <w:ind w:left="1840" w:right="894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month,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another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order.</w:t>
      </w:r>
      <w:r>
        <w:rPr/>
      </w:r>
    </w:p>
    <w:p>
      <w:pPr>
        <w:pStyle w:val="BodyText"/>
        <w:spacing w:line="272" w:lineRule="auto" w:before="96"/>
        <w:ind w:left="1120" w:right="139" w:firstLine="0"/>
        <w:jc w:val="left"/>
      </w:pPr>
      <w:r>
        <w:rPr>
          <w:color w:val="231F20"/>
          <w:spacing w:val="1"/>
        </w:rPr>
        <w:t>Many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companies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industrial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operations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</w:t>
      </w:r>
      <w:r>
        <w:rPr>
          <w:color w:val="231F20"/>
          <w:spacing w:val="76"/>
        </w:rPr>
        <w:t> </w:t>
      </w:r>
      <w:r>
        <w:rPr>
          <w:color w:val="231F20"/>
        </w:rPr>
        <w:t>excellent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consultation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organization.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helpful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96"/>
        </w:rPr>
        <w:t> </w:t>
      </w:r>
      <w:r>
        <w:rPr>
          <w:color w:val="231F20"/>
          <w:spacing w:val="1"/>
        </w:rPr>
        <w:t>assigning</w:t>
      </w:r>
      <w:r>
        <w:rPr>
          <w:color w:val="231F20"/>
          <w:spacing w:val="4"/>
        </w:rPr>
        <w:t> </w:t>
      </w:r>
      <w:r>
        <w:rPr>
          <w:color w:val="231F20"/>
        </w:rPr>
        <w:t>group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responsibilities,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promoting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attitudes</w:t>
      </w:r>
      <w:r>
        <w:rPr>
          <w:color w:val="231F20"/>
          <w:spacing w:val="4"/>
        </w:rPr>
        <w:t> </w:t>
      </w:r>
      <w:r>
        <w:rPr>
          <w:color w:val="231F20"/>
        </w:rPr>
        <w:t>toward</w:t>
      </w:r>
      <w:r>
        <w:rPr>
          <w:color w:val="231F20"/>
          <w:spacing w:val="4"/>
        </w:rPr>
        <w:t> </w:t>
      </w:r>
      <w:r>
        <w:rPr>
          <w:color w:val="231F20"/>
        </w:rPr>
        <w:t>safety,</w:t>
      </w:r>
      <w:r>
        <w:rPr>
          <w:color w:val="231F20"/>
          <w:spacing w:val="9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improving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prevention.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5" w:firstLine="0"/>
        <w:jc w:val="left"/>
      </w:pP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members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exchange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meetings.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aside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education.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Invite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members,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suppliers,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professionals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organizations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discuss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relate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safety.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members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seminars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they</w:t>
      </w:r>
      <w:r>
        <w:rPr>
          <w:color w:val="231F20"/>
          <w:spacing w:val="68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address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" w:lineRule="atLeast"/>
        <w:ind w:left="102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501.15pt;height:.5pt;mso-position-horizontal-relative:char;mso-position-vertical-relative:line" coordorigin="0,0" coordsize="10023,10">
            <v:group style="position:absolute;left:5;top:5;width:10013;height:2" coordorigin="5,5" coordsize="10013,2">
              <v:shape style="position:absolute;left:5;top:5;width:10013;height:2" coordorigin="5,5" coordsize="10013,0" path="m10018,5l5,5e" filled="false" stroked="true" strokeweight=".5pt" strokecolor="#939598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after="0" w:line="20" w:lineRule="atLeast"/>
        <w:rPr>
          <w:rFonts w:ascii="Myriad Pro" w:hAnsi="Myriad Pro" w:cs="Myriad Pro" w:eastAsia="Myriad Pro"/>
          <w:sz w:val="2"/>
          <w:szCs w:val="2"/>
        </w:rPr>
        <w:sectPr>
          <w:pgSz w:w="12240" w:h="15840"/>
          <w:pgMar w:header="647" w:footer="464" w:top="840" w:bottom="66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20" w:right="1160" w:firstLine="0"/>
        <w:jc w:val="left"/>
      </w:pPr>
      <w:bookmarkStart w:name="_bookmark30" w:id="32"/>
      <w:bookmarkEnd w:id="32"/>
      <w:r>
        <w:rPr/>
      </w:r>
      <w:r>
        <w:rPr>
          <w:color w:val="231F20"/>
        </w:rPr>
        <w:t>Additionally,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educate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members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procedures.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educate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members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</w:rPr>
        <w:t>safely.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Committees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216" w:firstLine="0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stated</w:t>
      </w:r>
      <w:r>
        <w:rPr>
          <w:color w:val="231F20"/>
          <w:spacing w:val="4"/>
        </w:rPr>
        <w:t> </w:t>
      </w:r>
      <w:r>
        <w:rPr>
          <w:color w:val="231F20"/>
        </w:rPr>
        <w:t>earlier,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setting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program.</w:t>
      </w:r>
      <w:r>
        <w:rPr>
          <w:color w:val="231F20"/>
          <w:spacing w:val="4"/>
        </w:rPr>
        <w:t> </w:t>
      </w: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established.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responsibilities: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assisting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creating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72" w:lineRule="auto" w:before="0" w:after="0"/>
        <w:ind w:left="840" w:right="1735" w:hanging="360"/>
        <w:jc w:val="left"/>
      </w:pPr>
      <w:r>
        <w:rPr>
          <w:color w:val="231F20"/>
          <w:spacing w:val="1"/>
        </w:rPr>
        <w:t>recommending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actions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</w:rPr>
        <w:t>improve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program</w:t>
      </w:r>
      <w:r>
        <w:rPr/>
      </w:r>
    </w:p>
    <w:p>
      <w:pPr>
        <w:pStyle w:val="BodyText"/>
        <w:numPr>
          <w:ilvl w:val="0"/>
          <w:numId w:val="13"/>
        </w:numPr>
        <w:tabs>
          <w:tab w:pos="840" w:val="left" w:leader="none"/>
        </w:tabs>
        <w:spacing w:line="240" w:lineRule="auto" w:before="186" w:after="0"/>
        <w:ind w:left="840" w:right="0" w:hanging="360"/>
        <w:jc w:val="left"/>
      </w:pPr>
      <w:r>
        <w:rPr>
          <w:color w:val="231F20"/>
          <w:spacing w:val="1"/>
        </w:rPr>
        <w:t>promoting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enforcement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tabs>
          <w:tab w:pos="6692" w:val="left" w:leader="none"/>
        </w:tabs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This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shall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generally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-3"/>
        </w:rPr>
        <w:t> </w:t>
      </w:r>
      <w:r>
        <w:rPr>
          <w:color w:val="231F20"/>
        </w:rPr>
        <w:t>four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members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experienced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84"/>
          <w:w w:val="99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structure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outlined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Regulation,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94"/>
          <w:w w:val="99"/>
        </w:rPr>
        <w:t> </w:t>
      </w:r>
      <w:r>
        <w:rPr>
          <w:color w:val="231F20"/>
          <w:spacing w:val="1"/>
        </w:rPr>
        <w:t>provisions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  <w:spacing w:val="2"/>
        </w:rPr>
        <w:t>varying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selection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members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according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special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needs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8"/>
          <w:w w:val="99"/>
        </w:rPr>
        <w:t> </w:t>
      </w:r>
      <w:r>
        <w:rPr>
          <w:color w:val="231F20"/>
          <w:spacing w:val="1"/>
        </w:rPr>
        <w:t>organization.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membership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represent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both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employers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workers.</w:t>
      </w:r>
      <w:r>
        <w:rPr>
          <w:color w:val="231F20"/>
          <w:spacing w:val="-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70"/>
          <w:w w:val="99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encourage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enthusiasm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collaboration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promote</w:t>
      </w:r>
      <w:r>
        <w:rPr>
          <w:color w:val="231F20"/>
          <w:spacing w:val="-5"/>
        </w:rPr>
        <w:t> </w:t>
      </w:r>
      <w:r>
        <w:rPr>
          <w:color w:val="231F20"/>
        </w:rPr>
        <w:t>effi</w:t>
        <w:tab/>
        <w:t>y</w:t>
      </w:r>
      <w:r>
        <w:rPr>
          <w:color w:val="231F20"/>
          <w:spacing w:val="-6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continuity.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Employee</w:t>
      </w:r>
      <w:r>
        <w:rPr>
          <w:color w:val="231F20"/>
        </w:rPr>
        <w:t> </w:t>
      </w:r>
      <w:r>
        <w:rPr>
          <w:color w:val="231F20"/>
          <w:spacing w:val="-1"/>
        </w:rPr>
        <w:t>orientation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284" w:firstLine="0"/>
        <w:jc w:val="both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orientation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session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> </w:t>
      </w:r>
      <w:r>
        <w:rPr>
          <w:color w:val="231F20"/>
        </w:rPr>
        <w:t>site.</w:t>
      </w:r>
      <w:r>
        <w:rPr>
          <w:color w:val="231F20"/>
          <w:spacing w:val="76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change,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orientation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Orientations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</w:t>
      </w:r>
      <w:r>
        <w:rPr>
          <w:color w:val="231F20"/>
          <w:spacing w:val="79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documented.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4"/>
          <w:szCs w:val="14"/>
        </w:rPr>
      </w:pPr>
    </w:p>
    <w:p>
      <w:pPr>
        <w:spacing w:line="200" w:lineRule="atLeast"/>
        <w:ind w:left="12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pict>
          <v:group style="width:450pt;height:63.8pt;mso-position-horizontal-relative:char;mso-position-vertical-relative:line" coordorigin="0,0" coordsize="9000,1276">
            <v:group style="position:absolute;left:0;top:0;width:9000;height:1276" coordorigin="0,0" coordsize="9000,1276">
              <v:shape style="position:absolute;left:0;top:0;width:9000;height:1276" coordorigin="0,0" coordsize="9000,1276" path="m0,0l9000,0,9000,1276,0,1276,0,0xe" filled="true" fillcolor="#d1d3d4" stroked="false">
                <v:path arrowok="t"/>
                <v:fill type="solid"/>
              </v:shape>
            </v:group>
            <v:group style="position:absolute;left:290;top:260;width:421;height:417" coordorigin="290,260" coordsize="421,417">
              <v:shape style="position:absolute;left:290;top:260;width:421;height:417" coordorigin="290,260" coordsize="421,417" path="m711,677l290,677,290,260,711,260,711,677xe" filled="true" fillcolor="#ffffff" stroked="false">
                <v:path arrowok="t"/>
                <v:fill type="solid"/>
              </v:shape>
            </v:group>
            <v:group style="position:absolute;left:290;top:260;width:421;height:417" coordorigin="290,260" coordsize="421,417">
              <v:shape style="position:absolute;left:290;top:260;width:421;height:417" coordorigin="290,260" coordsize="421,417" path="m711,677l290,677,290,260,711,260,711,677xe" filled="false" stroked="true" strokeweight=".422pt" strokecolor="#231f20">
                <v:path arrowok="t"/>
              </v:shape>
            </v:group>
            <v:group style="position:absolute;left:270;top:674;width:456;height:2" coordorigin="270,674" coordsize="456,2">
              <v:shape style="position:absolute;left:270;top:674;width:456;height:2" coordorigin="270,674" coordsize="456,0" path="m270,674l726,674e" filled="false" stroked="true" strokeweight="2.1pt" strokecolor="#231f20">
                <v:path arrowok="t"/>
              </v:shape>
            </v:group>
            <v:group style="position:absolute;left:291;top:280;width:2;height:374" coordorigin="291,280" coordsize="2,374">
              <v:shape style="position:absolute;left:291;top:280;width:2;height:374" coordorigin="291,280" coordsize="0,374" path="m291,280l291,654e" filled="false" stroked="true" strokeweight="2.191pt" strokecolor="#231f20">
                <v:path arrowok="t"/>
              </v:shape>
            </v:group>
            <v:group style="position:absolute;left:270;top:260;width:456;height:2" coordorigin="270,260" coordsize="456,2">
              <v:shape style="position:absolute;left:270;top:260;width:456;height:2" coordorigin="270,260" coordsize="456,0" path="m270,260l726,260e" filled="false" stroked="true" strokeweight="2.1pt" strokecolor="#231f20">
                <v:path arrowok="t"/>
              </v:shape>
            </v:group>
            <v:group style="position:absolute;left:705;top:281;width:2;height:373" coordorigin="705,281" coordsize="2,373">
              <v:shape style="position:absolute;left:705;top:281;width:2;height:373" coordorigin="705,281" coordsize="0,373" path="m705,281l705,654e" filled="false" stroked="true" strokeweight="2.187pt" strokecolor="#231f20">
                <v:path arrowok="t"/>
              </v:shape>
            </v:group>
            <v:group style="position:absolute;left:379;top:307;width:268;height:317" coordorigin="379,307" coordsize="268,317">
              <v:shape style="position:absolute;left:379;top:307;width:268;height:317" coordorigin="379,307" coordsize="268,317" path="m594,497l496,497,549,624,647,614,594,497xe" filled="true" fillcolor="#231f20" stroked="false">
                <v:path arrowok="t"/>
                <v:fill type="solid"/>
              </v:shape>
              <v:shape style="position:absolute;left:379;top:307;width:268;height:317" coordorigin="379,307" coordsize="268,317" path="m500,307l379,307,379,619,472,619,472,497,594,497,584,476,601,463,614,448,614,446,472,446,472,362,624,362,618,350,567,313,525,308,500,307xe" filled="true" fillcolor="#231f20" stroked="false">
                <v:path arrowok="t"/>
                <v:fill type="solid"/>
              </v:shape>
              <v:shape style="position:absolute;left:379;top:307;width:268;height:317" coordorigin="379,307" coordsize="268,317" path="m624,362l508,362,520,364,527,369,537,375,542,386,542,417,538,428,528,437,512,444,489,446,614,446,623,431,628,410,630,386,626,367,624,362xe" filled="true" fillcolor="#231f20" stroked="false">
                <v:path arrowok="t"/>
                <v:fill type="solid"/>
              </v:shape>
              <v:shape style="position:absolute;left:0;top:0;width:9000;height:1276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Myriad Pro" w:hAnsi="Myriad Pro" w:cs="Myriad Pro" w:eastAsia="Myriad Pro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81" w:lineRule="auto" w:before="0"/>
                        <w:ind w:left="1080" w:right="175" w:hanging="1"/>
                        <w:jc w:val="left"/>
                        <w:rPr>
                          <w:rFonts w:ascii="Myriad Pro Semibold" w:hAnsi="Myriad Pro Semibold" w:cs="Myriad Pro Semibold" w:eastAsia="Myriad Pro Semibold"/>
                          <w:sz w:val="20"/>
                          <w:szCs w:val="20"/>
                        </w:rPr>
                      </w:pP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WorkSafeBC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has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instructions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for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conducting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orientation,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topics,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examples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70"/>
                          <w:w w:val="9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of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hazards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that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should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covered.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z w:val="22"/>
                        </w:rPr>
                        <w:t>The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sample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sz w:val="22"/>
                        </w:rPr>
                        <w:t>checklist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can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be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found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1"/>
                          <w:sz w:val="22"/>
                        </w:rPr>
                        <w:t>at:</w:t>
                      </w:r>
                      <w:r>
                        <w:rPr>
                          <w:rFonts w:ascii="Myriad Pro Semibold"/>
                          <w:b/>
                          <w:color w:val="231F20"/>
                          <w:spacing w:val="2"/>
                          <w:w w:val="98"/>
                          <w:sz w:val="22"/>
                        </w:rPr>
                        <w:t> </w:t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w w:val="98"/>
                          <w:sz w:val="20"/>
                        </w:rPr>
                      </w:r>
                      <w:r>
                        <w:rPr>
                          <w:rFonts w:ascii="Myriad Pro Semibold"/>
                          <w:b/>
                          <w:color w:val="205E9E"/>
                          <w:spacing w:val="2"/>
                          <w:w w:val="98"/>
                          <w:sz w:val="20"/>
                        </w:rPr>
                        <w:t> </w:t>
                      </w:r>
                      <w:hyperlink r:id="rId118">
                        <w:r>
                          <w:rPr>
                            <w:rFonts w:ascii="Myriad Pro Semibold"/>
                            <w:b/>
                            <w:color w:val="205E9E"/>
                            <w:sz w:val="20"/>
                            <w:u w:val="single" w:color="205E9E"/>
                          </w:rPr>
                          <w:t>http://www2.worksafebc.com/PDFs/YoungWorker/sample_yw_orientation_checklist.pdf</w:t>
                        </w:r>
                        <w:r>
                          <w:rPr>
                            <w:rFonts w:ascii="Myriad Pro Semibold"/>
                            <w:b/>
                            <w:color w:val="205E9E"/>
                            <w:spacing w:val="1"/>
                            <w:w w:val="98"/>
                            <w:sz w:val="20"/>
                          </w:rPr>
                        </w:r>
                        <w:r>
                          <w:rPr>
                            <w:rFonts w:ascii="Myriad Pro Semibold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line="240" w:lineRule="auto" w:before="9"/>
        <w:rPr>
          <w:rFonts w:ascii="Myriad Pro" w:hAnsi="Myriad Pro" w:cs="Myriad Pro" w:eastAsia="Myriad Pro"/>
          <w:sz w:val="7"/>
          <w:szCs w:val="7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r>
        <w:rPr>
          <w:color w:val="231F20"/>
        </w:rPr>
        <w:t>Job </w:t>
      </w:r>
      <w:r>
        <w:rPr>
          <w:color w:val="231F20"/>
          <w:spacing w:val="-1"/>
        </w:rPr>
        <w:t>safety</w:t>
      </w:r>
      <w:r>
        <w:rPr>
          <w:color w:val="231F20"/>
        </w:rPr>
        <w:t> </w:t>
      </w:r>
      <w:r>
        <w:rPr>
          <w:color w:val="231F20"/>
          <w:spacing w:val="-1"/>
        </w:rPr>
        <w:t>analysis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455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analysis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(JSA)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practical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focusses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JSA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enables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practices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eliminate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creating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JSA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encourages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alert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safely;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task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effectively.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analysis:</w:t>
      </w:r>
      <w:r>
        <w:rPr/>
      </w:r>
    </w:p>
    <w:p>
      <w:pPr>
        <w:pStyle w:val="BodyText"/>
        <w:numPr>
          <w:ilvl w:val="0"/>
          <w:numId w:val="14"/>
        </w:numPr>
        <w:tabs>
          <w:tab w:pos="480" w:val="left" w:leader="none"/>
        </w:tabs>
        <w:spacing w:line="240" w:lineRule="auto" w:before="116" w:after="0"/>
        <w:ind w:left="48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steps.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steps.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14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3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6"/>
        <w:ind w:left="1120" w:right="0"/>
        <w:jc w:val="left"/>
        <w:rPr>
          <w:b w:val="0"/>
          <w:bCs w:val="0"/>
        </w:rPr>
      </w:pPr>
      <w:r>
        <w:rPr>
          <w:color w:val="231F20"/>
          <w:spacing w:val="1"/>
        </w:rPr>
        <w:t>Stage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1: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b w:val="0"/>
        </w:rPr>
      </w:r>
    </w:p>
    <w:p>
      <w:pPr>
        <w:pStyle w:val="BodyText"/>
        <w:spacing w:line="272" w:lineRule="auto" w:before="36"/>
        <w:ind w:left="1120" w:right="139" w:firstLine="0"/>
        <w:jc w:val="left"/>
      </w:pP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chosen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analysis,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broken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series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smaller</w:t>
      </w:r>
      <w:r>
        <w:rPr>
          <w:color w:val="231F20"/>
          <w:spacing w:val="4"/>
        </w:rPr>
        <w:t> </w:t>
      </w:r>
      <w:r>
        <w:rPr>
          <w:color w:val="231F20"/>
        </w:rPr>
        <w:t>steps.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necessary,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job.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7" w:firstLine="0"/>
        <w:jc w:val="left"/>
      </w:pPr>
      <w:r>
        <w:rPr>
          <w:color w:val="231F20"/>
          <w:spacing w:val="1"/>
        </w:rPr>
        <w:t>One</w:t>
      </w:r>
      <w:r>
        <w:rPr>
          <w:color w:val="231F20"/>
          <w:spacing w:val="9"/>
        </w:rPr>
        <w:t> </w:t>
      </w:r>
      <w:r>
        <w:rPr>
          <w:color w:val="231F20"/>
        </w:rPr>
        <w:t>way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observe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experienced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perform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8"/>
        </w:rPr>
        <w:t> </w:t>
      </w:r>
      <w:r>
        <w:rPr>
          <w:color w:val="231F20"/>
          <w:spacing w:val="8"/>
        </w:rPr>
      </w:r>
      <w:r>
        <w:rPr>
          <w:color w:val="231F20"/>
          <w:spacing w:val="1"/>
        </w:rPr>
        <w:t>in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environment.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gather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input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11"/>
        </w:rPr>
        <w:t> </w:t>
      </w:r>
      <w:r>
        <w:rPr>
          <w:color w:val="231F20"/>
        </w:rPr>
        <w:t>have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performed</w:t>
      </w:r>
      <w:r>
        <w:rPr>
          <w:color w:val="231F20"/>
          <w:spacing w:val="62"/>
          <w:w w:val="101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10"/>
        </w:rPr>
        <w:t> </w:t>
      </w:r>
      <w:r>
        <w:rPr>
          <w:color w:val="231F20"/>
        </w:rPr>
        <w:t>job.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sequence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8"/>
        </w:rPr>
        <w:t> </w:t>
      </w:r>
      <w:r>
        <w:rPr>
          <w:color w:val="231F20"/>
        </w:rPr>
        <w:t>oversimplify,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too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</w:t>
      </w:r>
      <w:r>
        <w:rPr>
          <w:color w:val="231F20"/>
          <w:spacing w:val="8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job.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thumb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broken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</w:rPr>
        <w:t>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less.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ten</w:t>
      </w:r>
      <w:r>
        <w:rPr>
          <w:color w:val="231F20"/>
          <w:spacing w:val="4"/>
        </w:rPr>
        <w:t> </w:t>
      </w:r>
      <w:r>
        <w:rPr>
          <w:color w:val="231F20"/>
        </w:rPr>
        <w:t>steps,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</w:rPr>
        <w:t>job,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JSA.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6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1"/>
        </w:rPr>
        <w:t>Stage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2: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b w:val="0"/>
        </w:rPr>
      </w:r>
    </w:p>
    <w:p>
      <w:pPr>
        <w:pStyle w:val="BodyText"/>
        <w:spacing w:line="272" w:lineRule="auto" w:before="36"/>
        <w:ind w:left="1120" w:right="139" w:firstLine="0"/>
        <w:jc w:val="left"/>
      </w:pP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recorded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steps,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with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</w:rPr>
        <w:t>step.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observation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experience;</w:t>
      </w:r>
      <w:r>
        <w:rPr>
          <w:color w:val="231F20"/>
          <w:spacing w:val="72"/>
        </w:rPr>
        <w:t> </w:t>
      </w:r>
      <w:r>
        <w:rPr>
          <w:color w:val="231F20"/>
        </w:rPr>
        <w:t>therefore,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walk-through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survey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layout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reviewing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history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illnesses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injuries,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walk-through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survey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96" w:after="0"/>
        <w:ind w:left="1840" w:right="0" w:hanging="360"/>
        <w:jc w:val="left"/>
      </w:pP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electricity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noise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72" w:lineRule="auto" w:before="0" w:after="0"/>
        <w:ind w:left="1840" w:right="139" w:hanging="360"/>
        <w:jc w:val="left"/>
      </w:pP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movement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sources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burns,</w:t>
      </w:r>
      <w:r>
        <w:rPr>
          <w:color w:val="231F20"/>
          <w:spacing w:val="4"/>
        </w:rPr>
        <w:t> </w:t>
      </w:r>
      <w:r>
        <w:rPr>
          <w:color w:val="231F20"/>
        </w:rPr>
        <w:t>eye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harmful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dusts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72" w:lineRule="auto" w:before="0" w:after="0"/>
        <w:ind w:left="1840" w:right="724" w:hanging="360"/>
        <w:jc w:val="left"/>
      </w:pP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radiation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brazing,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cutting,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furnaces,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treating,</w:t>
      </w:r>
      <w:r>
        <w:rPr>
          <w:color w:val="231F20"/>
          <w:spacing w:val="34"/>
        </w:rPr>
        <w:t> </w:t>
      </w:r>
      <w:r>
        <w:rPr>
          <w:color w:val="231F20"/>
          <w:spacing w:val="1"/>
        </w:rPr>
        <w:t>high-intensity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lights,</w:t>
      </w:r>
      <w:r>
        <w:rPr>
          <w:color w:val="231F20"/>
          <w:spacing w:val="4"/>
        </w:rPr>
        <w:t> </w:t>
      </w:r>
      <w:r>
        <w:rPr>
          <w:color w:val="231F20"/>
        </w:rPr>
        <w:t>etc</w:t>
      </w:r>
      <w:r>
        <w:rPr/>
      </w: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dropping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sharp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poke,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cut,</w:t>
      </w:r>
      <w:r>
        <w:rPr>
          <w:color w:val="231F20"/>
          <w:spacing w:val="4"/>
        </w:rPr>
        <w:t> </w:t>
      </w:r>
      <w:r>
        <w:rPr>
          <w:color w:val="231F20"/>
        </w:rPr>
        <w:t>stab,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puncture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4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bio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infected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/>
      </w:r>
    </w:p>
    <w:p>
      <w:pPr>
        <w:spacing w:after="0" w:line="240" w:lineRule="auto"/>
        <w:jc w:val="left"/>
        <w:sectPr>
          <w:footerReference w:type="even" r:id="rId119"/>
          <w:footerReference w:type="default" r:id="rId120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20" w:right="1160" w:firstLine="0"/>
        <w:jc w:val="left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enable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basic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categories:</w:t>
      </w:r>
      <w:r>
        <w:rPr/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2"/>
        </w:rPr>
        <w:t>impact</w:t>
      </w:r>
      <w:r>
        <w:rPr/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penetration</w:t>
      </w:r>
      <w:r>
        <w:rPr/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compression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(roll-over)</w:t>
      </w:r>
      <w:r>
        <w:rPr/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chemical</w:t>
      </w:r>
      <w:r>
        <w:rPr/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heat/cold</w:t>
      </w:r>
      <w:r>
        <w:rPr/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harmful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dust</w:t>
      </w:r>
      <w:r>
        <w:rPr/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(optical)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radiation,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/>
      </w:r>
    </w:p>
    <w:p>
      <w:pPr>
        <w:pStyle w:val="BodyText"/>
        <w:numPr>
          <w:ilvl w:val="0"/>
          <w:numId w:val="15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biological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worst-case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scenario,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consequences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</w:t>
      </w:r>
      <w:r>
        <w:rPr>
          <w:color w:val="231F20"/>
          <w:spacing w:val="8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consequences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1"/>
        </w:rPr>
        <w:t>Stage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3: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preventive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b w:val="0"/>
        </w:rPr>
      </w:r>
    </w:p>
    <w:p>
      <w:pPr>
        <w:pStyle w:val="BodyText"/>
        <w:tabs>
          <w:tab w:pos="1092" w:val="left" w:leader="none"/>
        </w:tabs>
        <w:spacing w:line="272" w:lineRule="auto" w:before="36"/>
        <w:ind w:left="120" w:right="1308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Stage</w:t>
      </w:r>
      <w:r>
        <w:rPr>
          <w:color w:val="231F20"/>
          <w:spacing w:val="4"/>
        </w:rPr>
        <w:t> </w:t>
      </w:r>
      <w:r>
        <w:rPr>
          <w:color w:val="231F20"/>
        </w:rPr>
        <w:t>2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analyze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2"/>
        </w:rPr>
        <w:t> </w:t>
      </w:r>
      <w:r>
        <w:rPr>
          <w:color w:val="231F20"/>
        </w:rPr>
        <w:t>effi</w:t>
        <w:tab/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determining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eliminate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60" w:firstLine="0"/>
        <w:jc w:val="left"/>
      </w:pP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Before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requiring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try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eliminate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(in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least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considered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first:</w:t>
      </w:r>
      <w:r>
        <w:rPr/>
      </w:r>
    </w:p>
    <w:p>
      <w:pPr>
        <w:pStyle w:val="Heading6"/>
        <w:numPr>
          <w:ilvl w:val="0"/>
          <w:numId w:val="16"/>
        </w:numPr>
        <w:tabs>
          <w:tab w:pos="480" w:val="left" w:leader="none"/>
        </w:tabs>
        <w:spacing w:line="240" w:lineRule="auto" w:before="116" w:after="0"/>
        <w:ind w:left="480" w:right="0" w:hanging="360"/>
        <w:jc w:val="left"/>
        <w:rPr>
          <w:b w:val="0"/>
          <w:bCs w:val="0"/>
        </w:rPr>
      </w:pPr>
      <w:r>
        <w:rPr>
          <w:color w:val="231F20"/>
          <w:spacing w:val="1"/>
        </w:rPr>
        <w:t>Elimination</w:t>
      </w:r>
      <w:r>
        <w:rPr>
          <w:b w:val="0"/>
        </w:rPr>
      </w:r>
    </w:p>
    <w:p>
      <w:pPr>
        <w:pStyle w:val="BodyText"/>
        <w:spacing w:line="240" w:lineRule="auto" w:before="36"/>
        <w:ind w:left="480" w:right="0" w:firstLine="0"/>
        <w:jc w:val="left"/>
      </w:pPr>
      <w:r>
        <w:rPr>
          <w:color w:val="231F20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eliminated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completely?</w:t>
      </w:r>
      <w:r>
        <w:rPr/>
      </w:r>
    </w:p>
    <w:p>
      <w:pPr>
        <w:pStyle w:val="BodyText"/>
        <w:spacing w:line="240" w:lineRule="auto" w:before="36"/>
        <w:ind w:left="480" w:right="0" w:firstLine="0"/>
        <w:jc w:val="left"/>
      </w:pPr>
      <w:r>
        <w:rPr>
          <w:color w:val="231F20"/>
          <w:spacing w:val="1"/>
        </w:rPr>
        <w:t>Example: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critical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present.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Heading6"/>
        <w:numPr>
          <w:ilvl w:val="0"/>
          <w:numId w:val="1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  <w:rPr>
          <w:b w:val="0"/>
          <w:bCs w:val="0"/>
        </w:rPr>
      </w:pPr>
      <w:r>
        <w:rPr>
          <w:color w:val="231F20"/>
          <w:spacing w:val="2"/>
        </w:rPr>
        <w:t>Substitution</w:t>
      </w:r>
      <w:r>
        <w:rPr>
          <w:b w:val="0"/>
        </w:rPr>
      </w:r>
    </w:p>
    <w:p>
      <w:pPr>
        <w:pStyle w:val="BodyText"/>
        <w:spacing w:line="272" w:lineRule="auto" w:before="36"/>
        <w:ind w:left="480" w:right="2232" w:firstLine="0"/>
        <w:jc w:val="left"/>
      </w:pPr>
      <w:r>
        <w:rPr>
          <w:color w:val="231F20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non-hazardous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hazardous?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Example: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quiet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one;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chemicals.</w:t>
      </w:r>
      <w:r>
        <w:rPr/>
      </w:r>
    </w:p>
    <w:p>
      <w:pPr>
        <w:pStyle w:val="Heading6"/>
        <w:numPr>
          <w:ilvl w:val="0"/>
          <w:numId w:val="16"/>
        </w:numPr>
        <w:tabs>
          <w:tab w:pos="480" w:val="left" w:leader="none"/>
        </w:tabs>
        <w:spacing w:line="240" w:lineRule="auto" w:before="176" w:after="0"/>
        <w:ind w:left="480" w:right="0" w:hanging="360"/>
        <w:jc w:val="left"/>
        <w:rPr>
          <w:b w:val="0"/>
          <w:bCs w:val="0"/>
        </w:rPr>
      </w:pPr>
      <w:r>
        <w:rPr>
          <w:color w:val="231F20"/>
          <w:spacing w:val="1"/>
        </w:rPr>
        <w:t>Engineering</w:t>
      </w:r>
      <w:r>
        <w:rPr>
          <w:b w:val="0"/>
        </w:rPr>
      </w:r>
    </w:p>
    <w:p>
      <w:pPr>
        <w:pStyle w:val="BodyText"/>
        <w:spacing w:line="240" w:lineRule="auto" w:before="36"/>
        <w:ind w:left="480" w:right="0" w:firstLine="0"/>
        <w:jc w:val="left"/>
      </w:pPr>
      <w:r>
        <w:rPr>
          <w:color w:val="231F20"/>
        </w:rPr>
        <w:t>Can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physical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environment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changed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risk?</w:t>
      </w:r>
      <w:r>
        <w:rPr/>
      </w:r>
    </w:p>
    <w:p>
      <w:pPr>
        <w:pStyle w:val="BodyText"/>
        <w:spacing w:line="240" w:lineRule="auto" w:before="36"/>
        <w:ind w:left="480" w:right="0" w:firstLine="0"/>
        <w:jc w:val="left"/>
      </w:pPr>
      <w:r>
        <w:rPr>
          <w:color w:val="231F20"/>
          <w:spacing w:val="-2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example: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Enclose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contain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contaminants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isolate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-15"/>
        </w:rPr>
        <w:t> </w:t>
      </w:r>
      <w:r>
        <w:rPr>
          <w:color w:val="231F20"/>
        </w:rPr>
        <w:t>source.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Heading6"/>
        <w:numPr>
          <w:ilvl w:val="0"/>
          <w:numId w:val="1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  <w:rPr>
          <w:b w:val="0"/>
          <w:bCs w:val="0"/>
        </w:rPr>
      </w:pPr>
      <w:r>
        <w:rPr>
          <w:color w:val="231F20"/>
          <w:spacing w:val="1"/>
        </w:rPr>
        <w:t>Administrative</w:t>
      </w:r>
      <w:r>
        <w:rPr>
          <w:b w:val="0"/>
        </w:rPr>
      </w:r>
    </w:p>
    <w:p>
      <w:pPr>
        <w:pStyle w:val="BodyText"/>
        <w:spacing w:line="240" w:lineRule="auto" w:before="36"/>
        <w:ind w:left="480" w:right="0" w:firstLine="0"/>
        <w:jc w:val="left"/>
      </w:pPr>
      <w:r>
        <w:rPr>
          <w:color w:val="231F20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safer?</w:t>
      </w:r>
      <w:r>
        <w:rPr/>
      </w:r>
    </w:p>
    <w:p>
      <w:pPr>
        <w:pStyle w:val="BodyText"/>
        <w:spacing w:line="240" w:lineRule="auto" w:before="36"/>
        <w:ind w:left="480" w:right="0" w:firstLine="0"/>
        <w:jc w:val="left"/>
      </w:pPr>
      <w:r>
        <w:rPr>
          <w:color w:val="231F20"/>
          <w:spacing w:val="1"/>
        </w:rPr>
        <w:t>Example: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rotating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task.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Heading6"/>
        <w:numPr>
          <w:ilvl w:val="0"/>
          <w:numId w:val="1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  <w:rPr>
          <w:b w:val="0"/>
          <w:bCs w:val="0"/>
        </w:rPr>
      </w:pPr>
      <w:r>
        <w:rPr>
          <w:color w:val="231F20"/>
          <w:spacing w:val="2"/>
        </w:rPr>
        <w:t>PPE</w:t>
      </w:r>
      <w:r>
        <w:rPr>
          <w:b w:val="0"/>
        </w:rPr>
      </w:r>
    </w:p>
    <w:p>
      <w:pPr>
        <w:pStyle w:val="BodyText"/>
        <w:spacing w:line="240" w:lineRule="auto" w:before="36"/>
        <w:ind w:left="480" w:right="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workers?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120" w:right="139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elimination,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substitution,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engineering,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administrative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87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necessary,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measures,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workers.</w:t>
      </w:r>
      <w:r>
        <w:rPr>
          <w:color w:val="231F20"/>
          <w:spacing w:val="3"/>
        </w:rPr>
        <w:t> </w:t>
      </w:r>
      <w:r>
        <w:rPr>
          <w:color w:val="231F20"/>
        </w:rPr>
        <w:t>Remember,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defence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barrier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exists;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so</w:t>
      </w:r>
      <w:r>
        <w:rPr/>
      </w:r>
    </w:p>
    <w:p>
      <w:pPr>
        <w:pStyle w:val="BodyText"/>
        <w:spacing w:line="272" w:lineRule="auto" w:before="6"/>
        <w:ind w:left="1120" w:right="139" w:firstLine="0"/>
        <w:jc w:val="left"/>
      </w:pP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fails</w:t>
      </w:r>
      <w:r>
        <w:rPr>
          <w:color w:val="231F20"/>
          <w:spacing w:val="4"/>
        </w:rPr>
        <w:t> </w:t>
      </w:r>
      <w:r>
        <w:rPr>
          <w:color w:val="231F20"/>
        </w:rPr>
        <w:t>(for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gloves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leak),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05" w:firstLine="0"/>
        <w:jc w:val="left"/>
      </w:pP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recommended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procedures.</w:t>
      </w:r>
      <w:r>
        <w:rPr>
          <w:color w:val="231F20"/>
          <w:spacing w:val="4"/>
        </w:rPr>
        <w:t> </w:t>
      </w:r>
      <w:r>
        <w:rPr>
          <w:color w:val="231F20"/>
        </w:rPr>
        <w:t>Use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statements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both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performed—for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example,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“Stand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side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service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box.”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0" w:firstLine="0"/>
        <w:jc w:val="both"/>
      </w:pPr>
      <w:r>
        <w:rPr>
          <w:color w:val="231F20"/>
          <w:spacing w:val="1"/>
        </w:rPr>
        <w:t>Examine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sample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JSA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Figure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replace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fluorescent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ballast,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positioned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</w:rPr>
        <w:t>steps.</w:t>
      </w:r>
      <w:r>
        <w:rPr/>
      </w: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tbl>
      <w:tblPr>
        <w:tblW w:w="0" w:type="auto"/>
        <w:jc w:val="left"/>
        <w:tblInd w:w="1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160"/>
        <w:gridCol w:w="4585"/>
      </w:tblGrid>
      <w:tr>
        <w:trPr>
          <w:trHeight w:val="345" w:hRule="exact"/>
        </w:trPr>
        <w:tc>
          <w:tcPr>
            <w:tcW w:w="22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line="240" w:lineRule="auto" w:before="45"/>
              <w:ind w:left="700" w:right="0"/>
              <w:jc w:val="left"/>
              <w:rPr>
                <w:rFonts w:ascii="Myriad Pro Semibold" w:hAnsi="Myriad Pro Semibold" w:cs="Myriad Pro Semibold" w:eastAsia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Job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Steps</w:t>
            </w:r>
            <w:r>
              <w:rPr>
                <w:rFonts w:ascii="Myriad Pro Semibold"/>
                <w:sz w:val="20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line="240" w:lineRule="auto" w:before="45"/>
              <w:ind w:left="2" w:right="0"/>
              <w:jc w:val="center"/>
              <w:rPr>
                <w:rFonts w:ascii="Myriad Pro Semibold" w:hAnsi="Myriad Pro Semibold" w:cs="Myriad Pro Semibold" w:eastAsia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Hazards</w:t>
            </w:r>
            <w:r>
              <w:rPr>
                <w:rFonts w:ascii="Myriad Pro Semibold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line="240" w:lineRule="auto" w:before="45"/>
              <w:ind w:left="1376" w:right="0"/>
              <w:jc w:val="left"/>
              <w:rPr>
                <w:rFonts w:ascii="Myriad Pro Semibold" w:hAnsi="Myriad Pro Semibold" w:cs="Myriad Pro Semibold" w:eastAsia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z w:val="20"/>
              </w:rPr>
              <w:t>Preventive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Measures</w:t>
            </w:r>
            <w:r>
              <w:rPr>
                <w:rFonts w:ascii="Myriad Pro Semibold"/>
                <w:sz w:val="20"/>
              </w:rPr>
            </w:r>
          </w:p>
        </w:tc>
      </w:tr>
      <w:tr>
        <w:trPr>
          <w:trHeight w:val="2610" w:hRule="exact"/>
        </w:trPr>
        <w:tc>
          <w:tcPr>
            <w:tcW w:w="22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5"/>
              <w:ind w:left="284" w:right="190" w:hanging="20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1.</w:t>
            </w:r>
            <w:r>
              <w:rPr>
                <w:rFonts w:ascii="Myriad Pro"/>
                <w:color w:val="231F20"/>
                <w:spacing w:val="11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Identify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circuit</w:t>
            </w:r>
            <w:r>
              <w:rPr>
                <w:rFonts w:ascii="Myriad Pro"/>
                <w:color w:val="231F20"/>
                <w:spacing w:val="2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be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worked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and</w:t>
            </w:r>
            <w:r>
              <w:rPr>
                <w:rFonts w:ascii="Myriad Pro"/>
                <w:color w:val="231F20"/>
                <w:spacing w:val="2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de-energize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the</w:t>
            </w:r>
            <w:r>
              <w:rPr>
                <w:rFonts w:ascii="Myriad Pro"/>
                <w:color w:val="231F20"/>
                <w:spacing w:val="23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electrical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panel.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17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Shock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265" w:val="left" w:leader="none"/>
              </w:tabs>
              <w:spacing w:line="240" w:lineRule="auto" w:before="90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Spark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18"/>
              </w:numPr>
              <w:tabs>
                <w:tab w:pos="265" w:val="left" w:leader="none"/>
              </w:tabs>
              <w:spacing w:line="240" w:lineRule="auto" w:before="45" w:after="0"/>
              <w:ind w:left="265" w:right="477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Remove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all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watches,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rings,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other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current-</w:t>
            </w:r>
            <w:r>
              <w:rPr>
                <w:rFonts w:ascii="Myriad Pro"/>
                <w:color w:val="231F20"/>
                <w:spacing w:val="30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conducting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jewellery.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265" w:val="left" w:leader="none"/>
              </w:tabs>
              <w:spacing w:line="240" w:lineRule="auto" w:before="90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 w:hAnsi="Myriad Pro" w:cs="Myriad Pro" w:eastAsia="Myriad Pro"/>
                <w:color w:val="231F20"/>
                <w:spacing w:val="-1"/>
                <w:sz w:val="20"/>
                <w:szCs w:val="20"/>
              </w:rPr>
              <w:t>Wear</w:t>
            </w:r>
            <w:r>
              <w:rPr>
                <w:rFonts w:ascii="Myriad Pro" w:hAnsi="Myriad Pro" w:cs="Myriad Pro" w:eastAsia="Myriad Pro"/>
                <w:color w:val="231F20"/>
                <w:spacing w:val="4"/>
                <w:sz w:val="20"/>
                <w:szCs w:val="20"/>
              </w:rPr>
              <w:t> </w:t>
            </w:r>
            <w:r>
              <w:rPr>
                <w:rFonts w:ascii="Myriad Pro" w:hAnsi="Myriad Pro" w:cs="Myriad Pro" w:eastAsia="Myriad Pro"/>
                <w:color w:val="231F20"/>
                <w:spacing w:val="2"/>
                <w:sz w:val="20"/>
                <w:szCs w:val="20"/>
              </w:rPr>
              <w:t>electric</w:t>
            </w:r>
            <w:r>
              <w:rPr>
                <w:rFonts w:ascii="Myriad Pro" w:hAnsi="Myriad Pro" w:cs="Myriad Pro" w:eastAsia="Myriad Pro"/>
                <w:color w:val="231F20"/>
                <w:spacing w:val="4"/>
                <w:sz w:val="20"/>
                <w:szCs w:val="20"/>
              </w:rPr>
              <w:t> </w:t>
            </w:r>
            <w:r>
              <w:rPr>
                <w:rFonts w:ascii="Myriad Pro" w:hAnsi="Myriad Pro" w:cs="Myriad Pro" w:eastAsia="Myriad Pro"/>
                <w:color w:val="231F20"/>
                <w:spacing w:val="1"/>
                <w:sz w:val="20"/>
                <w:szCs w:val="20"/>
              </w:rPr>
              <w:t>shock–resistant</w:t>
            </w:r>
            <w:r>
              <w:rPr>
                <w:rFonts w:ascii="Myriad Pro" w:hAnsi="Myriad Pro" w:cs="Myriad Pro" w:eastAsia="Myriad Pro"/>
                <w:color w:val="231F20"/>
                <w:spacing w:val="4"/>
                <w:sz w:val="20"/>
                <w:szCs w:val="20"/>
              </w:rPr>
              <w:t> </w:t>
            </w:r>
            <w:r>
              <w:rPr>
                <w:rFonts w:ascii="Myriad Pro" w:hAnsi="Myriad Pro" w:cs="Myriad Pro" w:eastAsia="Myriad Pro"/>
                <w:color w:val="231F20"/>
                <w:sz w:val="20"/>
                <w:szCs w:val="20"/>
              </w:rPr>
              <w:t>footwear.</w:t>
            </w:r>
            <w:r>
              <w:rPr>
                <w:rFonts w:ascii="Myriad Pro" w:hAnsi="Myriad Pro" w:cs="Myriad Pro" w:eastAsia="Myriad Pro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265" w:val="left" w:leader="none"/>
              </w:tabs>
              <w:spacing w:line="240" w:lineRule="auto" w:before="90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-1"/>
                <w:sz w:val="20"/>
              </w:rPr>
              <w:t>Wear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safety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glasses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with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side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shields.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265" w:val="left" w:leader="none"/>
              </w:tabs>
              <w:spacing w:line="240" w:lineRule="auto" w:before="90" w:after="0"/>
              <w:ind w:left="265" w:right="243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Lock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out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tag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out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panel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switch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with</w:t>
            </w:r>
            <w:r>
              <w:rPr>
                <w:rFonts w:ascii="Myriad Pro"/>
                <w:color w:val="231F20"/>
                <w:spacing w:val="30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your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own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lock.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265" w:val="left" w:leader="none"/>
              </w:tabs>
              <w:spacing w:line="240" w:lineRule="auto" w:before="90" w:after="0"/>
              <w:ind w:left="265" w:right="208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Where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several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people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working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circuit,</w:t>
            </w:r>
            <w:r>
              <w:rPr>
                <w:rFonts w:ascii="Myriad Pro"/>
                <w:color w:val="231F20"/>
                <w:spacing w:val="36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provide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for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additional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locks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with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use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3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scissor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clip.</w:t>
            </w:r>
            <w:r>
              <w:rPr>
                <w:rFonts w:ascii="Myriad Pro"/>
                <w:sz w:val="20"/>
              </w:rPr>
            </w:r>
          </w:p>
        </w:tc>
      </w:tr>
      <w:tr>
        <w:trPr>
          <w:trHeight w:val="588" w:hRule="exact"/>
        </w:trPr>
        <w:tc>
          <w:tcPr>
            <w:tcW w:w="225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5"/>
              <w:ind w:left="284" w:right="406" w:hanging="200"/>
              <w:jc w:val="both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2.</w:t>
            </w:r>
            <w:r>
              <w:rPr>
                <w:rFonts w:ascii="Myriad Pro"/>
                <w:color w:val="231F20"/>
                <w:spacing w:val="11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Set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up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climb</w:t>
            </w:r>
            <w:r>
              <w:rPr>
                <w:rFonts w:ascii="Myriad Pro"/>
                <w:color w:val="231F20"/>
                <w:spacing w:val="25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stepladder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the</w:t>
            </w:r>
            <w:r>
              <w:rPr>
                <w:rFonts w:ascii="Myriad Pro"/>
                <w:color w:val="231F20"/>
                <w:spacing w:val="28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desired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work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area.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19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Back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injury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strain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0"/>
              </w:numPr>
              <w:tabs>
                <w:tab w:pos="265" w:val="left" w:leader="none"/>
              </w:tabs>
              <w:spacing w:line="240" w:lineRule="auto" w:before="45" w:after="0"/>
              <w:ind w:left="265" w:right="219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Use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proper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lifting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techniques.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Ask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for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help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when</w:t>
            </w:r>
            <w:r>
              <w:rPr>
                <w:rFonts w:ascii="Myriad Pro"/>
                <w:color w:val="231F20"/>
                <w:spacing w:val="28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moving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heavy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bulky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objects.</w:t>
            </w:r>
            <w:r>
              <w:rPr>
                <w:rFonts w:ascii="Myriad Pro"/>
                <w:sz w:val="20"/>
              </w:rPr>
            </w:r>
          </w:p>
        </w:tc>
      </w:tr>
      <w:tr>
        <w:trPr>
          <w:trHeight w:val="570" w:hRule="exact"/>
        </w:trPr>
        <w:tc>
          <w:tcPr>
            <w:tcW w:w="2253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1"/>
              </w:numPr>
              <w:tabs>
                <w:tab w:pos="265" w:val="left" w:leader="none"/>
              </w:tabs>
              <w:spacing w:line="240" w:lineRule="auto" w:before="45" w:after="0"/>
              <w:ind w:left="265" w:right="261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Tripping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while</w:t>
            </w:r>
            <w:r>
              <w:rPr>
                <w:rFonts w:ascii="Myriad Pro"/>
                <w:color w:val="231F20"/>
                <w:spacing w:val="27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carrying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ladder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2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Clear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floor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area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any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obstructions.</w:t>
            </w:r>
            <w:r>
              <w:rPr>
                <w:rFonts w:ascii="Myriad Pro"/>
                <w:sz w:val="20"/>
              </w:rPr>
            </w:r>
          </w:p>
        </w:tc>
      </w:tr>
      <w:tr>
        <w:trPr>
          <w:trHeight w:val="570" w:hRule="exact"/>
        </w:trPr>
        <w:tc>
          <w:tcPr>
            <w:tcW w:w="2253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3"/>
              </w:numPr>
              <w:tabs>
                <w:tab w:pos="265" w:val="left" w:leader="none"/>
              </w:tabs>
              <w:spacing w:line="240" w:lineRule="auto" w:before="45" w:after="0"/>
              <w:ind w:left="265" w:right="146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Crushing/pinching</w:t>
            </w:r>
            <w:r>
              <w:rPr>
                <w:rFonts w:ascii="Myriad Pro"/>
                <w:color w:val="231F20"/>
                <w:spacing w:val="3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2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hands</w:t>
            </w:r>
            <w:r>
              <w:rPr>
                <w:rFonts w:ascii="Myriad Pro"/>
                <w:color w:val="231F20"/>
                <w:spacing w:val="2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2"/>
                <w:sz w:val="20"/>
              </w:rPr>
              <w:t> fingers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4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-1"/>
                <w:sz w:val="20"/>
              </w:rPr>
              <w:t>Wear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gloves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when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possible.</w:t>
            </w:r>
            <w:r>
              <w:rPr>
                <w:rFonts w:ascii="Myriad Pro"/>
                <w:sz w:val="20"/>
              </w:rPr>
            </w:r>
          </w:p>
        </w:tc>
      </w:tr>
      <w:tr>
        <w:trPr>
          <w:trHeight w:val="2280" w:hRule="exact"/>
        </w:trPr>
        <w:tc>
          <w:tcPr>
            <w:tcW w:w="2253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5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Falling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from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ladder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6"/>
              </w:numPr>
              <w:tabs>
                <w:tab w:pos="265" w:val="left" w:leader="none"/>
              </w:tabs>
              <w:spacing w:line="240" w:lineRule="auto" w:before="45" w:after="0"/>
              <w:ind w:left="265" w:right="672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Inspect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ladder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before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use.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Do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not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use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3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damaged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ladder.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265" w:val="left" w:leader="none"/>
              </w:tabs>
              <w:spacing w:line="240" w:lineRule="auto" w:before="90" w:after="0"/>
              <w:ind w:left="265" w:right="337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Have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someone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hold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ladder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will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provide</w:t>
            </w:r>
            <w:r>
              <w:rPr>
                <w:rFonts w:ascii="Myriad Pro"/>
                <w:color w:val="231F20"/>
                <w:spacing w:val="40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more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support.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265" w:val="left" w:leader="none"/>
              </w:tabs>
              <w:spacing w:line="240" w:lineRule="auto" w:before="90" w:after="0"/>
              <w:ind w:left="265" w:right="526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Be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sure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set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up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ladder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even/level</w:t>
            </w:r>
            <w:r>
              <w:rPr>
                <w:rFonts w:ascii="Myriad Pro"/>
                <w:color w:val="231F20"/>
                <w:spacing w:val="26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surface.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265" w:val="left" w:leader="none"/>
              </w:tabs>
              <w:spacing w:line="240" w:lineRule="auto" w:before="90" w:after="0"/>
              <w:ind w:left="265" w:right="437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Do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not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position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ladder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front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closed</w:t>
            </w:r>
            <w:r>
              <w:rPr>
                <w:rFonts w:ascii="Myriad Pro"/>
                <w:color w:val="231F20"/>
                <w:spacing w:val="26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door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can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open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into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ladder.</w:t>
            </w:r>
            <w:r>
              <w:rPr>
                <w:rFonts w:ascii="Myriad Pro"/>
                <w:sz w:val="20"/>
              </w:rPr>
            </w:r>
          </w:p>
        </w:tc>
      </w:tr>
      <w:tr>
        <w:trPr>
          <w:trHeight w:val="1140" w:hRule="exact"/>
        </w:trPr>
        <w:tc>
          <w:tcPr>
            <w:tcW w:w="225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7"/>
              </w:numPr>
              <w:tabs>
                <w:tab w:pos="265" w:val="left" w:leader="none"/>
              </w:tabs>
              <w:spacing w:line="240" w:lineRule="auto" w:before="45" w:after="0"/>
              <w:ind w:left="265" w:right="573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Falling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objects</w:t>
            </w:r>
            <w:r>
              <w:rPr>
                <w:rFonts w:ascii="Myriad Pro"/>
                <w:color w:val="231F20"/>
                <w:spacing w:val="27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injuring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people</w:t>
            </w:r>
            <w:r>
              <w:rPr>
                <w:rFonts w:ascii="Myriad Pro"/>
                <w:color w:val="231F20"/>
                <w:spacing w:val="28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below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8"/>
              </w:numPr>
              <w:tabs>
                <w:tab w:pos="265" w:val="left" w:leader="none"/>
              </w:tabs>
              <w:spacing w:line="240" w:lineRule="auto" w:before="45" w:after="0"/>
              <w:ind w:left="265" w:right="84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Use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barricades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signs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warn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presence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of</w:t>
            </w:r>
            <w:r>
              <w:rPr>
                <w:rFonts w:ascii="Myriad Pro"/>
                <w:color w:val="231F20"/>
                <w:spacing w:val="32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ladder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potential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objects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falling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on</w:t>
            </w:r>
            <w:r>
              <w:rPr>
                <w:rFonts w:ascii="Myriad Pro"/>
                <w:color w:val="231F20"/>
                <w:spacing w:val="3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workers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below.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65" w:val="left" w:leader="none"/>
              </w:tabs>
              <w:spacing w:line="240" w:lineRule="auto" w:before="90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Require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use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hard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hats.</w:t>
            </w:r>
            <w:r>
              <w:rPr>
                <w:rFonts w:ascii="Myriad Pro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Myriad Pro" w:hAnsi="Myriad Pro" w:cs="Myriad Pro" w:eastAsia="Myriad Pro"/>
          <w:sz w:val="20"/>
          <w:szCs w:val="20"/>
        </w:rPr>
        <w:sectPr>
          <w:footerReference w:type="even" r:id="rId121"/>
          <w:footerReference w:type="default" r:id="rId122"/>
          <w:pgSz w:w="12240" w:h="15840"/>
          <w:pgMar w:footer="618" w:header="647" w:top="840" w:bottom="800" w:left="500" w:right="1500"/>
          <w:pgNumType w:start="72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29"/>
          <w:szCs w:val="29"/>
        </w:rPr>
      </w:pP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160"/>
        <w:gridCol w:w="4585"/>
      </w:tblGrid>
      <w:tr>
        <w:trPr>
          <w:trHeight w:val="345" w:hRule="exact"/>
        </w:trPr>
        <w:tc>
          <w:tcPr>
            <w:tcW w:w="22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line="240" w:lineRule="auto" w:before="45"/>
              <w:ind w:left="700" w:right="0"/>
              <w:jc w:val="left"/>
              <w:rPr>
                <w:rFonts w:ascii="Myriad Pro Semibold" w:hAnsi="Myriad Pro Semibold" w:cs="Myriad Pro Semibold" w:eastAsia="Myriad Pro Semibold"/>
                <w:sz w:val="20"/>
                <w:szCs w:val="20"/>
              </w:rPr>
            </w:pPr>
            <w:bookmarkStart w:name="_bookmark31" w:id="33"/>
            <w:bookmarkEnd w:id="33"/>
            <w:r>
              <w:rPr/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Job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Steps</w:t>
            </w:r>
            <w:r>
              <w:rPr>
                <w:rFonts w:ascii="Myriad Pro Semibold"/>
                <w:sz w:val="20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line="240" w:lineRule="auto" w:before="45"/>
              <w:ind w:left="2" w:right="0"/>
              <w:jc w:val="center"/>
              <w:rPr>
                <w:rFonts w:ascii="Myriad Pro Semibold" w:hAnsi="Myriad Pro Semibold" w:cs="Myriad Pro Semibold" w:eastAsia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Hazards</w:t>
            </w:r>
            <w:r>
              <w:rPr>
                <w:rFonts w:ascii="Myriad Pro Semibold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>
            <w:pPr>
              <w:pStyle w:val="TableParagraph"/>
              <w:spacing w:line="240" w:lineRule="auto" w:before="45"/>
              <w:ind w:left="1376" w:right="0"/>
              <w:jc w:val="left"/>
              <w:rPr>
                <w:rFonts w:ascii="Myriad Pro Semibold" w:hAnsi="Myriad Pro Semibold" w:cs="Myriad Pro Semibold" w:eastAsia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z w:val="20"/>
              </w:rPr>
              <w:t>Preventive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Measures</w:t>
            </w:r>
            <w:r>
              <w:rPr>
                <w:rFonts w:ascii="Myriad Pro Semibold"/>
                <w:sz w:val="20"/>
              </w:rPr>
            </w:r>
          </w:p>
        </w:tc>
      </w:tr>
      <w:tr>
        <w:trPr>
          <w:trHeight w:val="990" w:hRule="exact"/>
        </w:trPr>
        <w:tc>
          <w:tcPr>
            <w:tcW w:w="22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5"/>
              <w:ind w:left="284" w:right="159" w:hanging="20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3.</w:t>
            </w:r>
            <w:r>
              <w:rPr>
                <w:rFonts w:ascii="Myriad Pro"/>
                <w:color w:val="231F20"/>
                <w:spacing w:val="10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Verify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fixture</w:t>
            </w:r>
            <w:r>
              <w:rPr>
                <w:rFonts w:ascii="Myriad Pro"/>
                <w:color w:val="231F20"/>
                <w:spacing w:val="30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de-energized.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29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Shock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65" w:val="left" w:leader="none"/>
              </w:tabs>
              <w:spacing w:line="240" w:lineRule="auto" w:before="90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Spark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65" w:val="left" w:leader="none"/>
              </w:tabs>
              <w:spacing w:line="240" w:lineRule="auto" w:before="90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Arc</w:t>
            </w:r>
            <w:r>
              <w:rPr>
                <w:rFonts w:ascii="Myriad Pro"/>
                <w:color w:val="231F20"/>
                <w:spacing w:val="-2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flashes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265" w:val="left" w:leader="none"/>
              </w:tabs>
              <w:spacing w:line="240" w:lineRule="auto" w:before="45" w:after="0"/>
              <w:ind w:left="265" w:right="319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Use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voltage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-1"/>
                <w:sz w:val="20"/>
              </w:rPr>
              <w:t>tester.</w:t>
            </w:r>
            <w:r>
              <w:rPr>
                <w:rFonts w:ascii="Myriad Pro"/>
                <w:color w:val="231F20"/>
                <w:spacing w:val="-6"/>
                <w:sz w:val="20"/>
              </w:rPr>
              <w:t> </w:t>
            </w:r>
            <w:r>
              <w:rPr>
                <w:rFonts w:ascii="Myriad Pro"/>
                <w:color w:val="231F20"/>
                <w:spacing w:val="-3"/>
                <w:sz w:val="20"/>
              </w:rPr>
              <w:t>Test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first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known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live</w:t>
            </w:r>
            <w:r>
              <w:rPr>
                <w:rFonts w:ascii="Myriad Pro"/>
                <w:color w:val="231F20"/>
                <w:spacing w:val="38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circuit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make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sure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works.</w:t>
            </w:r>
            <w:r>
              <w:rPr>
                <w:rFonts w:ascii="Myriad Pro"/>
                <w:sz w:val="20"/>
              </w:rPr>
            </w:r>
          </w:p>
        </w:tc>
      </w:tr>
      <w:tr>
        <w:trPr>
          <w:trHeight w:val="1230" w:hRule="exact"/>
        </w:trPr>
        <w:tc>
          <w:tcPr>
            <w:tcW w:w="2253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5"/>
              <w:ind w:left="284" w:right="129" w:hanging="20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4.</w:t>
            </w:r>
            <w:r>
              <w:rPr>
                <w:rFonts w:ascii="Myriad Pro"/>
                <w:color w:val="231F20"/>
                <w:spacing w:val="11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Remove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old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ballast</w:t>
            </w:r>
            <w:r>
              <w:rPr>
                <w:rFonts w:ascii="Myriad Pro"/>
                <w:color w:val="231F20"/>
                <w:spacing w:val="23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replace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with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new</w:t>
            </w:r>
            <w:r>
              <w:rPr>
                <w:rFonts w:ascii="Myriad Pro"/>
                <w:color w:val="231F20"/>
                <w:spacing w:val="26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one.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31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Cut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hands/knuckles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265" w:val="left" w:leader="none"/>
              </w:tabs>
              <w:spacing w:line="240" w:lineRule="auto" w:before="90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Stab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wound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32"/>
              </w:numPr>
              <w:tabs>
                <w:tab w:pos="265" w:val="left" w:leader="none"/>
              </w:tabs>
              <w:spacing w:line="240" w:lineRule="auto" w:before="45" w:after="0"/>
              <w:ind w:left="265" w:right="363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Apply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force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away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from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your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body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when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prying</w:t>
            </w:r>
            <w:r>
              <w:rPr>
                <w:rFonts w:ascii="Myriad Pro"/>
                <w:color w:val="231F20"/>
                <w:spacing w:val="28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with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hand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tools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(like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screwdriver).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265" w:val="left" w:leader="none"/>
              </w:tabs>
              <w:spacing w:line="240" w:lineRule="auto" w:before="90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Use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right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tool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for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job.</w:t>
            </w:r>
            <w:r>
              <w:rPr>
                <w:rFonts w:ascii="Myriad Pro"/>
                <w:sz w:val="20"/>
              </w:rPr>
            </w: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265" w:val="left" w:leader="none"/>
              </w:tabs>
              <w:spacing w:line="240" w:lineRule="auto" w:before="90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-1"/>
                <w:sz w:val="20"/>
              </w:rPr>
              <w:t>Wear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gloves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when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practical.</w:t>
            </w:r>
            <w:r>
              <w:rPr>
                <w:rFonts w:ascii="Myriad Pro"/>
                <w:sz w:val="20"/>
              </w:rPr>
            </w:r>
          </w:p>
        </w:tc>
      </w:tr>
      <w:tr>
        <w:trPr>
          <w:trHeight w:val="570" w:hRule="exact"/>
        </w:trPr>
        <w:tc>
          <w:tcPr>
            <w:tcW w:w="2253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33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Eye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injury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34"/>
              </w:numPr>
              <w:tabs>
                <w:tab w:pos="265" w:val="left" w:leader="none"/>
              </w:tabs>
              <w:spacing w:line="240" w:lineRule="auto" w:before="45" w:after="0"/>
              <w:ind w:left="265" w:right="87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-1"/>
                <w:sz w:val="20"/>
              </w:rPr>
              <w:t>Wear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safety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glasses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something</w:t>
            </w:r>
            <w:r>
              <w:rPr>
                <w:rFonts w:ascii="Myriad Pro"/>
                <w:color w:val="231F20"/>
                <w:spacing w:val="3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fly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into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your</w:t>
            </w:r>
            <w:r>
              <w:rPr>
                <w:rFonts w:ascii="Myriad Pro"/>
                <w:color w:val="231F20"/>
                <w:spacing w:val="52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eye.</w:t>
            </w:r>
            <w:r>
              <w:rPr>
                <w:rFonts w:ascii="Myriad Pro"/>
                <w:sz w:val="20"/>
              </w:rPr>
            </w:r>
          </w:p>
        </w:tc>
      </w:tr>
      <w:tr>
        <w:trPr>
          <w:trHeight w:val="810" w:hRule="exact"/>
        </w:trPr>
        <w:tc>
          <w:tcPr>
            <w:tcW w:w="2253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35"/>
              </w:numPr>
              <w:tabs>
                <w:tab w:pos="265" w:val="left" w:leader="none"/>
              </w:tabs>
              <w:spacing w:line="240" w:lineRule="auto" w:before="45" w:after="0"/>
              <w:ind w:left="265" w:right="42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Exposure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of </w:t>
            </w:r>
            <w:r>
              <w:rPr>
                <w:rFonts w:ascii="Myriad Pro"/>
                <w:color w:val="231F20"/>
                <w:spacing w:val="2"/>
                <w:sz w:val="20"/>
              </w:rPr>
            </w:r>
            <w:r>
              <w:rPr>
                <w:rFonts w:ascii="Myriad Pro"/>
                <w:color w:val="231F20"/>
                <w:sz w:val="20"/>
              </w:rPr>
              <w:t>eyes,</w:t>
            </w:r>
            <w:r>
              <w:rPr>
                <w:rFonts w:ascii="Myriad Pro"/>
                <w:color w:val="231F20"/>
                <w:spacing w:val="31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skin,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etc.,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sz w:val="20"/>
              </w:rPr>
            </w:r>
          </w:p>
          <w:p>
            <w:pPr>
              <w:pStyle w:val="TableParagraph"/>
              <w:spacing w:line="240" w:lineRule="auto"/>
              <w:ind w:left="264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hazardous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materials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36"/>
              </w:numPr>
              <w:tabs>
                <w:tab w:pos="265" w:val="left" w:leader="none"/>
              </w:tabs>
              <w:spacing w:line="240" w:lineRule="auto" w:before="45" w:after="0"/>
              <w:ind w:left="265" w:right="40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Read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understand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Material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Safety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Data</w:t>
            </w:r>
            <w:r>
              <w:rPr>
                <w:rFonts w:ascii="Myriad Pro"/>
                <w:color w:val="231F20"/>
                <w:spacing w:val="4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Sheet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(MSDS)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for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materials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you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using.</w:t>
            </w:r>
            <w:r>
              <w:rPr>
                <w:rFonts w:ascii="Myriad Pro"/>
                <w:sz w:val="20"/>
              </w:rPr>
            </w:r>
          </w:p>
        </w:tc>
      </w:tr>
      <w:tr>
        <w:trPr>
          <w:trHeight w:val="810" w:hRule="exact"/>
        </w:trPr>
        <w:tc>
          <w:tcPr>
            <w:tcW w:w="22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45"/>
              <w:ind w:left="284" w:right="367" w:hanging="20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5</w:t>
            </w:r>
            <w:r>
              <w:rPr>
                <w:rFonts w:ascii="Myriad Pro"/>
                <w:color w:val="231F20"/>
                <w:sz w:val="20"/>
              </w:rPr>
              <w:t>.</w:t>
            </w:r>
            <w:r>
              <w:rPr>
                <w:rFonts w:ascii="Myriad Pro"/>
                <w:color w:val="231F20"/>
                <w:spacing w:val="11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R</w:t>
            </w:r>
            <w:r>
              <w:rPr>
                <w:rFonts w:ascii="Myriad Pro"/>
                <w:color w:val="231F20"/>
                <w:spacing w:val="7"/>
                <w:sz w:val="20"/>
              </w:rPr>
              <w:t>e</w:t>
            </w:r>
            <w:r>
              <w:rPr>
                <w:rFonts w:ascii="Myriad Pro"/>
                <w:color w:val="231F20"/>
                <w:spacing w:val="5"/>
                <w:sz w:val="20"/>
              </w:rPr>
              <w:t>-</w:t>
            </w:r>
            <w:r>
              <w:rPr>
                <w:rFonts w:ascii="Myriad Pro"/>
                <w:color w:val="231F20"/>
                <w:spacing w:val="2"/>
                <w:sz w:val="20"/>
              </w:rPr>
              <w:t>ene</w:t>
            </w:r>
            <w:r>
              <w:rPr>
                <w:rFonts w:ascii="Myriad Pro"/>
                <w:color w:val="231F20"/>
                <w:sz w:val="20"/>
              </w:rPr>
              <w:t>rg</w:t>
            </w:r>
            <w:r>
              <w:rPr>
                <w:rFonts w:ascii="Myriad Pro"/>
                <w:color w:val="231F20"/>
                <w:spacing w:val="2"/>
                <w:sz w:val="20"/>
              </w:rPr>
              <w:t>i</w:t>
            </w:r>
            <w:r>
              <w:rPr>
                <w:rFonts w:ascii="Myriad Pro"/>
                <w:color w:val="231F20"/>
                <w:sz w:val="20"/>
              </w:rPr>
              <w:t>ze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the</w:t>
            </w:r>
            <w:r>
              <w:rPr>
                <w:rFonts w:ascii="Myriad Pro"/>
                <w:color w:val="231F20"/>
                <w:spacing w:val="2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circuit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test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the</w:t>
            </w:r>
            <w:r>
              <w:rPr>
                <w:rFonts w:ascii="Myriad Pro"/>
                <w:color w:val="231F20"/>
                <w:spacing w:val="26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fixture.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21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37"/>
              </w:numPr>
              <w:tabs>
                <w:tab w:pos="265" w:val="left" w:leader="none"/>
              </w:tabs>
              <w:spacing w:line="240" w:lineRule="auto" w:before="45" w:after="0"/>
              <w:ind w:left="265" w:right="0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Arc</w:t>
            </w:r>
            <w:r>
              <w:rPr>
                <w:rFonts w:ascii="Myriad Pro"/>
                <w:color w:val="231F20"/>
                <w:spacing w:val="-2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flashes</w:t>
            </w:r>
            <w:r>
              <w:rPr>
                <w:rFonts w:ascii="Myriad Pro"/>
                <w:sz w:val="20"/>
              </w:rPr>
            </w:r>
          </w:p>
        </w:tc>
        <w:tc>
          <w:tcPr>
            <w:tcW w:w="458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ListParagraph"/>
              <w:numPr>
                <w:ilvl w:val="0"/>
                <w:numId w:val="38"/>
              </w:numPr>
              <w:tabs>
                <w:tab w:pos="265" w:val="left" w:leader="none"/>
              </w:tabs>
              <w:spacing w:line="240" w:lineRule="auto" w:before="45" w:after="0"/>
              <w:ind w:left="265" w:right="366" w:hanging="16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Always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stand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side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service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box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pacing w:val="2"/>
                <w:sz w:val="20"/>
              </w:rPr>
              <w:t>when</w:t>
            </w:r>
            <w:r>
              <w:rPr>
                <w:rFonts w:ascii="Myriad Pro"/>
                <w:color w:val="231F20"/>
                <w:spacing w:val="26"/>
                <w:sz w:val="20"/>
              </w:rPr>
              <w:t> </w:t>
            </w:r>
            <w:r>
              <w:rPr>
                <w:rFonts w:ascii="Myriad Pro"/>
                <w:color w:val="231F20"/>
                <w:spacing w:val="1"/>
                <w:sz w:val="20"/>
              </w:rPr>
              <w:t>resetting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> </w:t>
            </w:r>
            <w:r>
              <w:rPr>
                <w:rFonts w:ascii="Myriad Pro"/>
                <w:color w:val="231F20"/>
                <w:sz w:val="20"/>
              </w:rPr>
              <w:t>breaker.</w:t>
            </w:r>
            <w:r>
              <w:rPr>
                <w:rFonts w:ascii="Myriad Pro"/>
                <w:sz w:val="20"/>
              </w:rPr>
            </w:r>
          </w:p>
        </w:tc>
      </w:tr>
    </w:tbl>
    <w:p>
      <w:pPr>
        <w:spacing w:before="54"/>
        <w:ind w:left="2809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Sample job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safety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analysis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document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72" w:lineRule="auto"/>
        <w:ind w:left="120" w:right="1383" w:firstLine="0"/>
        <w:jc w:val="both"/>
      </w:pP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job</w:t>
      </w:r>
      <w:r>
        <w:rPr>
          <w:color w:val="231F20"/>
          <w:spacing w:val="18"/>
        </w:rPr>
        <w:t> </w:t>
      </w:r>
      <w:r>
        <w:rPr>
          <w:color w:val="231F20"/>
        </w:rPr>
        <w:t>safety</w:t>
      </w:r>
      <w:r>
        <w:rPr>
          <w:color w:val="231F20"/>
          <w:spacing w:val="17"/>
        </w:rPr>
        <w:t> </w:t>
      </w:r>
      <w:r>
        <w:rPr>
          <w:color w:val="231F20"/>
        </w:rPr>
        <w:t>analysis</w:t>
      </w:r>
      <w:r>
        <w:rPr>
          <w:color w:val="231F20"/>
          <w:spacing w:val="18"/>
        </w:rPr>
        <w:t> </w:t>
      </w:r>
      <w:r>
        <w:rPr>
          <w:color w:val="231F20"/>
        </w:rPr>
        <w:t>can</w:t>
      </w:r>
      <w:r>
        <w:rPr>
          <w:color w:val="231F20"/>
          <w:spacing w:val="18"/>
        </w:rPr>
        <w:t> </w:t>
      </w:r>
      <w:r>
        <w:rPr>
          <w:color w:val="231F20"/>
        </w:rPr>
        <w:t>help</w:t>
      </w:r>
      <w:r>
        <w:rPr>
          <w:color w:val="231F20"/>
          <w:spacing w:val="17"/>
        </w:rPr>
        <w:t> </w:t>
      </w:r>
      <w:r>
        <w:rPr>
          <w:color w:val="231F20"/>
        </w:rPr>
        <w:t>reduce</w:t>
      </w:r>
      <w:r>
        <w:rPr>
          <w:color w:val="231F20"/>
          <w:spacing w:val="18"/>
        </w:rPr>
        <w:t> </w:t>
      </w:r>
      <w:r>
        <w:rPr>
          <w:color w:val="231F20"/>
        </w:rPr>
        <w:t>accidents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7"/>
        </w:rPr>
        <w:t> </w:t>
      </w:r>
      <w:r>
        <w:rPr>
          <w:color w:val="231F20"/>
        </w:rPr>
        <w:t>injuries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workplace,</w:t>
      </w:r>
      <w:r>
        <w:rPr>
          <w:color w:val="231F20"/>
          <w:spacing w:val="18"/>
        </w:rPr>
        <w:t> </w:t>
      </w:r>
      <w:r>
        <w:rPr>
          <w:color w:val="231F20"/>
        </w:rPr>
        <w:t>but</w:t>
      </w:r>
      <w:r>
        <w:rPr>
          <w:color w:val="231F20"/>
          <w:spacing w:val="18"/>
        </w:rPr>
        <w:t> </w:t>
      </w:r>
      <w:r>
        <w:rPr>
          <w:color w:val="231F20"/>
        </w:rPr>
        <w:t>only</w:t>
      </w:r>
      <w:r>
        <w:rPr>
          <w:color w:val="231F20"/>
          <w:spacing w:val="17"/>
        </w:rPr>
        <w:t> </w:t>
      </w:r>
      <w:r>
        <w:rPr>
          <w:color w:val="231F20"/>
        </w:rPr>
        <w:t>if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68"/>
          <w:w w:val="102"/>
        </w:rPr>
        <w:t> </w:t>
      </w:r>
      <w:r>
        <w:rPr>
          <w:color w:val="231F20"/>
        </w:rPr>
        <w:t>information</w:t>
      </w:r>
      <w:r>
        <w:rPr>
          <w:color w:val="231F20"/>
          <w:spacing w:val="19"/>
        </w:rPr>
        <w:t> </w:t>
      </w:r>
      <w:r>
        <w:rPr>
          <w:color w:val="231F20"/>
        </w:rPr>
        <w:t>is</w:t>
      </w:r>
      <w:r>
        <w:rPr>
          <w:color w:val="231F20"/>
          <w:spacing w:val="19"/>
        </w:rPr>
        <w:t> </w:t>
      </w:r>
      <w:r>
        <w:rPr>
          <w:color w:val="231F20"/>
        </w:rPr>
        <w:t>passed</w:t>
      </w:r>
      <w:r>
        <w:rPr>
          <w:color w:val="231F20"/>
          <w:spacing w:val="19"/>
        </w:rPr>
        <w:t> </w:t>
      </w:r>
      <w:r>
        <w:rPr>
          <w:color w:val="231F20"/>
        </w:rPr>
        <w:t>on</w:t>
      </w:r>
      <w:r>
        <w:rPr>
          <w:color w:val="231F20"/>
          <w:spacing w:val="19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</w:rPr>
        <w:t>all</w:t>
      </w:r>
      <w:r>
        <w:rPr>
          <w:color w:val="231F20"/>
          <w:spacing w:val="20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workers</w:t>
      </w:r>
      <w:r>
        <w:rPr>
          <w:color w:val="231F20"/>
          <w:spacing w:val="19"/>
        </w:rPr>
        <w:t> </w:t>
      </w:r>
      <w:r>
        <w:rPr>
          <w:color w:val="231F20"/>
        </w:rPr>
        <w:t>who</w:t>
      </w:r>
      <w:r>
        <w:rPr>
          <w:color w:val="231F20"/>
          <w:spacing w:val="19"/>
        </w:rPr>
        <w:t> </w:t>
      </w:r>
      <w:r>
        <w:rPr>
          <w:color w:val="231F20"/>
        </w:rPr>
        <w:t>will</w:t>
      </w:r>
      <w:r>
        <w:rPr>
          <w:color w:val="231F20"/>
          <w:spacing w:val="19"/>
        </w:rPr>
        <w:t> </w:t>
      </w:r>
      <w:r>
        <w:rPr>
          <w:color w:val="231F20"/>
        </w:rPr>
        <w:t>be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performing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job.</w:t>
      </w:r>
      <w:r>
        <w:rPr>
          <w:color w:val="231F20"/>
          <w:spacing w:val="19"/>
        </w:rPr>
        <w:t> </w:t>
      </w:r>
      <w:r>
        <w:rPr>
          <w:color w:val="231F20"/>
        </w:rPr>
        <w:t>After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JSA</w:t>
      </w:r>
      <w:r>
        <w:rPr>
          <w:color w:val="231F20"/>
          <w:spacing w:val="50"/>
          <w:w w:val="102"/>
        </w:rPr>
        <w:t> </w:t>
      </w:r>
      <w:r>
        <w:rPr>
          <w:color w:val="231F20"/>
        </w:rPr>
        <w:t>is</w:t>
      </w:r>
      <w:r>
        <w:rPr>
          <w:color w:val="231F20"/>
          <w:spacing w:val="18"/>
        </w:rPr>
        <w:t> </w:t>
      </w:r>
      <w:r>
        <w:rPr>
          <w:color w:val="231F20"/>
        </w:rPr>
        <w:t>complete,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workers</w:t>
      </w:r>
      <w:r>
        <w:rPr>
          <w:color w:val="231F20"/>
          <w:spacing w:val="19"/>
        </w:rPr>
        <w:t> </w:t>
      </w:r>
      <w:r>
        <w:rPr>
          <w:color w:val="231F20"/>
        </w:rPr>
        <w:t>who</w:t>
      </w:r>
      <w:r>
        <w:rPr>
          <w:color w:val="231F20"/>
          <w:spacing w:val="19"/>
        </w:rPr>
        <w:t> </w:t>
      </w:r>
      <w:r>
        <w:rPr>
          <w:color w:val="231F20"/>
        </w:rPr>
        <w:t>will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perform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task</w:t>
      </w:r>
      <w:r>
        <w:rPr>
          <w:color w:val="231F20"/>
          <w:spacing w:val="19"/>
        </w:rPr>
        <w:t> </w:t>
      </w:r>
      <w:r>
        <w:rPr>
          <w:color w:val="231F20"/>
        </w:rPr>
        <w:t>should</w:t>
      </w:r>
      <w:r>
        <w:rPr>
          <w:color w:val="231F20"/>
          <w:spacing w:val="19"/>
        </w:rPr>
        <w:t> </w:t>
      </w:r>
      <w:r>
        <w:rPr>
          <w:color w:val="231F20"/>
        </w:rPr>
        <w:t>discuss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hazards</w:t>
      </w:r>
      <w:r>
        <w:rPr>
          <w:color w:val="231F20"/>
          <w:spacing w:val="19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controls</w:t>
      </w:r>
      <w:r>
        <w:rPr>
          <w:color w:val="231F20"/>
          <w:spacing w:val="62"/>
          <w:w w:val="102"/>
        </w:rPr>
        <w:t> </w:t>
      </w:r>
      <w:r>
        <w:rPr>
          <w:color w:val="231F20"/>
        </w:rPr>
        <w:t>listed.</w:t>
      </w:r>
      <w:r>
        <w:rPr>
          <w:color w:val="231F20"/>
          <w:spacing w:val="8"/>
        </w:rPr>
        <w:t> </w:t>
      </w:r>
      <w:r>
        <w:rPr>
          <w:color w:val="231F20"/>
        </w:rPr>
        <w:t>Workers</w:t>
      </w:r>
      <w:r>
        <w:rPr>
          <w:color w:val="231F20"/>
          <w:spacing w:val="19"/>
        </w:rPr>
        <w:t> </w:t>
      </w:r>
      <w:r>
        <w:rPr>
          <w:color w:val="231F20"/>
        </w:rPr>
        <w:t>should</w:t>
      </w:r>
      <w:r>
        <w:rPr>
          <w:color w:val="231F20"/>
          <w:spacing w:val="19"/>
        </w:rPr>
        <w:t> </w:t>
      </w:r>
      <w:r>
        <w:rPr>
          <w:color w:val="231F20"/>
        </w:rPr>
        <w:t>ensure</w:t>
      </w:r>
      <w:r>
        <w:rPr>
          <w:color w:val="231F20"/>
          <w:spacing w:val="18"/>
        </w:rPr>
        <w:t> </w:t>
      </w:r>
      <w:r>
        <w:rPr>
          <w:color w:val="231F20"/>
        </w:rPr>
        <w:t>that</w:t>
      </w:r>
      <w:r>
        <w:rPr>
          <w:color w:val="231F20"/>
          <w:spacing w:val="19"/>
        </w:rPr>
        <w:t> </w:t>
      </w:r>
      <w:r>
        <w:rPr>
          <w:color w:val="231F20"/>
        </w:rPr>
        <w:t>all</w:t>
      </w:r>
      <w:r>
        <w:rPr>
          <w:color w:val="231F20"/>
          <w:spacing w:val="19"/>
        </w:rPr>
        <w:t> </w:t>
      </w:r>
      <w:r>
        <w:rPr>
          <w:color w:val="231F20"/>
        </w:rPr>
        <w:t>safety</w:t>
      </w:r>
      <w:r>
        <w:rPr>
          <w:color w:val="231F20"/>
          <w:spacing w:val="19"/>
        </w:rPr>
        <w:t> </w:t>
      </w:r>
      <w:r>
        <w:rPr>
          <w:color w:val="231F20"/>
        </w:rPr>
        <w:t>equipment</w:t>
      </w:r>
      <w:r>
        <w:rPr>
          <w:color w:val="231F20"/>
          <w:spacing w:val="19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PPE</w:t>
      </w:r>
      <w:r>
        <w:rPr>
          <w:color w:val="231F20"/>
          <w:spacing w:val="19"/>
        </w:rPr>
        <w:t> </w:t>
      </w:r>
      <w:r>
        <w:rPr>
          <w:color w:val="231F20"/>
        </w:rPr>
        <w:t>that</w:t>
      </w:r>
      <w:r>
        <w:rPr>
          <w:color w:val="231F20"/>
          <w:spacing w:val="19"/>
        </w:rPr>
        <w:t> </w:t>
      </w:r>
      <w:r>
        <w:rPr>
          <w:color w:val="231F20"/>
        </w:rPr>
        <w:t>are</w:t>
      </w:r>
      <w:r>
        <w:rPr>
          <w:color w:val="231F20"/>
          <w:spacing w:val="19"/>
        </w:rPr>
        <w:t> </w:t>
      </w:r>
      <w:r>
        <w:rPr>
          <w:color w:val="231F20"/>
        </w:rPr>
        <w:t>required</w:t>
      </w:r>
      <w:r>
        <w:rPr>
          <w:color w:val="231F20"/>
          <w:spacing w:val="18"/>
        </w:rPr>
        <w:t> </w:t>
      </w:r>
      <w:r>
        <w:rPr>
          <w:color w:val="231F20"/>
        </w:rPr>
        <w:t>by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JSA</w:t>
      </w:r>
      <w:r>
        <w:rPr>
          <w:color w:val="231F20"/>
          <w:spacing w:val="64"/>
          <w:w w:val="102"/>
        </w:rPr>
        <w:t> </w:t>
      </w:r>
      <w:r>
        <w:rPr>
          <w:color w:val="231F20"/>
        </w:rPr>
        <w:t>are</w:t>
      </w:r>
      <w:r>
        <w:rPr>
          <w:color w:val="231F20"/>
          <w:spacing w:val="37"/>
        </w:rPr>
        <w:t> </w:t>
      </w:r>
      <w:r>
        <w:rPr>
          <w:color w:val="231F20"/>
        </w:rPr>
        <w:t>available.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191" w:firstLine="0"/>
        <w:jc w:val="both"/>
      </w:pPr>
      <w:r>
        <w:rPr>
          <w:color w:val="231F20"/>
          <w:spacing w:val="2"/>
        </w:rPr>
        <w:t>Remember: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basic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steps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noted</w:t>
      </w:r>
      <w:r>
        <w:rPr>
          <w:color w:val="231F20"/>
          <w:spacing w:val="-11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1"/>
        </w:rPr>
        <w:t>correct</w:t>
      </w:r>
      <w:r>
        <w:rPr>
          <w:color w:val="231F20"/>
          <w:spacing w:val="50"/>
          <w:w w:val="97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suitable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preventive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measures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place.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foreman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supervisor</w:t>
      </w:r>
      <w:r>
        <w:rPr>
          <w:color w:val="231F20"/>
          <w:spacing w:val="-13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62"/>
          <w:w w:val="97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understand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reasons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preventive</w:t>
      </w:r>
      <w:r>
        <w:rPr>
          <w:color w:val="231F20"/>
          <w:spacing w:val="-16"/>
        </w:rPr>
        <w:t> </w:t>
      </w:r>
      <w:r>
        <w:rPr>
          <w:color w:val="231F20"/>
          <w:spacing w:val="1"/>
        </w:rPr>
        <w:t>measures.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216" w:firstLine="0"/>
        <w:jc w:val="left"/>
      </w:pP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JSA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reviewed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updated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processes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introduced,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> </w:t>
      </w:r>
      <w:r>
        <w:rPr>
          <w:color w:val="231F20"/>
        </w:rPr>
        <w:t>coffee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lunch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breaks.</w:t>
      </w:r>
      <w:r>
        <w:rPr>
          <w:color w:val="231F20"/>
          <w:spacing w:val="4"/>
        </w:rPr>
        <w:t> </w:t>
      </w:r>
      <w:r>
        <w:rPr>
          <w:color w:val="231F20"/>
        </w:rPr>
        <w:t>Even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changes</w:t>
      </w:r>
      <w:r>
        <w:rPr>
          <w:color w:val="231F20"/>
          <w:spacing w:val="3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made,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discovered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were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previously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overlooked.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illness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occurs,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JSA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reviewed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reassessed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</w:rPr>
        <w:t>Job </w:t>
      </w:r>
      <w:r>
        <w:rPr>
          <w:color w:val="231F20"/>
          <w:spacing w:val="-1"/>
        </w:rPr>
        <w:t>site</w:t>
      </w:r>
      <w:r>
        <w:rPr>
          <w:color w:val="231F20"/>
        </w:rPr>
        <w:t> </w:t>
      </w:r>
      <w:r>
        <w:rPr>
          <w:color w:val="231F20"/>
          <w:spacing w:val="-1"/>
        </w:rPr>
        <w:t>safety</w:t>
      </w:r>
      <w:r>
        <w:rPr>
          <w:color w:val="231F20"/>
        </w:rPr>
        <w:t> meetings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316" w:firstLine="0"/>
        <w:jc w:val="both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(“toolbox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talks”)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hands-on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66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job.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objective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recognize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input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JSAs.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focussed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72" w:lineRule="auto" w:before="0" w:after="0"/>
        <w:ind w:left="840" w:right="1694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talking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2"/>
          <w:numId w:val="16"/>
        </w:numPr>
        <w:tabs>
          <w:tab w:pos="1840" w:val="left" w:leader="none"/>
        </w:tabs>
        <w:spacing w:line="272" w:lineRule="auto" w:before="65" w:after="0"/>
        <w:ind w:left="1840" w:right="529" w:hanging="360"/>
        <w:jc w:val="left"/>
      </w:pPr>
      <w:bookmarkStart w:name="_bookmark32" w:id="34"/>
      <w:bookmarkEnd w:id="34"/>
      <w:r>
        <w:rPr/>
      </w:r>
      <w:bookmarkStart w:name="_bookmark32" w:id="35"/>
      <w:bookmarkEnd w:id="35"/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subject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exactly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talk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about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why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it’s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important.</w:t>
      </w:r>
      <w:r>
        <w:rPr/>
      </w:r>
    </w:p>
    <w:p>
      <w:pPr>
        <w:pStyle w:val="BodyText"/>
        <w:numPr>
          <w:ilvl w:val="2"/>
          <w:numId w:val="16"/>
        </w:numPr>
        <w:tabs>
          <w:tab w:pos="1840" w:val="left" w:leader="none"/>
        </w:tabs>
        <w:spacing w:line="272" w:lineRule="auto" w:before="186" w:after="0"/>
        <w:ind w:left="1840" w:right="416" w:hanging="360"/>
        <w:jc w:val="left"/>
      </w:pP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pinpointed,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discussion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happen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76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followed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hazards.</w:t>
      </w:r>
      <w:r>
        <w:rPr/>
      </w:r>
    </w:p>
    <w:p>
      <w:pPr>
        <w:pStyle w:val="BodyText"/>
        <w:numPr>
          <w:ilvl w:val="2"/>
          <w:numId w:val="16"/>
        </w:numPr>
        <w:tabs>
          <w:tab w:pos="1840" w:val="left" w:leader="none"/>
        </w:tabs>
        <w:spacing w:line="272" w:lineRule="auto" w:before="186" w:after="0"/>
        <w:ind w:left="1840" w:right="205" w:hanging="360"/>
        <w:jc w:val="left"/>
      </w:pPr>
      <w:r>
        <w:rPr>
          <w:color w:val="231F20"/>
          <w:spacing w:val="1"/>
        </w:rPr>
        <w:t>Wherever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possible,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points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demonstrated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real</w:t>
      </w:r>
      <w:r>
        <w:rPr>
          <w:color w:val="231F20"/>
          <w:spacing w:val="4"/>
        </w:rPr>
        <w:t> </w:t>
      </w:r>
      <w:r>
        <w:rPr>
          <w:color w:val="231F20"/>
        </w:rPr>
        <w:t>tools,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materials.</w:t>
      </w:r>
      <w:r>
        <w:rPr/>
      </w:r>
    </w:p>
    <w:p>
      <w:pPr>
        <w:pStyle w:val="BodyText"/>
        <w:numPr>
          <w:ilvl w:val="2"/>
          <w:numId w:val="16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asked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demonstrate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learned.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16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five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daily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</w:rPr>
        <w:t>weekly.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1"/>
        </w:rPr>
        <w:t>Reporting</w:t>
      </w:r>
      <w:r>
        <w:rPr>
          <w:color w:val="231F20"/>
        </w:rPr>
        <w:t> </w:t>
      </w:r>
      <w:r>
        <w:rPr>
          <w:color w:val="231F20"/>
          <w:spacing w:val="-1"/>
        </w:rPr>
        <w:t>accidents</w:t>
      </w:r>
      <w:r>
        <w:rPr>
          <w:b w:val="0"/>
        </w:rPr>
      </w:r>
    </w:p>
    <w:p>
      <w:pPr>
        <w:pStyle w:val="BodyText"/>
        <w:tabs>
          <w:tab w:pos="7715" w:val="left" w:leader="none"/>
        </w:tabs>
        <w:spacing w:line="272" w:lineRule="auto" w:before="1"/>
        <w:ind w:left="1120" w:right="175" w:firstLine="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reported.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staff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aid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attendant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</w:rPr>
        <w:t>coverage,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case</w:t>
      </w:r>
      <w:r>
        <w:rPr>
          <w:color w:val="231F20"/>
          <w:spacing w:val="-4"/>
        </w:rPr>
        <w:t> </w:t>
      </w:r>
      <w:r>
        <w:rPr>
          <w:color w:val="231F20"/>
        </w:rPr>
        <w:t>Workers’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Compensation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benefi</w:t>
        <w:tab/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available.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aid</w:t>
      </w:r>
      <w:r>
        <w:rPr>
          <w:color w:val="231F20"/>
          <w:spacing w:val="70"/>
        </w:rPr>
        <w:t> </w:t>
      </w:r>
      <w:r>
        <w:rPr>
          <w:color w:val="231F20"/>
          <w:spacing w:val="1"/>
        </w:rPr>
        <w:t>attendant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</w:rPr>
        <w:t>record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WCB</w:t>
      </w:r>
      <w:r>
        <w:rPr>
          <w:color w:val="231F20"/>
          <w:spacing w:val="4"/>
        </w:rPr>
        <w:t> </w:t>
      </w:r>
      <w:r>
        <w:rPr>
          <w:color w:val="231F20"/>
        </w:rPr>
        <w:t>forms.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7"/>
          <w:szCs w:val="27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Investigations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9" w:firstLine="0"/>
        <w:jc w:val="left"/>
      </w:pPr>
      <w:r>
        <w:rPr>
          <w:color w:val="231F20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investigated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not;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way,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appropriate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identified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needed.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40" w:lineRule="auto"/>
        <w:ind w:left="1120" w:right="0" w:firstLine="0"/>
        <w:jc w:val="left"/>
      </w:pPr>
      <w:r>
        <w:rPr>
          <w:color w:val="231F20"/>
        </w:rPr>
        <w:t>WorksafeBC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officers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investigate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> </w:t>
      </w:r>
      <w:r>
        <w:rPr>
          <w:color w:val="231F20"/>
        </w:rPr>
        <w:t>nature.</w:t>
      </w:r>
      <w:r>
        <w:rPr/>
      </w:r>
    </w:p>
    <w:p>
      <w:pPr>
        <w:spacing w:line="240" w:lineRule="auto" w:before="3"/>
        <w:rPr>
          <w:rFonts w:ascii="Myriad Pro" w:hAnsi="Myriad Pro" w:cs="Myriad Pro" w:eastAsia="Myriad Pro"/>
          <w:sz w:val="30"/>
          <w:szCs w:val="30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First</w:t>
      </w:r>
      <w:r>
        <w:rPr>
          <w:color w:val="231F20"/>
        </w:rPr>
        <w:t> aid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369" w:firstLine="0"/>
        <w:jc w:val="both"/>
      </w:pPr>
      <w:r>
        <w:rPr>
          <w:color w:val="231F20"/>
          <w:spacing w:val="1"/>
        </w:rPr>
        <w:t>Every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minimum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available.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requirements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based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> </w:t>
      </w:r>
      <w:r>
        <w:rPr>
          <w:color w:val="231F20"/>
        </w:rPr>
        <w:t>travel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hospital,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workforce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Because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variables,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requirements</w:t>
      </w:r>
      <w:r>
        <w:rPr>
          <w:color w:val="231F20"/>
          <w:spacing w:val="3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differ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site.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  <w:spacing w:val="2"/>
        </w:rPr>
        <w:t>Modern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industrial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settings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institutions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equipped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station</w:t>
      </w:r>
      <w:r>
        <w:rPr>
          <w:color w:val="231F20"/>
          <w:spacing w:val="105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attendant.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staffs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wide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variety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of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services,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bandaging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minor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stopping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bleeding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splinting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broken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bones.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139" w:firstLine="0"/>
        <w:jc w:val="left"/>
      </w:pPr>
      <w:r>
        <w:rPr>
          <w:color w:val="231F20"/>
        </w:rPr>
        <w:t>Find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station</w:t>
      </w:r>
      <w:r>
        <w:rPr>
          <w:color w:val="231F20"/>
          <w:spacing w:val="4"/>
        </w:rPr>
        <w:t> </w:t>
      </w:r>
      <w:r>
        <w:rPr>
          <w:color w:val="231F20"/>
        </w:rPr>
        <w:t>is,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staffs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services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available.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sustain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injury,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matter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minor,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incident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reported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station</w:t>
      </w:r>
      <w:r>
        <w:rPr>
          <w:color w:val="231F20"/>
          <w:spacing w:val="4"/>
        </w:rPr>
        <w:t> </w:t>
      </w:r>
      <w:r>
        <w:rPr>
          <w:color w:val="231F20"/>
        </w:rPr>
        <w:t>log.</w:t>
      </w:r>
      <w:r>
        <w:rPr/>
      </w:r>
    </w:p>
    <w:p>
      <w:pPr>
        <w:pStyle w:val="BodyText"/>
        <w:spacing w:line="272" w:lineRule="auto" w:before="6"/>
        <w:ind w:left="1120" w:right="139" w:firstLine="0"/>
        <w:jc w:val="left"/>
      </w:pPr>
      <w:r>
        <w:rPr>
          <w:color w:val="231F20"/>
          <w:spacing w:val="2"/>
        </w:rPr>
        <w:t>Minor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problems;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WCB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</w:rPr>
        <w:t>cover</w:t>
      </w:r>
      <w:r>
        <w:rPr>
          <w:color w:val="231F20"/>
          <w:spacing w:val="4"/>
        </w:rPr>
        <w:t> </w:t>
      </w:r>
      <w:r>
        <w:rPr>
          <w:color w:val="231F20"/>
        </w:rPr>
        <w:t>you,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all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</w:rPr>
        <w:t>promptly.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9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2"/>
        <w:spacing w:line="240" w:lineRule="auto" w:before="44"/>
        <w:ind w:right="0"/>
        <w:jc w:val="left"/>
        <w:rPr>
          <w:b w:val="0"/>
          <w:bCs w:val="0"/>
        </w:rPr>
      </w:pPr>
      <w:bookmarkStart w:name="_bookmark33" w:id="36"/>
      <w:bookmarkEnd w:id="36"/>
      <w:r>
        <w:rPr>
          <w:b w:val="0"/>
        </w:rPr>
      </w:r>
      <w:r>
        <w:rPr>
          <w:color w:val="231F20"/>
        </w:rPr>
        <w:t>Hearing</w:t>
      </w:r>
      <w:r>
        <w:rPr>
          <w:b w:val="0"/>
        </w:rPr>
      </w:r>
    </w:p>
    <w:p>
      <w:pPr>
        <w:pStyle w:val="BodyText"/>
        <w:spacing w:line="240" w:lineRule="auto" w:before="1"/>
        <w:ind w:left="120" w:right="0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include: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measurement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training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engineering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protection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posting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annual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tests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annual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review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Job task permits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tasks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identified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permits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work,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work,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procedures.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</w:rPr>
        <w:t>Hot </w:t>
      </w:r>
      <w:r>
        <w:rPr>
          <w:color w:val="231F20"/>
          <w:spacing w:val="-1"/>
        </w:rPr>
        <w:t>work</w:t>
      </w:r>
      <w:r>
        <w:rPr>
          <w:color w:val="231F20"/>
        </w:rPr>
        <w:t> permits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441" w:firstLine="0"/>
        <w:jc w:val="left"/>
      </w:pP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Hot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work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2"/>
        </w:rPr>
        <w:t> </w:t>
      </w:r>
      <w:r>
        <w:rPr>
          <w:color w:val="231F20"/>
          <w:spacing w:val="2"/>
        </w:rPr>
      </w:r>
      <w:r>
        <w:rPr>
          <w:color w:val="231F20"/>
          <w:spacing w:val="1"/>
        </w:rPr>
        <w:t>or</w:t>
      </w:r>
      <w:r>
        <w:rPr>
          <w:color w:val="231F20"/>
          <w:spacing w:val="68"/>
        </w:rPr>
        <w:t> </w:t>
      </w:r>
      <w:r>
        <w:rPr>
          <w:color w:val="231F20"/>
          <w:spacing w:val="2"/>
        </w:rPr>
        <w:t>temporary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fire.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cutting,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grinding,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drilling,</w:t>
      </w:r>
      <w:r>
        <w:rPr>
          <w:color w:val="231F20"/>
        </w:rPr>
        <w:t> </w:t>
      </w:r>
      <w:r>
        <w:rPr>
          <w:color w:val="231F20"/>
          <w:spacing w:val="4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metals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best</w:t>
      </w:r>
      <w:r>
        <w:rPr/>
      </w:r>
    </w:p>
    <w:p>
      <w:pPr>
        <w:pStyle w:val="BodyText"/>
        <w:spacing w:line="272" w:lineRule="auto" w:before="6"/>
        <w:ind w:left="120" w:right="1160" w:firstLine="0"/>
        <w:jc w:val="left"/>
      </w:pP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avoid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fire</w:t>
      </w:r>
      <w:r>
        <w:rPr>
          <w:color w:val="231F20"/>
          <w:spacing w:val="66"/>
        </w:rPr>
        <w:t> </w:t>
      </w:r>
      <w:r>
        <w:rPr>
          <w:color w:val="231F20"/>
        </w:rPr>
        <w:t>altogether.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alternative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obtain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hot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site’s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officer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foreman.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permit,</w:t>
      </w:r>
      <w:r>
        <w:rPr>
          <w:color w:val="231F20"/>
          <w:spacing w:val="4"/>
        </w:rPr>
        <w:t> </w:t>
      </w:r>
      <w:r>
        <w:rPr>
          <w:color w:val="231F20"/>
        </w:rPr>
        <w:t>follow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area.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Confined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space</w:t>
      </w:r>
      <w:r>
        <w:rPr>
          <w:color w:val="231F20"/>
          <w:spacing w:val="-5"/>
        </w:rPr>
        <w:t> </w:t>
      </w:r>
      <w:r>
        <w:rPr>
          <w:color w:val="231F20"/>
        </w:rPr>
        <w:t>permit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392" w:firstLine="0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entry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> </w:t>
      </w:r>
      <w:r>
        <w:rPr>
          <w:color w:val="231F20"/>
        </w:rPr>
        <w:t>aware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4"/>
        </w:rPr>
        <w:t> </w:t>
      </w:r>
      <w:r>
        <w:rPr>
          <w:color w:val="231F20"/>
        </w:rPr>
        <w:t>space.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carried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assess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risk</w:t>
      </w:r>
      <w:r>
        <w:rPr>
          <w:color w:val="231F20"/>
          <w:spacing w:val="58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identifying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determine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taken.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assessment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on: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96" w:after="0"/>
        <w:ind w:left="840" w:right="0" w:hanging="36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task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environment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  <w:tab w:pos="1991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qualifi</w:t>
        <w:tab/>
        <w:t>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/>
      </w:r>
    </w:p>
    <w:p>
      <w:pPr>
        <w:pStyle w:val="BodyText"/>
        <w:numPr>
          <w:ilvl w:val="1"/>
          <w:numId w:val="16"/>
        </w:numPr>
        <w:tabs>
          <w:tab w:pos="840" w:val="left" w:leader="none"/>
        </w:tabs>
        <w:spacing w:line="240" w:lineRule="auto" w:before="36" w:after="0"/>
        <w:ind w:left="840" w:right="0" w:hanging="36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rescue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plan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spacing w:line="272" w:lineRule="auto" w:before="65"/>
        <w:ind w:left="1120" w:right="139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supervisor’s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name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posted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entrance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72"/>
          <w:w w:val="99"/>
        </w:rPr>
        <w:t> </w:t>
      </w:r>
      <w:r>
        <w:rPr>
          <w:color w:val="231F20"/>
        </w:rPr>
        <w:t>space.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includes:</w:t>
      </w:r>
      <w:r>
        <w:rPr/>
      </w:r>
    </w:p>
    <w:p>
      <w:pPr>
        <w:pStyle w:val="BodyText"/>
        <w:numPr>
          <w:ilvl w:val="2"/>
          <w:numId w:val="16"/>
        </w:numPr>
        <w:tabs>
          <w:tab w:pos="1840" w:val="left" w:leader="none"/>
        </w:tabs>
        <w:spacing w:line="240" w:lineRule="auto" w:before="96" w:after="0"/>
        <w:ind w:left="1840" w:right="0" w:hanging="360"/>
        <w:jc w:val="left"/>
      </w:pP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activity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16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names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space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16"/>
        </w:numPr>
        <w:tabs>
          <w:tab w:pos="1840" w:val="left" w:leader="none"/>
        </w:tabs>
        <w:spacing w:line="272" w:lineRule="auto" w:before="0" w:after="0"/>
        <w:ind w:left="1840" w:right="529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measures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</w:rPr>
        <w:t>were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prior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entry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64"/>
        </w:rPr>
        <w:t> </w:t>
      </w:r>
      <w:r>
        <w:rPr>
          <w:color w:val="231F20"/>
        </w:rPr>
        <w:t>were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inside</w:t>
      </w:r>
      <w:r>
        <w:rPr/>
      </w:r>
    </w:p>
    <w:p>
      <w:pPr>
        <w:pStyle w:val="BodyText"/>
        <w:numPr>
          <w:ilvl w:val="2"/>
          <w:numId w:val="16"/>
        </w:numPr>
        <w:tabs>
          <w:tab w:pos="1840" w:val="left" w:leader="none"/>
        </w:tabs>
        <w:spacing w:line="240" w:lineRule="auto" w:before="186" w:after="0"/>
        <w:ind w:left="184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expires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4"/>
          <w:szCs w:val="24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Lockout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9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established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complied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Task</w:t>
      </w:r>
      <w:r>
        <w:rPr>
          <w:color w:val="231F20"/>
          <w:spacing w:val="4"/>
        </w:rPr>
        <w:t> </w:t>
      </w:r>
      <w:r>
        <w:rPr>
          <w:color w:val="231F20"/>
        </w:rPr>
        <w:t>covers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detail.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6"/>
        <w:spacing w:line="240" w:lineRule="auto" w:before="66"/>
        <w:ind w:left="1840" w:right="0"/>
        <w:jc w:val="left"/>
        <w:rPr>
          <w:b w:val="0"/>
          <w:bCs w:val="0"/>
        </w:rPr>
      </w:pPr>
      <w:r>
        <w:rPr/>
        <w:pict>
          <v:group style="position:absolute;margin-left:79.900002pt;margin-top:-2.149979pt;width:28.5pt;height:23pt;mso-position-horizontal-relative:page;mso-position-vertical-relative:paragraph;z-index:4264" coordorigin="1598,-43" coordsize="570,460">
            <v:group style="position:absolute;left:1620;top:395;width:457;height:2" coordorigin="1620,395" coordsize="457,2">
              <v:shape style="position:absolute;left:1620;top:395;width:457;height:2" coordorigin="1620,395" coordsize="457,0" path="m1620,395l2076,395e" filled="false" stroked="true" strokeweight="2.2pt" strokecolor="#231f20">
                <v:path arrowok="t"/>
              </v:shape>
            </v:group>
            <v:group style="position:absolute;left:1641;top:0;width:2;height:374" coordorigin="1641,0" coordsize="2,374">
              <v:shape style="position:absolute;left:1641;top:0;width:2;height:374" coordorigin="1641,0" coordsize="0,374" path="m1641,0l1641,374e" filled="false" stroked="true" strokeweight="2.192pt" strokecolor="#231f20">
                <v:path arrowok="t"/>
              </v:shape>
            </v:group>
            <v:group style="position:absolute;left:1620;top:-21;width:457;height:2" coordorigin="1620,-21" coordsize="457,2">
              <v:shape style="position:absolute;left:1620;top:-21;width:457;height:2" coordorigin="1620,-21" coordsize="457,0" path="m1620,-21l2076,-21e" filled="false" stroked="true" strokeweight="2.2pt" strokecolor="#231f20">
                <v:path arrowok="t"/>
              </v:shape>
            </v:group>
            <v:group style="position:absolute;left:2055;top:1;width:2;height:373" coordorigin="2055,1" coordsize="2,373">
              <v:shape style="position:absolute;left:2055;top:1;width:2;height:373" coordorigin="2055,1" coordsize="0,373" path="m2055,1l2055,373e" filled="false" stroked="true" strokeweight="2.19pt" strokecolor="#231f20">
                <v:path arrowok="t"/>
              </v:shape>
            </v:group>
            <v:group style="position:absolute;left:1678;top:-9;width:490;height:358" coordorigin="1678,-9" coordsize="490,358">
              <v:shape style="position:absolute;left:1678;top:-9;width:490;height:358" coordorigin="1678,-9" coordsize="490,358" path="m1766,124l1678,192,1693,198,1712,205,1764,238,1795,290,1823,349,1839,311,1853,278,1866,248,1878,222,1879,220,1838,220,1809,158,1785,137,1766,124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10,-9l2034,15,1965,44,1919,83,1876,147,1838,220,1879,220,1890,198,1901,178,1948,125,2010,107,2160,107,2110,-9xe" filled="true" fillcolor="#231f20" stroked="false">
                <v:path arrowok="t"/>
                <v:fill type="solid"/>
              </v:shape>
              <v:shape style="position:absolute;left:1678;top:-9;width:490;height:358" coordorigin="1678,-9" coordsize="490,358" path="m2160,107l2030,107,2052,108,2076,111,2103,114,2167,124,2160,1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34" w:id="37"/>
      <w:bookmarkEnd w:id="37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6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39"/>
        </w:numPr>
        <w:tabs>
          <w:tab w:pos="480" w:val="left" w:leader="none"/>
        </w:tabs>
        <w:spacing w:line="240" w:lineRule="auto" w:before="271" w:after="0"/>
        <w:ind w:left="480" w:right="0" w:hanging="36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typically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committee?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company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roofing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company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record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proven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3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responsibility?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Get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time.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remedy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conditions.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Recommend</w:t>
      </w:r>
      <w:r>
        <w:rPr>
          <w:color w:val="231F20"/>
          <w:spacing w:val="4"/>
        </w:rPr>
        <w:t> </w:t>
      </w:r>
      <w:r>
        <w:rPr>
          <w:color w:val="231F20"/>
        </w:rPr>
        <w:t>ways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improve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morale.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3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do?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insurance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premiums.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accountable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WCB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claims.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WorkSafeBC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</w:rPr>
        <w:t>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worksite</w:t>
      </w:r>
      <w:r>
        <w:rPr>
          <w:color w:val="231F20"/>
          <w:spacing w:val="4"/>
        </w:rPr>
        <w:t> </w:t>
      </w:r>
      <w:r>
        <w:rPr>
          <w:color w:val="231F20"/>
        </w:rPr>
        <w:t>safety.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diseases.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39"/>
        </w:numPr>
        <w:tabs>
          <w:tab w:pos="480" w:val="left" w:leader="none"/>
        </w:tabs>
        <w:spacing w:line="263" w:lineRule="auto" w:before="0" w:after="0"/>
        <w:ind w:left="480" w:right="1278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groups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analysis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educate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job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hazards?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6"/>
        </w:rPr>
        <w:t>W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kers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WCB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investigators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Guests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worksite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Owners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contractors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39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typically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analysis?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Introduction,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body,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conclusion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Lists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controls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Lists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hazards,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measures,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toxic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/>
      </w:r>
    </w:p>
    <w:p>
      <w:pPr>
        <w:pStyle w:val="BodyText"/>
        <w:numPr>
          <w:ilvl w:val="1"/>
          <w:numId w:val="39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Minutes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meetings,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reports,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investigations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39"/>
        </w:numPr>
        <w:tabs>
          <w:tab w:pos="1480" w:val="left" w:leader="none"/>
        </w:tabs>
        <w:spacing w:line="240" w:lineRule="auto" w:before="65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primary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objective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toolbox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talks?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accidents.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retrieve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toolbox.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Give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group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discussion.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Remind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</w:rPr>
        <w:t>encounter.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39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given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opportunity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refuse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orientation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session.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39"/>
        </w:numPr>
        <w:tabs>
          <w:tab w:pos="1480" w:val="left" w:leader="none"/>
        </w:tabs>
        <w:spacing w:line="263" w:lineRule="auto" w:before="0" w:after="0"/>
        <w:ind w:left="1480" w:right="617" w:hanging="360"/>
        <w:jc w:val="left"/>
      </w:pPr>
      <w:r>
        <w:rPr>
          <w:color w:val="231F20"/>
          <w:spacing w:val="1"/>
        </w:rPr>
        <w:t>Job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analyses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reviewed</w:t>
      </w:r>
      <w:r>
        <w:rPr>
          <w:color w:val="231F20"/>
          <w:spacing w:val="3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> </w:t>
      </w:r>
      <w:r>
        <w:rPr>
          <w:color w:val="231F20"/>
        </w:rPr>
        <w:t>coffee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change.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39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Hot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ambient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temperature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higher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30˚C.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39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confined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space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permit?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tests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atmosphere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Timeline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length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exposure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worker,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spotter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</w:rPr>
        <w:t>info</w:t>
      </w:r>
      <w:r>
        <w:rPr/>
      </w:r>
    </w:p>
    <w:p>
      <w:pPr>
        <w:pStyle w:val="BodyText"/>
        <w:numPr>
          <w:ilvl w:val="1"/>
          <w:numId w:val="39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regarding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task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3"/>
        <w:rPr>
          <w:rFonts w:ascii="Myriad Pro" w:hAnsi="Myriad Pro" w:cs="Myriad Pro" w:eastAsia="Myriad Pro"/>
          <w:sz w:val="29"/>
          <w:szCs w:val="29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50"/>
        <w:ind w:left="122" w:right="0" w:firstLine="0"/>
        <w:jc w:val="left"/>
        <w:rPr>
          <w:rFonts w:ascii="Myriad Pro" w:hAnsi="Myriad Pro" w:cs="Myriad Pro" w:eastAsia="Myriad Pro"/>
          <w:sz w:val="26"/>
          <w:szCs w:val="26"/>
        </w:rPr>
      </w:pPr>
      <w:bookmarkStart w:name="_bookmark35" w:id="38"/>
      <w:bookmarkEnd w:id="38"/>
      <w:r>
        <w:rPr/>
      </w: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> </w:t>
      </w:r>
      <w:r>
        <w:rPr>
          <w:rFonts w:ascii="Myriad Pro"/>
          <w:color w:val="231F20"/>
          <w:sz w:val="26"/>
        </w:rPr>
        <w:t>7</w:t>
      </w:r>
      <w:r>
        <w:rPr>
          <w:rFonts w:ascii="Myriad Pro"/>
          <w:sz w:val="26"/>
        </w:rPr>
      </w:r>
    </w:p>
    <w:p>
      <w:pPr>
        <w:spacing w:line="240" w:lineRule="auto" w:before="3"/>
        <w:rPr>
          <w:rFonts w:ascii="Myriad Pro" w:hAnsi="Myriad Pro" w:cs="Myriad Pro" w:eastAsia="Myriad Pro"/>
          <w:sz w:val="6"/>
          <w:szCs w:val="6"/>
        </w:rPr>
      </w:pPr>
    </w:p>
    <w:p>
      <w:pPr>
        <w:spacing w:line="20" w:lineRule="atLeast"/>
        <w:ind w:left="115" w:right="0" w:firstLine="0"/>
        <w:rPr>
          <w:rFonts w:ascii="Myriad Pro" w:hAnsi="Myriad Pro" w:cs="Myriad Pro" w:eastAsia="Myriad Pro"/>
          <w:sz w:val="2"/>
          <w:szCs w:val="2"/>
        </w:rPr>
      </w:pPr>
      <w:r>
        <w:rPr>
          <w:rFonts w:ascii="Myriad Pro" w:hAnsi="Myriad Pro" w:cs="Myriad Pro" w:eastAsia="Myriad Pro"/>
          <w:sz w:val="2"/>
          <w:szCs w:val="2"/>
        </w:rPr>
        <w:pict>
          <v:group style="width:99.85pt;height:.5pt;mso-position-horizontal-relative:char;mso-position-vertical-relative:line" coordorigin="0,0" coordsize="1997,10">
            <v:group style="position:absolute;left:5;top:5;width:1987;height:2" coordorigin="5,5" coordsize="1987,2">
              <v:shape style="position:absolute;left:5;top:5;width:1987;height:2" coordorigin="5,5" coordsize="1987,0" path="m5,5l1991,5e" filled="false" stroked="true" strokeweight=".5pt" strokecolor="#231f20">
                <v:path arrowok="t"/>
              </v:shape>
            </v:group>
          </v:group>
        </w:pict>
      </w:r>
      <w:r>
        <w:rPr>
          <w:rFonts w:ascii="Myriad Pro" w:hAnsi="Myriad Pro" w:cs="Myriad Pro" w:eastAsia="Myriad Pro"/>
          <w:sz w:val="2"/>
          <w:szCs w:val="2"/>
        </w:rPr>
      </w:r>
    </w:p>
    <w:p>
      <w:pPr>
        <w:spacing w:before="10"/>
        <w:ind w:left="120" w:right="0" w:firstLine="0"/>
        <w:jc w:val="left"/>
        <w:rPr>
          <w:rFonts w:ascii="Myriad Pro Semibold" w:hAnsi="Myriad Pro Semibold" w:cs="Myriad Pro Semibold" w:eastAsia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> lockout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6"/>
          <w:sz w:val="40"/>
        </w:rPr>
        <w:t>tagout</w:t>
      </w:r>
      <w:r>
        <w:rPr>
          <w:rFonts w:ascii="Myriad Pro Semibold"/>
          <w:b/>
          <w:color w:val="231F20"/>
          <w:spacing w:val="-8"/>
          <w:sz w:val="40"/>
        </w:rPr>
        <w:t> </w:t>
      </w:r>
      <w:r>
        <w:rPr>
          <w:rFonts w:ascii="Myriad Pro Semibold"/>
          <w:b/>
          <w:color w:val="231F20"/>
          <w:spacing w:val="-12"/>
          <w:sz w:val="40"/>
        </w:rPr>
        <w:t>(LOTO)</w:t>
      </w:r>
      <w:r>
        <w:rPr>
          <w:rFonts w:ascii="Myriad Pro Semibold"/>
          <w:b/>
          <w:color w:val="231F20"/>
          <w:spacing w:val="-8"/>
          <w:sz w:val="40"/>
        </w:rPr>
        <w:t> procedures</w:t>
      </w:r>
      <w:r>
        <w:rPr>
          <w:rFonts w:ascii="Myriad Pro Semibold"/>
          <w:sz w:val="40"/>
        </w:rPr>
      </w:r>
    </w:p>
    <w:p>
      <w:pPr>
        <w:spacing w:line="240" w:lineRule="auto" w:before="12"/>
        <w:rPr>
          <w:rFonts w:ascii="Myriad Pro Semibold" w:hAnsi="Myriad Pro Semibold" w:cs="Myriad Pro Semibold" w:eastAsia="Myriad Pro Semibold"/>
          <w:b/>
          <w:bCs/>
          <w:sz w:val="33"/>
          <w:szCs w:val="3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Understanding of </w:t>
      </w:r>
      <w:r>
        <w:rPr>
          <w:color w:val="231F20"/>
          <w:spacing w:val="-2"/>
        </w:rPr>
        <w:t>system</w:t>
      </w:r>
      <w:r>
        <w:rPr>
          <w:color w:val="231F20"/>
        </w:rPr>
        <w:t> </w:t>
      </w:r>
      <w:r>
        <w:rPr>
          <w:color w:val="231F20"/>
          <w:spacing w:val="-1"/>
        </w:rPr>
        <w:t>operation</w:t>
      </w:r>
      <w:r>
        <w:rPr>
          <w:b w:val="0"/>
        </w:rPr>
      </w:r>
    </w:p>
    <w:p>
      <w:pPr>
        <w:pStyle w:val="BodyText"/>
        <w:spacing w:line="272" w:lineRule="auto" w:before="1"/>
        <w:ind w:left="120" w:right="1160" w:firstLin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maintenance,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</w:rPr>
        <w:t>state,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vital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eliminate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possibility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unexpectedly.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20" w:right="1614" w:firstLine="0"/>
        <w:jc w:val="left"/>
      </w:pPr>
      <w:r>
        <w:rPr>
          <w:color w:val="231F20"/>
          <w:spacing w:val="1"/>
        </w:rPr>
        <w:t>Maintenance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put</w:t>
      </w:r>
      <w:r>
        <w:rPr>
          <w:color w:val="231F20"/>
          <w:spacing w:val="52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energy.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eliminate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these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called</w:t>
      </w:r>
      <w:r>
        <w:rPr>
          <w:color w:val="231F20"/>
          <w:spacing w:val="3"/>
        </w:rPr>
        <w:t> </w:t>
      </w:r>
      <w:r>
        <w:rPr>
          <w:rFonts w:ascii="Myriad Pro"/>
          <w:i/>
          <w:color w:val="231F20"/>
          <w:spacing w:val="1"/>
        </w:rPr>
        <w:t>lockout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2"/>
        </w:rPr>
        <w:t>lock-off</w:t>
      </w:r>
      <w:r>
        <w:rPr>
          <w:rFonts w:ascii="Myriad Pro"/>
          <w:i/>
          <w:color w:val="231F20"/>
          <w:spacing w:val="9"/>
        </w:rPr>
        <w:t> </w:t>
      </w:r>
      <w:r>
        <w:rPr>
          <w:color w:val="231F20"/>
          <w:spacing w:val="1"/>
        </w:rPr>
        <w:t>procedures.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Simply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or</w:t>
      </w:r>
      <w:r>
        <w:rPr/>
      </w:r>
    </w:p>
    <w:p>
      <w:pPr>
        <w:pStyle w:val="BodyText"/>
        <w:spacing w:line="272" w:lineRule="auto" w:before="6"/>
        <w:ind w:left="120" w:right="1160" w:firstLine="0"/>
        <w:jc w:val="left"/>
      </w:pPr>
      <w:r>
        <w:rPr>
          <w:color w:val="231F20"/>
          <w:spacing w:val="1"/>
        </w:rPr>
        <w:t>closing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necessarily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systematic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thorough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implement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</w:rPr>
        <w:t>procedure.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29"/>
          <w:szCs w:val="29"/>
        </w:rPr>
      </w:pPr>
    </w:p>
    <w:p>
      <w:pPr>
        <w:pStyle w:val="Heading4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WorkSafeBC</w:t>
      </w:r>
      <w:r>
        <w:rPr>
          <w:color w:val="231F20"/>
        </w:rPr>
        <w:t> </w:t>
      </w:r>
      <w:r>
        <w:rPr>
          <w:color w:val="231F20"/>
          <w:spacing w:val="-1"/>
        </w:rPr>
        <w:t>regulations</w:t>
      </w:r>
      <w:r>
        <w:rPr>
          <w:color w:val="231F20"/>
        </w:rPr>
        <w:t> and </w:t>
      </w:r>
      <w:r>
        <w:rPr>
          <w:color w:val="231F20"/>
          <w:spacing w:val="-1"/>
        </w:rPr>
        <w:t>lockouts</w:t>
      </w:r>
      <w:r>
        <w:rPr>
          <w:b w:val="0"/>
        </w:rPr>
      </w:r>
    </w:p>
    <w:p>
      <w:pPr>
        <w:pStyle w:val="BodyText"/>
        <w:spacing w:line="240" w:lineRule="auto" w:before="16"/>
        <w:ind w:left="120" w:right="0" w:firstLine="0"/>
        <w:jc w:val="left"/>
      </w:pPr>
      <w:r>
        <w:rPr>
          <w:color w:val="231F20"/>
          <w:spacing w:val="2"/>
        </w:rPr>
        <w:t>De-energization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described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Regulation.</w:t>
      </w:r>
      <w:r>
        <w:rPr/>
      </w:r>
    </w:p>
    <w:p>
      <w:pPr>
        <w:spacing w:line="240" w:lineRule="auto" w:before="6"/>
        <w:rPr>
          <w:rFonts w:ascii="Myriad Pro" w:hAnsi="Myriad Pro" w:cs="Myriad Pro" w:eastAsia="Myriad Pro"/>
          <w:sz w:val="25"/>
          <w:szCs w:val="25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that:</w:t>
      </w:r>
      <w:r>
        <w:rPr/>
      </w:r>
    </w:p>
    <w:p>
      <w:pPr>
        <w:pStyle w:val="BodyText"/>
        <w:numPr>
          <w:ilvl w:val="0"/>
          <w:numId w:val="40"/>
        </w:numPr>
        <w:tabs>
          <w:tab w:pos="480" w:val="left" w:leader="none"/>
        </w:tabs>
        <w:spacing w:line="240" w:lineRule="auto" w:before="116" w:after="0"/>
        <w:ind w:left="480" w:right="0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keys.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0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-6"/>
        </w:rPr>
        <w:t>You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borrow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another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person’s </w:t>
      </w:r>
      <w:r>
        <w:rPr>
          <w:color w:val="231F20"/>
          <w:spacing w:val="2"/>
        </w:rPr>
        <w:t>lock.</w:t>
      </w:r>
      <w:r>
        <w:rPr>
          <w:color w:val="231F20"/>
          <w:spacing w:val="-2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necessary,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get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extra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locks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-3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-2"/>
        </w:rPr>
        <w:t> </w:t>
      </w:r>
      <w:r>
        <w:rPr>
          <w:color w:val="231F20"/>
          <w:spacing w:val="1"/>
        </w:rPr>
        <w:t>supervisor.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0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0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else’s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0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lock,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machinery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cannot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operated.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0"/>
        </w:numPr>
        <w:tabs>
          <w:tab w:pos="480" w:val="left" w:leader="none"/>
        </w:tabs>
        <w:spacing w:line="263" w:lineRule="auto" w:before="0" w:after="0"/>
        <w:ind w:left="480" w:right="1232" w:hanging="36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emergency,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senior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shift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else’s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after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effort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lock.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must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operate</w:t>
      </w:r>
      <w:r>
        <w:rPr>
          <w:color w:val="231F20"/>
          <w:spacing w:val="4"/>
        </w:rPr>
        <w:t> </w:t>
      </w:r>
      <w:r>
        <w:rPr>
          <w:color w:val="231F20"/>
        </w:rPr>
        <w:t>safely.</w:t>
      </w:r>
      <w:r>
        <w:rPr/>
      </w:r>
    </w:p>
    <w:p>
      <w:pPr>
        <w:spacing w:line="240" w:lineRule="auto" w:before="11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Identification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requirements</w:t>
      </w:r>
      <w:r>
        <w:rPr>
          <w:b w:val="0"/>
        </w:rPr>
      </w:r>
    </w:p>
    <w:p>
      <w:pPr>
        <w:pStyle w:val="BodyText"/>
        <w:spacing w:line="240" w:lineRule="auto" w:before="1"/>
        <w:ind w:left="120" w:right="0" w:firstLine="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identified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procedure:</w:t>
      </w:r>
      <w:r>
        <w:rPr/>
      </w:r>
    </w:p>
    <w:p>
      <w:pPr>
        <w:pStyle w:val="BodyText"/>
        <w:numPr>
          <w:ilvl w:val="1"/>
          <w:numId w:val="40"/>
        </w:numPr>
        <w:tabs>
          <w:tab w:pos="840" w:val="left" w:leader="none"/>
          <w:tab w:pos="4441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energy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sources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1"/>
        </w:rPr>
        <w:t>infl</w:t>
        <w:tab/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2"/>
        </w:rPr>
        <w:t>machinery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-8"/>
        </w:rPr>
        <w:t> </w:t>
      </w:r>
      <w:r>
        <w:rPr>
          <w:color w:val="231F20"/>
          <w:spacing w:val="1"/>
        </w:rPr>
        <w:t>equipment.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1"/>
          <w:numId w:val="40"/>
        </w:numPr>
        <w:tabs>
          <w:tab w:pos="840" w:val="left" w:leader="none"/>
        </w:tabs>
        <w:spacing w:line="240" w:lineRule="auto" w:before="0" w:after="0"/>
        <w:ind w:left="84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way: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tabs>
          <w:tab w:pos="1199" w:val="left" w:leader="none"/>
        </w:tabs>
        <w:spacing w:line="272" w:lineRule="auto"/>
        <w:ind w:left="1200" w:right="1232"/>
        <w:jc w:val="left"/>
      </w:pPr>
      <w:r>
        <w:rPr>
          <w:rFonts w:ascii="Apple Symbols" w:hAnsi="Apple Symbols" w:cs="Apple Symbols" w:eastAsia="Apple Symbols"/>
          <w:color w:val="231F20"/>
        </w:rPr>
        <w:t>▸</w:t>
        <w:tab/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plugged-in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socket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</w:t>
      </w:r>
      <w:r>
        <w:rPr>
          <w:color w:val="231F20"/>
          <w:spacing w:val="6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readily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visible.</w:t>
      </w:r>
      <w:r>
        <w:rPr/>
      </w:r>
    </w:p>
    <w:p>
      <w:pPr>
        <w:spacing w:after="0" w:line="272" w:lineRule="auto"/>
        <w:jc w:val="left"/>
        <w:sectPr>
          <w:headerReference w:type="default" r:id="rId123"/>
          <w:headerReference w:type="even" r:id="rId124"/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2"/>
          <w:numId w:val="40"/>
        </w:numPr>
        <w:tabs>
          <w:tab w:pos="1840" w:val="left" w:leader="none"/>
        </w:tabs>
        <w:spacing w:line="240" w:lineRule="auto" w:before="65" w:after="0"/>
        <w:ind w:left="1840" w:right="0" w:hanging="360"/>
        <w:jc w:val="left"/>
      </w:pPr>
      <w:bookmarkStart w:name="_bookmark36" w:id="39"/>
      <w:bookmarkEnd w:id="39"/>
      <w:r>
        <w:rPr/>
      </w:r>
      <w:bookmarkStart w:name="_bookmark36" w:id="40"/>
      <w:bookmarkEnd w:id="40"/>
      <w:r>
        <w:rPr>
          <w:color w:val="231F20"/>
          <w:spacing w:val="1"/>
        </w:rPr>
        <w:t>Ide</w:t>
      </w:r>
      <w:r>
        <w:rPr>
          <w:color w:val="231F20"/>
          <w:spacing w:val="1"/>
        </w:rPr>
        <w:t>ntify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position.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0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down.</w:t>
      </w:r>
      <w:r>
        <w:rPr/>
      </w:r>
    </w:p>
    <w:p>
      <w:pPr>
        <w:spacing w:line="240" w:lineRule="auto" w:before="1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0"/>
        </w:numPr>
        <w:tabs>
          <w:tab w:pos="1840" w:val="left" w:leader="none"/>
        </w:tabs>
        <w:spacing w:line="240" w:lineRule="auto" w:before="0" w:after="0"/>
        <w:ind w:left="1840" w:right="0" w:hanging="360"/>
        <w:jc w:val="left"/>
      </w:pPr>
      <w:r>
        <w:rPr>
          <w:color w:val="231F20"/>
          <w:spacing w:val="1"/>
        </w:rPr>
        <w:t>Identify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position.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Situations</w:t>
      </w:r>
      <w:r>
        <w:rPr>
          <w:color w:val="231F20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</w:rPr>
        <w:t> </w:t>
      </w:r>
      <w:r>
        <w:rPr>
          <w:color w:val="231F20"/>
          <w:spacing w:val="-1"/>
        </w:rPr>
        <w:t>lockout</w:t>
      </w:r>
      <w:r>
        <w:rPr>
          <w:color w:val="231F20"/>
        </w:rPr>
        <w:t> is </w:t>
      </w:r>
      <w:r>
        <w:rPr>
          <w:color w:val="231F20"/>
          <w:spacing w:val="-1"/>
        </w:rPr>
        <w:t>required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139" w:firstLine="0"/>
        <w:jc w:val="left"/>
      </w:pP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machine</w:t>
      </w:r>
      <w:r>
        <w:rPr>
          <w:color w:val="231F20"/>
          <w:spacing w:val="4"/>
        </w:rPr>
        <w:t> </w:t>
      </w:r>
      <w:r>
        <w:rPr>
          <w:color w:val="231F20"/>
        </w:rPr>
        <w:t>involved,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power,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consider</w:t>
      </w:r>
      <w:r>
        <w:rPr>
          <w:color w:val="231F20"/>
          <w:spacing w:val="8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sources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energy:</w:t>
      </w:r>
      <w:r>
        <w:rPr/>
      </w:r>
    </w:p>
    <w:p>
      <w:pPr>
        <w:pStyle w:val="BodyText"/>
        <w:numPr>
          <w:ilvl w:val="2"/>
          <w:numId w:val="40"/>
        </w:numPr>
        <w:tabs>
          <w:tab w:pos="1840" w:val="left" w:leader="none"/>
        </w:tabs>
        <w:spacing w:line="240" w:lineRule="auto" w:before="96" w:after="0"/>
        <w:ind w:left="1840" w:right="0" w:hanging="360"/>
        <w:jc w:val="left"/>
      </w:pPr>
      <w:r>
        <w:rPr>
          <w:color w:val="231F20"/>
          <w:spacing w:val="1"/>
        </w:rPr>
        <w:t>hydraulic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fluids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under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pressure</w:t>
      </w:r>
      <w:r>
        <w:rPr/>
      </w:r>
    </w:p>
    <w:p>
      <w:pPr>
        <w:pStyle w:val="BodyText"/>
        <w:numPr>
          <w:ilvl w:val="2"/>
          <w:numId w:val="40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gases</w:t>
      </w:r>
      <w:r>
        <w:rPr/>
      </w:r>
    </w:p>
    <w:p>
      <w:pPr>
        <w:pStyle w:val="BodyText"/>
        <w:numPr>
          <w:ilvl w:val="2"/>
          <w:numId w:val="40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springs</w:t>
      </w:r>
      <w:r>
        <w:rPr/>
      </w:r>
    </w:p>
    <w:p>
      <w:pPr>
        <w:pStyle w:val="BodyText"/>
        <w:numPr>
          <w:ilvl w:val="2"/>
          <w:numId w:val="40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suspended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parts</w:t>
      </w:r>
      <w:r>
        <w:rPr/>
      </w:r>
    </w:p>
    <w:p>
      <w:pPr>
        <w:pStyle w:val="BodyText"/>
        <w:numPr>
          <w:ilvl w:val="2"/>
          <w:numId w:val="40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charge</w:t>
      </w:r>
      <w:r>
        <w:rPr/>
      </w:r>
    </w:p>
    <w:p>
      <w:pPr>
        <w:pStyle w:val="BodyText"/>
        <w:numPr>
          <w:ilvl w:val="2"/>
          <w:numId w:val="40"/>
        </w:numPr>
        <w:tabs>
          <w:tab w:pos="1840" w:val="left" w:leader="none"/>
        </w:tabs>
        <w:spacing w:line="240" w:lineRule="auto" w:before="36" w:after="0"/>
        <w:ind w:left="1840" w:right="0" w:hanging="360"/>
        <w:jc w:val="left"/>
      </w:pP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movement</w:t>
      </w:r>
      <w:r>
        <w:rPr/>
      </w:r>
    </w:p>
    <w:p>
      <w:pPr>
        <w:spacing w:line="240" w:lineRule="auto" w:before="9"/>
        <w:rPr>
          <w:rFonts w:ascii="Myriad Pro" w:hAnsi="Myriad Pro" w:cs="Myriad Pro" w:eastAsia="Myriad Pro"/>
          <w:sz w:val="22"/>
          <w:szCs w:val="22"/>
        </w:rPr>
      </w:pPr>
    </w:p>
    <w:p>
      <w:pPr>
        <w:pStyle w:val="Heading2"/>
        <w:spacing w:line="240" w:lineRule="auto"/>
        <w:ind w:left="1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Lockout</w:t>
      </w:r>
      <w:r>
        <w:rPr>
          <w:color w:val="231F20"/>
        </w:rPr>
        <w:t> </w:t>
      </w:r>
      <w:r>
        <w:rPr>
          <w:color w:val="231F20"/>
          <w:spacing w:val="-1"/>
        </w:rPr>
        <w:t>equipment</w:t>
      </w:r>
      <w:r>
        <w:rPr>
          <w:b w:val="0"/>
        </w:rPr>
      </w:r>
    </w:p>
    <w:p>
      <w:pPr>
        <w:pStyle w:val="BodyText"/>
        <w:spacing w:line="272" w:lineRule="auto" w:before="1"/>
        <w:ind w:left="1120" w:right="382" w:firstLine="0"/>
        <w:jc w:val="left"/>
      </w:pPr>
      <w:r>
        <w:rPr>
          <w:color w:val="231F20"/>
        </w:rPr>
        <w:t>There</w:t>
      </w:r>
      <w:r>
        <w:rPr>
          <w:color w:val="231F20"/>
          <w:spacing w:val="3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many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locking</w:t>
      </w:r>
      <w:r>
        <w:rPr>
          <w:color w:val="231F20"/>
          <w:spacing w:val="4"/>
        </w:rPr>
        <w:t> </w:t>
      </w:r>
      <w:r>
        <w:rPr>
          <w:color w:val="231F20"/>
        </w:rPr>
        <w:t>systems.</w:t>
      </w:r>
      <w:r>
        <w:rPr>
          <w:color w:val="231F20"/>
          <w:spacing w:val="4"/>
        </w:rPr>
        <w:t> </w:t>
      </w:r>
      <w:r>
        <w:rPr>
          <w:color w:val="231F20"/>
        </w:rPr>
        <w:t>Put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switch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using</w:t>
      </w:r>
      <w:r>
        <w:rPr>
          <w:color w:val="231F20"/>
          <w:spacing w:val="7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scissor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adapter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hasp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Figure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1.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figure</w:t>
      </w:r>
      <w:r>
        <w:rPr>
          <w:color w:val="231F20"/>
          <w:spacing w:val="3"/>
        </w:rPr>
        <w:t> </w:t>
      </w:r>
      <w:r>
        <w:rPr>
          <w:color w:val="231F20"/>
        </w:rPr>
        <w:t>shows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hasp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lock,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340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820644" cy="3310128"/>
            <wp:effectExtent l="0" t="0" r="0" b="0"/>
            <wp:docPr id="13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44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6"/>
        <w:ind w:left="4284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1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Safety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switch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locked out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left"/>
        <w:rPr>
          <w:rFonts w:ascii="Myriad Pro" w:hAnsi="Myriad Pro" w:cs="Myriad Pro" w:eastAsia="Myriad Pro"/>
          <w:sz w:val="18"/>
          <w:szCs w:val="18"/>
        </w:rPr>
        <w:sectPr>
          <w:footerReference w:type="even" r:id="rId125"/>
          <w:footerReference w:type="default" r:id="rId126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 w:before="53"/>
        <w:ind w:left="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Chains</w:t>
      </w:r>
      <w:r>
        <w:rPr>
          <w:color w:val="231F20"/>
        </w:rPr>
        <w:t> and or cables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160" w:firstLin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> </w:t>
      </w:r>
      <w:r>
        <w:rPr>
          <w:color w:val="231F20"/>
        </w:rPr>
        <w:t>source,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locks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cable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switches</w:t>
      </w:r>
      <w:r>
        <w:rPr>
          <w:color w:val="231F20"/>
          <w:spacing w:val="4"/>
        </w:rPr>
        <w:t> </w:t>
      </w:r>
      <w:r>
        <w:rPr>
          <w:color w:val="231F20"/>
        </w:rPr>
        <w:t>(Figure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2).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cable</w:t>
      </w:r>
      <w:r>
        <w:rPr>
          <w:color w:val="231F20"/>
          <w:spacing w:val="78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disconnects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out.</w:t>
      </w:r>
      <w:r>
        <w:rPr/>
      </w:r>
    </w:p>
    <w:p>
      <w:pPr>
        <w:pStyle w:val="BodyText"/>
        <w:spacing w:line="272" w:lineRule="auto" w:before="6"/>
        <w:ind w:left="120" w:right="1160" w:firstLine="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diameter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switches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being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operated</w:t>
      </w:r>
      <w:r>
        <w:rPr>
          <w:color w:val="231F20"/>
          <w:spacing w:val="4"/>
        </w:rPr>
        <w:t> </w:t>
      </w:r>
      <w:r>
        <w:rPr>
          <w:color w:val="231F20"/>
        </w:rPr>
        <w:t>accidentally.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scissor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adapter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585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586812" cy="2063496"/>
            <wp:effectExtent l="0" t="0" r="0" b="0"/>
            <wp:docPr id="15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812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4"/>
        <w:ind w:left="2755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2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Cable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lockout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for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multiple disconnects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spacing w:line="240" w:lineRule="auto"/>
        <w:ind w:left="120" w:right="0" w:firstLine="0"/>
        <w:jc w:val="left"/>
      </w:pPr>
      <w:r>
        <w:rPr>
          <w:color w:val="231F20"/>
          <w:spacing w:val="1"/>
        </w:rPr>
        <w:t>Chains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cables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handles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inoperable</w:t>
      </w:r>
      <w:r>
        <w:rPr>
          <w:color w:val="231F20"/>
          <w:spacing w:val="4"/>
        </w:rPr>
        <w:t> </w:t>
      </w:r>
      <w:r>
        <w:rPr>
          <w:color w:val="231F20"/>
        </w:rPr>
        <w:t>(Figure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3).</w:t>
      </w:r>
      <w:r>
        <w:rPr/>
      </w:r>
    </w:p>
    <w:p>
      <w:pPr>
        <w:spacing w:line="240" w:lineRule="auto" w:before="11"/>
        <w:rPr>
          <w:rFonts w:ascii="Myriad Pro" w:hAnsi="Myriad Pro" w:cs="Myriad Pro" w:eastAsia="Myriad Pro"/>
          <w:sz w:val="21"/>
          <w:szCs w:val="21"/>
        </w:rPr>
      </w:pPr>
    </w:p>
    <w:p>
      <w:pPr>
        <w:spacing w:line="200" w:lineRule="atLeast"/>
        <w:ind w:left="121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5715946" cy="3377184"/>
            <wp:effectExtent l="0" t="0" r="0" b="0"/>
            <wp:docPr id="17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946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6"/>
        <w:ind w:left="2793" w:right="0" w:firstLine="0"/>
        <w:jc w:val="left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3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Chains used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to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lock out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valve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handles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left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  <w:spacing w:val="-5"/>
        </w:rPr>
        <w:t>Tags,</w:t>
      </w:r>
      <w:r>
        <w:rPr>
          <w:color w:val="231F20"/>
        </w:rPr>
        <w:t> </w:t>
      </w:r>
      <w:r>
        <w:rPr>
          <w:color w:val="231F20"/>
          <w:spacing w:val="-1"/>
        </w:rPr>
        <w:t>locks,</w:t>
      </w:r>
      <w:r>
        <w:rPr>
          <w:color w:val="231F20"/>
        </w:rPr>
        <w:t> and scissors</w:t>
      </w:r>
      <w:r>
        <w:rPr>
          <w:b w:val="0"/>
        </w:rPr>
      </w:r>
    </w:p>
    <w:p>
      <w:pPr>
        <w:pStyle w:val="BodyText"/>
        <w:tabs>
          <w:tab w:pos="5380" w:val="left" w:leader="none"/>
        </w:tabs>
        <w:spacing w:line="272" w:lineRule="auto" w:before="16"/>
        <w:ind w:left="1120" w:right="230" w:firstLine="0"/>
        <w:jc w:val="left"/>
      </w:pPr>
      <w:r>
        <w:rPr>
          <w:color w:val="231F20"/>
          <w:spacing w:val="1"/>
        </w:rPr>
        <w:t>Lockout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visual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verifi</w:t>
        <w:tab/>
        <w:t>tion,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“DO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OPERATE”</w:t>
      </w:r>
      <w:r>
        <w:rPr>
          <w:color w:val="231F20"/>
          <w:spacing w:val="-15"/>
        </w:rPr>
        <w:t> </w:t>
      </w:r>
      <w:r>
        <w:rPr>
          <w:color w:val="231F20"/>
          <w:spacing w:val="1"/>
        </w:rPr>
        <w:t>tag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name,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date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time,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identity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300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329014" cy="2066544"/>
            <wp:effectExtent l="0" t="0" r="0" b="0"/>
            <wp:docPr id="19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014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7"/>
        <w:ind w:left="4082" w:right="3082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4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Safety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tag and hasp with lock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1"/>
        </w:rPr>
        <w:t>Lockout</w:t>
      </w:r>
      <w:r>
        <w:rPr>
          <w:color w:val="231F20"/>
        </w:rPr>
        <w:t> </w:t>
      </w:r>
      <w:r>
        <w:rPr>
          <w:color w:val="231F20"/>
          <w:spacing w:val="-2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circuit</w:t>
      </w:r>
      <w:r>
        <w:rPr>
          <w:color w:val="231F20"/>
        </w:rPr>
        <w:t> </w:t>
      </w:r>
      <w:r>
        <w:rPr>
          <w:color w:val="231F20"/>
          <w:spacing w:val="-1"/>
        </w:rPr>
        <w:t>breakers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416" w:firstLine="0"/>
        <w:jc w:val="left"/>
      </w:pPr>
      <w:r>
        <w:rPr>
          <w:color w:val="231F20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desired</w:t>
      </w:r>
      <w:r>
        <w:rPr>
          <w:color w:val="231F20"/>
          <w:spacing w:val="4"/>
        </w:rPr>
        <w:t> </w:t>
      </w:r>
      <w:r>
        <w:rPr>
          <w:color w:val="231F20"/>
        </w:rPr>
        <w:t>breaker.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breaker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kills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all</w:t>
      </w:r>
      <w:r>
        <w:rPr>
          <w:color w:val="231F20"/>
          <w:spacing w:val="5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panel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closed</w:t>
      </w:r>
      <w:r>
        <w:rPr>
          <w:color w:val="231F20"/>
          <w:spacing w:val="4"/>
        </w:rPr>
        <w:t> </w:t>
      </w:r>
      <w:r>
        <w:rPr>
          <w:color w:val="231F20"/>
        </w:rPr>
        <w:t>(Figure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5).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tabs>
          <w:tab w:pos="4986" w:val="left" w:leader="none"/>
        </w:tabs>
        <w:spacing w:line="200" w:lineRule="atLeast"/>
        <w:ind w:left="2581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sz w:val="20"/>
        </w:rPr>
        <w:drawing>
          <wp:inline distT="0" distB="0" distL="0" distR="0">
            <wp:extent cx="1390536" cy="2846832"/>
            <wp:effectExtent l="0" t="0" r="0" b="0"/>
            <wp:docPr id="2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536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</w:r>
      <w:r>
        <w:rPr>
          <w:rFonts w:ascii="Myriad Pro"/>
          <w:sz w:val="20"/>
        </w:rPr>
        <w:tab/>
      </w:r>
      <w:r>
        <w:rPr>
          <w:rFonts w:ascii="Myriad Pro"/>
          <w:sz w:val="20"/>
        </w:rPr>
        <w:drawing>
          <wp:inline distT="0" distB="0" distL="0" distR="0">
            <wp:extent cx="2333293" cy="2804160"/>
            <wp:effectExtent l="0" t="0" r="0" b="0"/>
            <wp:docPr id="2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293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</w:r>
    </w:p>
    <w:p>
      <w:pPr>
        <w:spacing w:before="44"/>
        <w:ind w:left="4082" w:right="3082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5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Breaker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lockouts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footerReference w:type="even" r:id="rId130"/>
          <w:footerReference w:type="default" r:id="rId131"/>
          <w:pgSz w:w="12240" w:h="15840"/>
          <w:pgMar w:footer="618" w:header="647" w:top="840" w:bottom="800" w:left="500" w:right="1500"/>
          <w:pgNumType w:start="82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4"/>
        <w:spacing w:line="240" w:lineRule="auto" w:before="53"/>
        <w:ind w:left="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Cord</w:t>
      </w:r>
      <w:r>
        <w:rPr>
          <w:color w:val="231F20"/>
        </w:rPr>
        <w:t> locks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430" w:firstLine="0"/>
        <w:jc w:val="left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plugged-in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leave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> </w:t>
      </w:r>
      <w:r>
        <w:rPr>
          <w:color w:val="231F20"/>
          <w:spacing w:val="1"/>
        </w:rPr>
        <w:t>machine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3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finished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working,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needed.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view,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use</w:t>
      </w:r>
      <w:r>
        <w:rPr>
          <w:color w:val="231F20"/>
          <w:spacing w:val="72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adapter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cord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object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reconnected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circuit.</w:t>
      </w:r>
      <w:r>
        <w:rPr>
          <w:color w:val="231F20"/>
          <w:spacing w:val="4"/>
        </w:rPr>
        <w:t> </w:t>
      </w:r>
      <w:r>
        <w:rPr>
          <w:color w:val="231F20"/>
        </w:rPr>
        <w:t>Figure</w:t>
      </w:r>
      <w:r>
        <w:rPr>
          <w:color w:val="231F20"/>
          <w:spacing w:val="4"/>
        </w:rPr>
        <w:t> </w:t>
      </w:r>
      <w:r>
        <w:rPr>
          <w:color w:val="231F20"/>
        </w:rPr>
        <w:t>6</w:t>
      </w:r>
      <w:r>
        <w:rPr>
          <w:color w:val="231F20"/>
          <w:spacing w:val="4"/>
        </w:rPr>
        <w:t> </w:t>
      </w:r>
      <w:r>
        <w:rPr>
          <w:color w:val="231F20"/>
        </w:rPr>
        <w:t>shows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cord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205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267686" cy="2252472"/>
            <wp:effectExtent l="0" t="0" r="0" b="0"/>
            <wp:docPr id="25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686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4"/>
        <w:ind w:left="3390" w:right="4389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6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2"/>
          <w:sz w:val="18"/>
          <w:szCs w:val="18"/>
        </w:rPr>
        <w:t>Power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cord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plug lock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  <w:spacing w:val="-1"/>
        </w:rPr>
        <w:t>Lockout</w:t>
      </w:r>
      <w:r>
        <w:rPr>
          <w:color w:val="231F20"/>
        </w:rPr>
        <w:t> </w:t>
      </w:r>
      <w:r>
        <w:rPr>
          <w:color w:val="231F20"/>
          <w:spacing w:val="-1"/>
        </w:rPr>
        <w:t>station</w:t>
      </w:r>
      <w:r>
        <w:rPr>
          <w:b w:val="0"/>
        </w:rPr>
      </w:r>
    </w:p>
    <w:p>
      <w:pPr>
        <w:pStyle w:val="BodyText"/>
        <w:spacing w:line="272" w:lineRule="auto" w:before="16"/>
        <w:ind w:left="120" w:right="1252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lockout.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tags</w:t>
      </w:r>
      <w:r>
        <w:rPr>
          <w:color w:val="231F20"/>
          <w:spacing w:val="7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devices.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returned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station.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These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stations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mounted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permanently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required.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1694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3719332" cy="2517648"/>
            <wp:effectExtent l="0" t="0" r="0" b="0"/>
            <wp:docPr id="27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332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5"/>
        <w:ind w:left="3599" w:right="4597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7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Lockout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station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after="0"/>
        <w:jc w:val="center"/>
        <w:rPr>
          <w:rFonts w:ascii="Myriad Pro" w:hAnsi="Myriad Pro" w:cs="Myriad Pro" w:eastAsia="Myriad Pro"/>
          <w:sz w:val="18"/>
          <w:szCs w:val="18"/>
        </w:rPr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1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4"/>
        <w:spacing w:line="240" w:lineRule="auto" w:before="53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Key</w:t>
      </w:r>
      <w:r>
        <w:rPr>
          <w:color w:val="231F20"/>
        </w:rPr>
        <w:t> </w:t>
      </w:r>
      <w:r>
        <w:rPr>
          <w:color w:val="231F20"/>
          <w:spacing w:val="-2"/>
        </w:rPr>
        <w:t>box</w:t>
      </w:r>
      <w:r>
        <w:rPr>
          <w:color w:val="231F20"/>
        </w:rPr>
        <w:t> </w:t>
      </w:r>
      <w:r>
        <w:rPr>
          <w:color w:val="231F20"/>
          <w:spacing w:val="-1"/>
        </w:rPr>
        <w:t>system</w:t>
      </w:r>
      <w:r>
        <w:rPr>
          <w:b w:val="0"/>
        </w:rPr>
      </w:r>
    </w:p>
    <w:p>
      <w:pPr>
        <w:pStyle w:val="BodyText"/>
        <w:tabs>
          <w:tab w:pos="8474" w:val="left" w:leader="none"/>
        </w:tabs>
        <w:spacing w:line="272" w:lineRule="auto" w:before="16"/>
        <w:ind w:left="1120" w:right="538" w:firstLine="0"/>
        <w:jc w:val="left"/>
      </w:pPr>
      <w:r>
        <w:rPr>
          <w:color w:val="231F20"/>
          <w:spacing w:val="1"/>
        </w:rPr>
        <w:t>Machines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> </w:t>
      </w:r>
      <w:r>
        <w:rPr>
          <w:color w:val="231F20"/>
        </w:rPr>
        <w:t>powered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> </w:t>
      </w:r>
      <w:r>
        <w:rPr>
          <w:color w:val="231F20"/>
        </w:rPr>
        <w:t>sources,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arise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job</w:t>
      </w:r>
      <w:r>
        <w:rPr>
          <w:color w:val="231F20"/>
          <w:spacing w:val="90"/>
        </w:rPr>
        <w:t> </w:t>
      </w:r>
      <w:r>
        <w:rPr>
          <w:color w:val="231F20"/>
          <w:spacing w:val="1"/>
        </w:rPr>
        <w:t>requires</w:t>
      </w:r>
      <w:r>
        <w:rPr>
          <w:color w:val="231F20"/>
          <w:spacing w:val="3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3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source.</w:t>
      </w:r>
      <w:r>
        <w:rPr>
          <w:color w:val="231F20"/>
          <w:spacing w:val="-5"/>
        </w:rPr>
        <w:t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</w:rPr>
        <w:t>effi</w:t>
        <w:tab/>
      </w:r>
      <w:r>
        <w:rPr>
          <w:color w:val="231F20"/>
          <w:spacing w:val="1"/>
        </w:rPr>
        <w:t>tly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safely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system.</w:t>
      </w:r>
      <w:r>
        <w:rPr/>
      </w:r>
    </w:p>
    <w:p>
      <w:pPr>
        <w:spacing w:line="240" w:lineRule="auto" w:before="0"/>
        <w:rPr>
          <w:rFonts w:ascii="Myriad Pro" w:hAnsi="Myriad Pro" w:cs="Myriad Pro" w:eastAsia="Myriad Pro"/>
          <w:sz w:val="23"/>
          <w:szCs w:val="23"/>
        </w:rPr>
      </w:pPr>
    </w:p>
    <w:p>
      <w:pPr>
        <w:pStyle w:val="BodyText"/>
        <w:spacing w:line="272" w:lineRule="auto"/>
        <w:ind w:left="1120" w:right="235" w:firstLine="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</w:rPr>
        <w:t>key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</w:rPr>
        <w:t>box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mounted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wall,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containing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locks.</w:t>
      </w:r>
      <w:r>
        <w:rPr>
          <w:color w:val="231F20"/>
          <w:spacing w:val="4"/>
        </w:rPr>
        <w:t> </w:t>
      </w:r>
      <w:r>
        <w:rPr>
          <w:color w:val="231F20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mastered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2"/>
        </w:rPr>
        <w:t> </w:t>
      </w:r>
      <w:r>
        <w:rPr>
          <w:color w:val="231F20"/>
          <w:spacing w:val="1"/>
        </w:rPr>
        <w:t>single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> </w:t>
      </w:r>
      <w:r>
        <w:rPr>
          <w:color w:val="231F20"/>
        </w:rPr>
        <w:t>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mastered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different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key.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locked-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source.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</w:rPr>
        <w:t>box.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</w:rPr>
        <w:t>box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lockout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checklist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posted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</w:rPr>
        <w:t>box.</w:t>
      </w:r>
      <w:r>
        <w:rPr>
          <w:color w:val="231F20"/>
          <w:spacing w:val="4"/>
        </w:rPr>
        <w:t> </w:t>
      </w:r>
      <w:r>
        <w:rPr>
          <w:color w:val="231F20"/>
        </w:rPr>
        <w:t>Also,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58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box.</w:t>
      </w:r>
      <w:r>
        <w:rPr/>
      </w:r>
    </w:p>
    <w:p>
      <w:pPr>
        <w:spacing w:line="240" w:lineRule="auto" w:before="5"/>
        <w:rPr>
          <w:rFonts w:ascii="Myriad Pro" w:hAnsi="Myriad Pro" w:cs="Myriad Pro" w:eastAsia="Myriad Pro"/>
          <w:sz w:val="19"/>
          <w:szCs w:val="19"/>
        </w:rPr>
      </w:pPr>
    </w:p>
    <w:p>
      <w:pPr>
        <w:spacing w:line="200" w:lineRule="atLeast"/>
        <w:ind w:left="4070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1970937" cy="2746248"/>
            <wp:effectExtent l="0" t="0" r="0" b="0"/>
            <wp:docPr id="29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937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1"/>
        <w:ind w:left="4082" w:right="3082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8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Key 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box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2"/>
        <w:rPr>
          <w:rFonts w:ascii="Myriad Pro" w:hAnsi="Myriad Pro" w:cs="Myriad Pro" w:eastAsia="Myriad Pro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Spades and blinds</w:t>
      </w:r>
      <w:r>
        <w:rPr>
          <w:b w:val="0"/>
        </w:rPr>
      </w:r>
    </w:p>
    <w:p>
      <w:pPr>
        <w:pStyle w:val="BodyText"/>
        <w:spacing w:line="272" w:lineRule="auto" w:before="16"/>
        <w:ind w:left="1120" w:right="139" w:firstLine="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context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spade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54"/>
        </w:rPr>
        <w:t> </w:t>
      </w:r>
      <w:r>
        <w:rPr>
          <w:color w:val="231F20"/>
          <w:spacing w:val="1"/>
        </w:rPr>
        <w:t>pipe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flanges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certain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piping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sections,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sometimes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referred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2"/>
        </w:rPr>
        <w:t>frying</w:t>
      </w:r>
      <w:r>
        <w:rPr>
          <w:rFonts w:ascii="Myriad Pro"/>
          <w:i/>
          <w:color w:val="231F20"/>
          <w:spacing w:val="72"/>
        </w:rPr>
        <w:t> </w:t>
      </w:r>
      <w:r>
        <w:rPr>
          <w:rFonts w:ascii="Myriad Pro"/>
          <w:i/>
          <w:color w:val="231F20"/>
          <w:spacing w:val="1"/>
        </w:rPr>
        <w:t>pan</w:t>
      </w:r>
      <w:r>
        <w:rPr>
          <w:rFonts w:ascii="Myriad Pro"/>
          <w:i/>
          <w:color w:val="231F20"/>
          <w:spacing w:val="11"/>
        </w:rPr>
        <w:t> </w:t>
      </w:r>
      <w:r>
        <w:rPr>
          <w:color w:val="231F20"/>
        </w:rPr>
        <w:t>(Figure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9).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prevents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cross-contamination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on</w:t>
      </w:r>
      <w:r>
        <w:rPr>
          <w:color w:val="231F20"/>
          <w:spacing w:val="68"/>
        </w:rPr>
        <w:t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sections.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tab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place,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same</w:t>
      </w:r>
      <w:r>
        <w:rPr>
          <w:color w:val="231F20"/>
          <w:spacing w:val="88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indicator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closed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position.</w:t>
      </w:r>
      <w:r>
        <w:rPr/>
      </w:r>
    </w:p>
    <w:p>
      <w:pPr>
        <w:spacing w:after="0" w:line="272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8"/>
        <w:rPr>
          <w:rFonts w:ascii="Myriad Pro" w:hAnsi="Myriad Pro" w:cs="Myriad Pro" w:eastAsia="Myriad Pro"/>
          <w:sz w:val="18"/>
          <w:szCs w:val="18"/>
        </w:rPr>
      </w:pPr>
    </w:p>
    <w:p>
      <w:pPr>
        <w:tabs>
          <w:tab w:pos="4667" w:val="left" w:leader="none"/>
        </w:tabs>
        <w:spacing w:line="200" w:lineRule="atLeast"/>
        <w:ind w:left="1792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/>
          <w:position w:val="1"/>
          <w:sz w:val="20"/>
        </w:rPr>
        <w:pict>
          <v:group style="width:119.2pt;height:185.8pt;mso-position-horizontal-relative:char;mso-position-vertical-relative:line" coordorigin="0,0" coordsize="2384,3716">
            <v:group style="position:absolute;left:1088;top:1569;width:264;height:371" coordorigin="1088,1569" coordsize="264,371">
              <v:shape style="position:absolute;left:1088;top:1569;width:264;height:371" coordorigin="1088,1569" coordsize="264,371" path="m1350,1745l1098,1745,1111,1753,1124,1754,1126,1760,1110,1763,1088,1770,1088,1940,1103,1940,1123,1938,1143,1937,1154,1937,1180,1937,1238,1932,1258,1930,1278,1929,1297,1929,1351,1929,1351,1771,1343,1768,1332,1766,1326,1764,1320,1762,1317,1761,1314,1761,1307,1761,1307,1754,1314,1754,1316,1754,1319,1754,1319,1752,1321,1751,1332,1750,1350,1745xe" filled="true" fillcolor="#d1d3d4" stroked="false">
                <v:path arrowok="t"/>
                <v:fill type="solid"/>
              </v:shape>
              <v:shape style="position:absolute;left:1088;top:1569;width:264;height:371" coordorigin="1088,1569" coordsize="264,371" path="m1180,1937l1154,1937,1156,1938,1158,1939,1180,1937xe" filled="true" fillcolor="#d1d3d4" stroked="false">
                <v:path arrowok="t"/>
                <v:fill type="solid"/>
              </v:shape>
              <v:shape style="position:absolute;left:1088;top:1569;width:264;height:371" coordorigin="1088,1569" coordsize="264,371" path="m1351,1929l1317,1929,1332,1929,1342,1929,1351,1929,1351,1929xe" filled="true" fillcolor="#d1d3d4" stroked="false">
                <v:path arrowok="t"/>
                <v:fill type="solid"/>
              </v:shape>
              <v:shape style="position:absolute;left:1088;top:1569;width:264;height:371" coordorigin="1088,1569" coordsize="264,371" path="m1314,1754l1307,1754,1314,1754,1314,1754xe" filled="true" fillcolor="#d1d3d4" stroked="false">
                <v:path arrowok="t"/>
                <v:fill type="solid"/>
              </v:shape>
              <v:shape style="position:absolute;left:1088;top:1569;width:264;height:371" coordorigin="1088,1569" coordsize="264,371" path="m1351,1569l1088,1569,1088,1746,1098,1745,1350,1745,1351,1745,1351,1569xe" filled="true" fillcolor="#d1d3d4" stroked="false">
                <v:path arrowok="t"/>
                <v:fill type="solid"/>
              </v:shape>
            </v:group>
            <v:group style="position:absolute;left:1164;top:1436;width:107;height:70" coordorigin="1164,1436" coordsize="107,70">
              <v:shape style="position:absolute;left:1164;top:1436;width:107;height:70" coordorigin="1164,1436" coordsize="107,70" path="m1164,1506l1271,1506,1271,1436,1164,1436,1164,1506xe" filled="true" fillcolor="#d1d3d4" stroked="false">
                <v:path arrowok="t"/>
                <v:fill type="solid"/>
              </v:shape>
            </v:group>
            <v:group style="position:absolute;left:1164;top:10;width:107;height:1256" coordorigin="1164,10" coordsize="107,1256">
              <v:shape style="position:absolute;left:1164;top:10;width:107;height:1256" coordorigin="1164,10" coordsize="107,1256" path="m1164,1266l1271,1266,1271,10,1164,10,1164,1266xe" filled="true" fillcolor="#d1d3d4" stroked="false">
                <v:path arrowok="t"/>
                <v:fill type="solid"/>
              </v:shape>
            </v:group>
            <v:group style="position:absolute;left:1164;top:10;width:107;height:1496" coordorigin="1164,10" coordsize="107,1496">
              <v:shape style="position:absolute;left:1164;top:10;width:107;height:1496" coordorigin="1164,10" coordsize="107,1496" path="m1271,1506l1164,1506,1164,10,1271,10,1271,1506xe" filled="false" stroked="true" strokeweight="1.0pt" strokecolor="#020302">
                <v:path arrowok="t"/>
              </v:shape>
            </v:group>
            <v:group style="position:absolute;left:1148;top:1507;width:140;height:424" coordorigin="1148,1507" coordsize="140,424">
              <v:shape style="position:absolute;left:1148;top:1507;width:140;height:424" coordorigin="1148,1507" coordsize="140,424" path="m1148,1931l1288,1931,1288,1507,1148,1507,1148,1931xe" filled="true" fillcolor="#a7a9ac" stroked="false">
                <v:path arrowok="t"/>
                <v:fill type="solid"/>
              </v:shape>
            </v:group>
            <v:group style="position:absolute;left:1088;top:2098;width:264;height:609" coordorigin="1088,2098" coordsize="264,609">
              <v:shape style="position:absolute;left:1088;top:2098;width:264;height:609" coordorigin="1088,2098" coordsize="264,609" path="m1351,2701l1128,2701,1148,2701,1168,2702,1228,2705,1247,2706,1252,2706,1272,2704,1292,2703,1351,2703,1351,2701xe" filled="true" fillcolor="#d1d3d4" stroked="false">
                <v:path arrowok="t"/>
                <v:fill type="solid"/>
              </v:shape>
              <v:shape style="position:absolute;left:1088;top:2098;width:264;height:609" coordorigin="1088,2098" coordsize="264,609" path="m1351,2703l1312,2703,1337,2704,1344,2704,1351,2704,1351,2703xe" filled="true" fillcolor="#d1d3d4" stroked="false">
                <v:path arrowok="t"/>
                <v:fill type="solid"/>
              </v:shape>
              <v:shape style="position:absolute;left:1088;top:2098;width:264;height:609" coordorigin="1088,2098" coordsize="264,609" path="m1271,2098l1150,2099,1088,2702,1108,2701,1128,2701,1351,2701,1351,2106,1329,2104,1288,2099,1271,2098xe" filled="true" fillcolor="#d1d3d4" stroked="false">
                <v:path arrowok="t"/>
                <v:fill type="solid"/>
              </v:shape>
            </v:group>
            <v:group style="position:absolute;left:1148;top:2102;width:140;height:595" coordorigin="1148,2102" coordsize="140,595">
              <v:shape style="position:absolute;left:1148;top:2102;width:140;height:595" coordorigin="1148,2102" coordsize="140,595" path="m1148,2696l1288,2696,1288,2102,1148,2102,1148,2696xe" filled="true" fillcolor="#a7a9ac" stroked="false">
                <v:path arrowok="t"/>
                <v:fill type="solid"/>
              </v:shape>
            </v:group>
            <v:group style="position:absolute;left:1088;top:2872;width:264;height:337" coordorigin="1088,2872" coordsize="264,337">
              <v:shape style="position:absolute;left:1088;top:2872;width:264;height:337" coordorigin="1088,2872" coordsize="264,337" path="m1279,2872l1259,2873,1239,2873,1159,2878,1139,2878,1119,2878,1099,2878,1088,3209,1351,3209,1351,2878,1119,2878,1099,2878,1351,2878,1351,2876,1328,2876,1288,2873,1279,2872xe" filled="true" fillcolor="#d1d3d4" stroked="false">
                <v:path arrowok="t"/>
                <v:fill type="solid"/>
              </v:shape>
            </v:group>
            <v:group style="position:absolute;left:1148;top:2866;width:140;height:391" coordorigin="1148,2866" coordsize="140,391">
              <v:shape style="position:absolute;left:1148;top:2866;width:140;height:391" coordorigin="1148,2866" coordsize="140,391" path="m1148,3257l1288,3257,1288,2866,1148,2866,1148,3257xe" filled="true" fillcolor="#a7a9ac" stroked="false">
                <v:path arrowok="t"/>
                <v:fill type="solid"/>
              </v:shape>
            </v:group>
            <v:group style="position:absolute;left:1148;top:1507;width:140;height:1750" coordorigin="1148,1507" coordsize="140,1750">
              <v:shape style="position:absolute;left:1148;top:1507;width:140;height:1750" coordorigin="1148,1507" coordsize="140,1750" path="m1288,3257l1148,3257,1148,1507,1288,1507,1288,3257xe" filled="false" stroked="true" strokeweight="1pt" strokecolor="#020302">
                <v:path arrowok="t"/>
              </v:shape>
            </v:group>
            <v:group style="position:absolute;left:1078;top:1266;width:273;height:171" coordorigin="1078,1266" coordsize="273,171">
              <v:shape style="position:absolute;left:1078;top:1266;width:273;height:171" coordorigin="1078,1266" coordsize="273,171" path="m1351,1436l1078,1436,1078,1266,1351,1266,1351,1436xe" filled="true" fillcolor="#ffffff" stroked="false">
                <v:path arrowok="t"/>
                <v:fill type="solid"/>
              </v:shape>
            </v:group>
            <v:group style="position:absolute;left:1078;top:1931;width:273;height:171" coordorigin="1078,1931" coordsize="273,171">
              <v:shape style="position:absolute;left:1078;top:1931;width:273;height:171" coordorigin="1078,1931" coordsize="273,171" path="m1351,2102l1078,2102,1078,1931,1351,1931,1351,2102xe" filled="true" fillcolor="#ffffff" stroked="false">
                <v:path arrowok="t"/>
                <v:fill type="solid"/>
              </v:shape>
            </v:group>
            <v:group style="position:absolute;left:1078;top:2696;width:273;height:171" coordorigin="1078,2696" coordsize="273,171">
              <v:shape style="position:absolute;left:1078;top:2696;width:273;height:171" coordorigin="1078,2696" coordsize="273,171" path="m1351,2866l1078,2866,1078,2696,1351,2696,1351,2866xe" filled="true" fillcolor="#ffffff" stroked="false">
                <v:path arrowok="t"/>
                <v:fill type="solid"/>
              </v:shape>
            </v:group>
            <v:group style="position:absolute;left:1088;top:1265;width:264;height:2" coordorigin="1088,1265" coordsize="264,2">
              <v:shape style="position:absolute;left:1088;top:1265;width:264;height:2" coordorigin="1088,1265" coordsize="264,0" path="m1351,1265l1088,1265e" filled="false" stroked="true" strokeweight="1pt" strokecolor="#020302">
                <v:path arrowok="t"/>
              </v:shape>
            </v:group>
            <v:group style="position:absolute;left:1088;top:1436;width:264;height:2" coordorigin="1088,1436" coordsize="264,2">
              <v:shape style="position:absolute;left:1088;top:1436;width:264;height:2" coordorigin="1088,1436" coordsize="264,0" path="m1088,1436l1351,1436e" filled="false" stroked="true" strokeweight="1pt" strokecolor="#020302">
                <v:path arrowok="t"/>
              </v:shape>
            </v:group>
            <v:group style="position:absolute;left:1087;top:1238;width:74;height:132" coordorigin="1087,1238" coordsize="74,132">
              <v:shape style="position:absolute;left:1087;top:1238;width:74;height:132" coordorigin="1087,1238" coordsize="74,132" path="m1146,1238l1138,1240,1088,1330,1088,1350,1087,1370,1158,1254,1161,1249,1158,1243,1146,1238xe" filled="true" fillcolor="#020302" stroked="false">
                <v:path arrowok="t"/>
                <v:fill type="solid"/>
              </v:shape>
            </v:group>
            <v:group style="position:absolute;left:1106;top:1238;width:141;height:222" coordorigin="1106,1238" coordsize="141,222">
              <v:shape style="position:absolute;left:1106;top:1238;width:141;height:222" coordorigin="1106,1238" coordsize="141,222" path="m1231,1238l1223,1241,1106,1450,1108,1456,1116,1459,1118,1460,1125,1460,1129,1457,1246,1249,1243,1243,1231,1238xe" filled="true" fillcolor="#020302" stroked="false">
                <v:path arrowok="t"/>
                <v:fill type="solid"/>
              </v:shape>
            </v:group>
            <v:group style="position:absolute;left:1191;top:1238;width:141;height:222" coordorigin="1191,1238" coordsize="141,222">
              <v:shape style="position:absolute;left:1191;top:1238;width:141;height:222" coordorigin="1191,1238" coordsize="141,222" path="m1315,1238l1308,1241,1191,1450,1193,1456,1201,1459,1203,1460,1209,1460,1214,1457,1331,1249,1328,1243,1315,1238xe" filled="true" fillcolor="#020302" stroked="false">
                <v:path arrowok="t"/>
                <v:fill type="solid"/>
              </v:shape>
            </v:group>
            <v:group style="position:absolute;left:1275;top:1307;width:81;height:153" coordorigin="1275,1307" coordsize="81,153">
              <v:shape style="position:absolute;left:1275;top:1307;width:81;height:153" coordorigin="1275,1307" coordsize="81,153" path="m1355,1307l1275,1450,1278,1456,1286,1459,1288,1460,1294,1460,1299,1457,1354,1360,1354,1350,1355,1332,1355,1307xe" filled="true" fillcolor="#020302" stroked="false">
                <v:path arrowok="t"/>
                <v:fill type="solid"/>
              </v:shape>
            </v:group>
            <v:group style="position:absolute;left:1088;top:1932;width:264;height:2" coordorigin="1088,1932" coordsize="264,2">
              <v:shape style="position:absolute;left:1088;top:1932;width:264;height:2" coordorigin="1088,1932" coordsize="264,0" path="m1351,1932l1088,1932e" filled="false" stroked="true" strokeweight="1pt" strokecolor="#020302">
                <v:path arrowok="t"/>
              </v:shape>
            </v:group>
            <v:group style="position:absolute;left:1088;top:2103;width:264;height:2" coordorigin="1088,2103" coordsize="264,2">
              <v:shape style="position:absolute;left:1088;top:2103;width:264;height:2" coordorigin="1088,2103" coordsize="264,0" path="m1088,2103l1351,2103e" filled="false" stroked="true" strokeweight="1pt" strokecolor="#020302">
                <v:path arrowok="t"/>
              </v:shape>
            </v:group>
            <v:group style="position:absolute;left:1087;top:1905;width:74;height:132" coordorigin="1087,1905" coordsize="74,132">
              <v:shape style="position:absolute;left:1087;top:1905;width:74;height:132" coordorigin="1087,1905" coordsize="74,132" path="m1146,1905l1138,1907,1088,1996,1088,2016,1087,2036,1158,1921,1161,1916,1158,1910,1146,1905xe" filled="true" fillcolor="#020302" stroked="false">
                <v:path arrowok="t"/>
                <v:fill type="solid"/>
              </v:shape>
            </v:group>
            <v:group style="position:absolute;left:1106;top:1905;width:141;height:222" coordorigin="1106,1905" coordsize="141,222">
              <v:shape style="position:absolute;left:1106;top:1905;width:141;height:222" coordorigin="1106,1905" coordsize="141,222" path="m1231,1905l1223,1907,1106,2117,1108,2123,1116,2126,1118,2127,1125,2127,1129,2124,1246,1916,1243,1910,1231,1905xe" filled="true" fillcolor="#020302" stroked="false">
                <v:path arrowok="t"/>
                <v:fill type="solid"/>
              </v:shape>
            </v:group>
            <v:group style="position:absolute;left:1191;top:1905;width:141;height:222" coordorigin="1191,1905" coordsize="141,222">
              <v:shape style="position:absolute;left:1191;top:1905;width:141;height:222" coordorigin="1191,1905" coordsize="141,222" path="m1315,1905l1308,1907,1191,2117,1193,2123,1201,2126,1203,2127,1209,2127,1214,2124,1331,1916,1328,1910,1315,1905xe" filled="true" fillcolor="#020302" stroked="false">
                <v:path arrowok="t"/>
                <v:fill type="solid"/>
              </v:shape>
            </v:group>
            <v:group style="position:absolute;left:1275;top:1974;width:81;height:153" coordorigin="1275,1974" coordsize="81,153">
              <v:shape style="position:absolute;left:1275;top:1974;width:81;height:153" coordorigin="1275,1974" coordsize="81,153" path="m1355,1974l1275,2117,1278,2123,1286,2126,1288,2127,1294,2127,1299,2124,1354,2026,1354,2017,1355,1999,1355,1974xe" filled="true" fillcolor="#020302" stroked="false">
                <v:path arrowok="t"/>
                <v:fill type="solid"/>
              </v:shape>
            </v:group>
            <v:group style="position:absolute;left:1088;top:2701;width:264;height:2" coordorigin="1088,2701" coordsize="264,2">
              <v:shape style="position:absolute;left:1088;top:2701;width:264;height:2" coordorigin="1088,2701" coordsize="264,0" path="m1351,2701l1088,2701e" filled="false" stroked="true" strokeweight="1pt" strokecolor="#020302">
                <v:path arrowok="t"/>
              </v:shape>
            </v:group>
            <v:group style="position:absolute;left:1088;top:2872;width:264;height:2" coordorigin="1088,2872" coordsize="264,2">
              <v:shape style="position:absolute;left:1088;top:2872;width:264;height:2" coordorigin="1088,2872" coordsize="264,0" path="m1088,2872l1351,2872e" filled="false" stroked="true" strokeweight="1pt" strokecolor="#020302">
                <v:path arrowok="t"/>
              </v:shape>
            </v:group>
            <v:group style="position:absolute;left:1087;top:2674;width:74;height:132" coordorigin="1087,2674" coordsize="74,132">
              <v:shape style="position:absolute;left:1087;top:2674;width:74;height:132" coordorigin="1087,2674" coordsize="74,132" path="m1146,2674l1138,2676,1088,2765,1088,2785,1087,2805,1158,2690,1161,2685,1158,2678,1146,2674xe" filled="true" fillcolor="#020302" stroked="false">
                <v:path arrowok="t"/>
                <v:fill type="solid"/>
              </v:shape>
            </v:group>
            <v:group style="position:absolute;left:1106;top:2674;width:141;height:222" coordorigin="1106,2674" coordsize="141,222">
              <v:shape style="position:absolute;left:1106;top:2674;width:141;height:222" coordorigin="1106,2674" coordsize="141,222" path="m1231,2674l1223,2676,1106,2886,1108,2892,1116,2895,1118,2895,1125,2895,1129,2893,1246,2685,1243,2678,1231,2674xe" filled="true" fillcolor="#020302" stroked="false">
                <v:path arrowok="t"/>
                <v:fill type="solid"/>
              </v:shape>
            </v:group>
            <v:group style="position:absolute;left:1191;top:2674;width:141;height:222" coordorigin="1191,2674" coordsize="141,222">
              <v:shape style="position:absolute;left:1191;top:2674;width:141;height:222" coordorigin="1191,2674" coordsize="141,222" path="m1315,2674l1308,2676,1191,2886,1193,2892,1201,2895,1203,2895,1209,2895,1214,2893,1331,2685,1328,2678,1315,2674xe" filled="true" fillcolor="#020302" stroked="false">
                <v:path arrowok="t"/>
                <v:fill type="solid"/>
              </v:shape>
            </v:group>
            <v:group style="position:absolute;left:1275;top:2743;width:81;height:153" coordorigin="1275,2743" coordsize="81,153">
              <v:shape style="position:absolute;left:1275;top:2743;width:81;height:153" coordorigin="1275,2743" coordsize="81,153" path="m1355,2743l1275,2886,1278,2892,1286,2895,1288,2895,1294,2895,1299,2893,1354,2795,1354,2786,1355,2767,1355,2743xe" filled="true" fillcolor="#020302" stroked="false">
                <v:path arrowok="t"/>
                <v:fill type="solid"/>
              </v:shape>
            </v:group>
            <v:group style="position:absolute;left:1088;top:3352;width:264;height:2" coordorigin="1088,3352" coordsize="264,2">
              <v:shape style="position:absolute;left:1088;top:3352;width:264;height:2" coordorigin="1088,3352" coordsize="264,0" path="m1351,3352l1088,3352e" filled="false" stroked="true" strokeweight="1pt" strokecolor="#020302">
                <v:path arrowok="t"/>
              </v:shape>
            </v:group>
            <v:group style="position:absolute;left:1088;top:3523;width:264;height:2" coordorigin="1088,3523" coordsize="264,2">
              <v:shape style="position:absolute;left:1088;top:3523;width:264;height:2" coordorigin="1088,3523" coordsize="264,0" path="m1088,3523l1351,3523e" filled="false" stroked="true" strokeweight="1pt" strokecolor="#020302">
                <v:path arrowok="t"/>
              </v:shape>
            </v:group>
            <v:group style="position:absolute;left:1087;top:3325;width:74;height:132" coordorigin="1087,3325" coordsize="74,132">
              <v:shape style="position:absolute;left:1087;top:3325;width:74;height:132" coordorigin="1087,3325" coordsize="74,132" path="m1146,3325l1138,3327,1088,3416,1088,3436,1087,3456,1158,3341,1161,3336,1158,3330,1146,3325xe" filled="true" fillcolor="#020302" stroked="false">
                <v:path arrowok="t"/>
                <v:fill type="solid"/>
              </v:shape>
            </v:group>
            <v:group style="position:absolute;left:1106;top:3325;width:141;height:222" coordorigin="1106,3325" coordsize="141,222">
              <v:shape style="position:absolute;left:1106;top:3325;width:141;height:222" coordorigin="1106,3325" coordsize="141,222" path="m1231,3325l1223,3327,1106,3537,1108,3543,1116,3546,1118,3547,1125,3547,1129,3544,1246,3336,1243,3330,1231,3325xe" filled="true" fillcolor="#020302" stroked="false">
                <v:path arrowok="t"/>
                <v:fill type="solid"/>
              </v:shape>
            </v:group>
            <v:group style="position:absolute;left:1191;top:3325;width:141;height:222" coordorigin="1191,3325" coordsize="141,222">
              <v:shape style="position:absolute;left:1191;top:3325;width:141;height:222" coordorigin="1191,3325" coordsize="141,222" path="m1315,3325l1308,3327,1191,3537,1193,3543,1201,3546,1203,3547,1209,3547,1214,3544,1331,3336,1328,3330,1315,3325xe" filled="true" fillcolor="#020302" stroked="false">
                <v:path arrowok="t"/>
                <v:fill type="solid"/>
              </v:shape>
            </v:group>
            <v:group style="position:absolute;left:1275;top:3394;width:81;height:153" coordorigin="1275,3394" coordsize="81,153">
              <v:shape style="position:absolute;left:1275;top:3394;width:81;height:153" coordorigin="1275,3394" coordsize="81,153" path="m1355,3394l1275,3537,1278,3543,1286,3546,1288,3547,1294,3547,1299,3544,1354,3446,1354,3437,1355,3419,1355,3394xe" filled="true" fillcolor="#020302" stroked="false">
                <v:path arrowok="t"/>
                <v:fill type="solid"/>
              </v:shape>
            </v:group>
            <v:group style="position:absolute;left:1774;top:1190;width:190;height:340" coordorigin="1774,1190" coordsize="190,340">
              <v:shape style="position:absolute;left:1774;top:1190;width:190;height:340" coordorigin="1774,1190" coordsize="190,340" path="m1774,1530l1924,1530,1946,1524,1961,1509,1964,1225,1957,1205,1939,1193,1774,1190e" filled="false" stroked="true" strokeweight="1pt" strokecolor="#020302">
                <v:path arrowok="t"/>
              </v:shape>
            </v:group>
            <v:group style="position:absolute;left:1964;top:1260;width:47;height:198" coordorigin="1964,1260" coordsize="47,198">
              <v:shape style="position:absolute;left:1964;top:1260;width:47;height:198" coordorigin="1964,1260" coordsize="47,198" path="m1964,1458l1971,1458,1993,1452,2008,1437,2011,1295,2004,1275,1986,1263,1964,1260e" filled="false" stroked="true" strokeweight="1pt" strokecolor="#020302">
                <v:path arrowok="t"/>
              </v:shape>
            </v:group>
            <v:group style="position:absolute;left:1964;top:1376;width:47;height:88" coordorigin="1964,1376" coordsize="47,88">
              <v:shape style="position:absolute;left:1964;top:1376;width:47;height:88" coordorigin="1964,1376" coordsize="47,88" path="m2011,1376l1964,1376,1964,1463,1987,1458,2011,1437,2011,1376xe" filled="true" fillcolor="#020302" stroked="false">
                <v:path arrowok="t"/>
                <v:fill type="solid"/>
              </v:shape>
            </v:group>
            <v:group style="position:absolute;left:1774;top:1283;width:194;height:2" coordorigin="1774,1283" coordsize="194,2">
              <v:shape style="position:absolute;left:1774;top:1283;width:194;height:2" coordorigin="1774,1283" coordsize="194,0" path="m1967,1283l1774,1283e" filled="false" stroked="true" strokeweight="1pt" strokecolor="#020302">
                <v:path arrowok="t"/>
              </v:shape>
            </v:group>
            <v:group style="position:absolute;left:1774;top:1437;width:194;height:2" coordorigin="1774,1437" coordsize="194,2">
              <v:shape style="position:absolute;left:1774;top:1437;width:194;height:2" coordorigin="1774,1437" coordsize="194,0" path="m1967,1437l1774,1437e" filled="false" stroked="true" strokeweight="1pt" strokecolor="#020302">
                <v:path arrowok="t"/>
              </v:shape>
            </v:group>
            <v:group style="position:absolute;left:1774;top:1857;width:190;height:340" coordorigin="1774,1857" coordsize="190,340">
              <v:shape style="position:absolute;left:1774;top:1857;width:190;height:340" coordorigin="1774,1857" coordsize="190,340" path="m1774,2197l1924,2197,1946,2191,1961,2176,1964,1891,1957,1872,1939,1860,1774,1857e" filled="false" stroked="true" strokeweight="1pt" strokecolor="#020302">
                <v:path arrowok="t"/>
              </v:shape>
            </v:group>
            <v:group style="position:absolute;left:1964;top:1927;width:47;height:198" coordorigin="1964,1927" coordsize="47,198">
              <v:shape style="position:absolute;left:1964;top:1927;width:47;height:198" coordorigin="1964,1927" coordsize="47,198" path="m1964,2125l1971,2125,1993,2119,2008,2104,2011,1962,2004,1942,1986,1930,1964,1927e" filled="false" stroked="true" strokeweight="1pt" strokecolor="#020302">
                <v:path arrowok="t"/>
              </v:shape>
            </v:group>
            <v:group style="position:absolute;left:1964;top:2043;width:47;height:88" coordorigin="1964,2043" coordsize="47,88">
              <v:shape style="position:absolute;left:1964;top:2043;width:47;height:88" coordorigin="1964,2043" coordsize="47,88" path="m2011,2043l1964,2043,1964,2130,1987,2125,2011,2104,2011,2043xe" filled="true" fillcolor="#020302" stroked="false">
                <v:path arrowok="t"/>
                <v:fill type="solid"/>
              </v:shape>
            </v:group>
            <v:group style="position:absolute;left:1774;top:1950;width:194;height:2" coordorigin="1774,1950" coordsize="194,2">
              <v:shape style="position:absolute;left:1774;top:1950;width:194;height:2" coordorigin="1774,1950" coordsize="194,0" path="m1967,1950l1774,1950e" filled="false" stroked="true" strokeweight="1pt" strokecolor="#020302">
                <v:path arrowok="t"/>
              </v:shape>
            </v:group>
            <v:group style="position:absolute;left:1774;top:2104;width:194;height:2" coordorigin="1774,2104" coordsize="194,2">
              <v:shape style="position:absolute;left:1774;top:2104;width:194;height:2" coordorigin="1774,2104" coordsize="194,0" path="m1967,2104l1774,2104e" filled="false" stroked="true" strokeweight="1pt" strokecolor="#020302">
                <v:path arrowok="t"/>
              </v:shape>
            </v:group>
            <v:group style="position:absolute;left:1774;top:2626;width:190;height:340" coordorigin="1774,2626" coordsize="190,340">
              <v:shape style="position:absolute;left:1774;top:2626;width:190;height:340" coordorigin="1774,2626" coordsize="190,340" path="m1774,2966l1924,2966,1946,2960,1961,2944,1964,2660,1957,2641,1939,2628,1774,2626e" filled="false" stroked="true" strokeweight="1pt" strokecolor="#020302">
                <v:path arrowok="t"/>
              </v:shape>
            </v:group>
            <v:group style="position:absolute;left:1964;top:2696;width:47;height:198" coordorigin="1964,2696" coordsize="47,198">
              <v:shape style="position:absolute;left:1964;top:2696;width:47;height:198" coordorigin="1964,2696" coordsize="47,198" path="m1964,2894l1971,2894,1993,2888,2008,2872,2011,2730,2004,2711,1986,2698,1964,2696e" filled="false" stroked="true" strokeweight="1pt" strokecolor="#020302">
                <v:path arrowok="t"/>
              </v:shape>
            </v:group>
            <v:group style="position:absolute;left:1964;top:2811;width:47;height:88" coordorigin="1964,2811" coordsize="47,88">
              <v:shape style="position:absolute;left:1964;top:2811;width:47;height:88" coordorigin="1964,2811" coordsize="47,88" path="m2011,2811l1964,2811,1964,2898,1987,2894,2011,2872,2011,2811xe" filled="true" fillcolor="#020302" stroked="false">
                <v:path arrowok="t"/>
                <v:fill type="solid"/>
              </v:shape>
            </v:group>
            <v:group style="position:absolute;left:1774;top:2718;width:194;height:2" coordorigin="1774,2718" coordsize="194,2">
              <v:shape style="position:absolute;left:1774;top:2718;width:194;height:2" coordorigin="1774,2718" coordsize="194,0" path="m1967,2718l1774,2718e" filled="false" stroked="true" strokeweight="1pt" strokecolor="#020302">
                <v:path arrowok="t"/>
              </v:shape>
            </v:group>
            <v:group style="position:absolute;left:1774;top:2872;width:194;height:2" coordorigin="1774,2872" coordsize="194,2">
              <v:shape style="position:absolute;left:1774;top:2872;width:194;height:2" coordorigin="1774,2872" coordsize="194,0" path="m1967,2872l1774,2872e" filled="false" stroked="true" strokeweight="1pt" strokecolor="#020302">
                <v:path arrowok="t"/>
              </v:shape>
            </v:group>
            <v:group style="position:absolute;left:1774;top:3277;width:190;height:340" coordorigin="1774,3277" coordsize="190,340">
              <v:shape style="position:absolute;left:1774;top:3277;width:190;height:340" coordorigin="1774,3277" coordsize="190,340" path="m1774,3617l1924,3617,1946,3611,1961,3596,1964,3311,1957,3292,1939,3280,1774,3277e" filled="false" stroked="true" strokeweight="1pt" strokecolor="#020302">
                <v:path arrowok="t"/>
              </v:shape>
            </v:group>
            <v:group style="position:absolute;left:1964;top:3347;width:47;height:198" coordorigin="1964,3347" coordsize="47,198">
              <v:shape style="position:absolute;left:1964;top:3347;width:47;height:198" coordorigin="1964,3347" coordsize="47,198" path="m1964,3545l1971,3545,1993,3539,2008,3524,2011,3382,2004,3362,1986,3350,1964,3347e" filled="false" stroked="true" strokeweight="1pt" strokecolor="#020302">
                <v:path arrowok="t"/>
              </v:shape>
            </v:group>
            <v:group style="position:absolute;left:1964;top:3463;width:47;height:88" coordorigin="1964,3463" coordsize="47,88">
              <v:shape style="position:absolute;left:1964;top:3463;width:47;height:88" coordorigin="1964,3463" coordsize="47,88" path="m2011,3463l1964,3463,1964,3550,1987,3545,2011,3524,2011,3463xe" filled="true" fillcolor="#020302" stroked="false">
                <v:path arrowok="t"/>
                <v:fill type="solid"/>
              </v:shape>
            </v:group>
            <v:group style="position:absolute;left:1774;top:3370;width:194;height:2" coordorigin="1774,3370" coordsize="194,2">
              <v:shape style="position:absolute;left:1774;top:3370;width:194;height:2" coordorigin="1774,3370" coordsize="194,0" path="m1967,3370l1774,3370e" filled="false" stroked="true" strokeweight="1pt" strokecolor="#020302">
                <v:path arrowok="t"/>
              </v:shape>
            </v:group>
            <v:group style="position:absolute;left:1774;top:3524;width:194;height:2" coordorigin="1774,3524" coordsize="194,2">
              <v:shape style="position:absolute;left:1774;top:3524;width:194;height:2" coordorigin="1774,3524" coordsize="194,0" path="m1967,3524l1774,3524e" filled="false" stroked="true" strokeweight="1pt" strokecolor="#020302">
                <v:path arrowok="t"/>
              </v:shape>
            </v:group>
            <v:group style="position:absolute;left:2241;top:1896;width:84;height:997" coordorigin="2241,1896" coordsize="84,997">
              <v:shape style="position:absolute;left:2241;top:1896;width:84;height:997" coordorigin="2241,1896" coordsize="84,997" path="m2241,2892l2324,2892,2324,1896,2241,1896,2241,2892xe" filled="false" stroked="true" strokeweight="1pt" strokecolor="#020302">
                <v:path arrowok="t"/>
              </v:shape>
            </v:group>
            <v:group style="position:absolute;left:2324;top:1896;width:50;height:997" coordorigin="2324,1896" coordsize="50,997">
              <v:shape style="position:absolute;left:2324;top:1896;width:50;height:997" coordorigin="2324,1896" coordsize="50,997" path="m2324,1896l2374,1976,2374,2819,2324,2892e" filled="false" stroked="true" strokeweight="1pt" strokecolor="#020302">
                <v:path arrowok="t"/>
              </v:shape>
            </v:group>
            <v:group style="position:absolute;left:1774;top:1538;width:467;height:1730" coordorigin="1774,1538" coordsize="467,1730">
              <v:shape style="position:absolute;left:1774;top:1538;width:467;height:1730" coordorigin="1774,1538" coordsize="467,1730" path="m1774,3268l2241,2886,2241,1896,1780,1538e" filled="false" stroked="true" strokeweight="1pt" strokecolor="#020302">
                <v:path arrowok="t"/>
              </v:shape>
            </v:group>
            <v:group style="position:absolute;left:1354;top:1076;width:420;height:2630" coordorigin="1354,1076" coordsize="420,2630">
              <v:shape style="position:absolute;left:1354;top:1076;width:420;height:2630" coordorigin="1354,1076" coordsize="420,2630" path="m1354,3706l1694,3706,1716,3703,1765,3662,1774,1156,1771,1133,1730,1084,1354,1076,1354,3706xe" filled="false" stroked="true" strokeweight="1pt" strokecolor="#020302">
                <v:path arrowok="t"/>
              </v:shape>
            </v:group>
            <v:group style="position:absolute;left:471;top:1190;width:190;height:340" coordorigin="471,1190" coordsize="190,340">
              <v:shape style="position:absolute;left:471;top:1190;width:190;height:340" coordorigin="471,1190" coordsize="190,340" path="m661,1530l511,1530,489,1524,474,1509,471,1225,478,1205,496,1193,661,1190e" filled="false" stroked="true" strokeweight="1pt" strokecolor="#020302">
                <v:path arrowok="t"/>
              </v:shape>
            </v:group>
            <v:group style="position:absolute;left:425;top:1260;width:47;height:198" coordorigin="425,1260" coordsize="47,198">
              <v:shape style="position:absolute;left:425;top:1260;width:47;height:198" coordorigin="425,1260" coordsize="47,198" path="m471,1458l465,1458,442,1452,428,1437,425,1295,432,1275,450,1263,471,1260e" filled="false" stroked="true" strokeweight="1pt" strokecolor="#020302">
                <v:path arrowok="t"/>
              </v:shape>
            </v:group>
            <v:group style="position:absolute;left:425;top:1376;width:47;height:88" coordorigin="425,1376" coordsize="47,88">
              <v:shape style="position:absolute;left:425;top:1376;width:47;height:88" coordorigin="425,1376" coordsize="47,88" path="m471,1376l425,1376,425,1437,448,1458,471,1463,471,1376xe" filled="true" fillcolor="#020302" stroked="false">
                <v:path arrowok="t"/>
                <v:fill type="solid"/>
              </v:shape>
            </v:group>
            <v:group style="position:absolute;left:468;top:1283;width:194;height:2" coordorigin="468,1283" coordsize="194,2">
              <v:shape style="position:absolute;left:468;top:1283;width:194;height:2" coordorigin="468,1283" coordsize="194,0" path="m468,1283l661,1283e" filled="false" stroked="true" strokeweight="1pt" strokecolor="#020302">
                <v:path arrowok="t"/>
              </v:shape>
            </v:group>
            <v:group style="position:absolute;left:468;top:1437;width:194;height:2" coordorigin="468,1437" coordsize="194,2">
              <v:shape style="position:absolute;left:468;top:1437;width:194;height:2" coordorigin="468,1437" coordsize="194,0" path="m468,1437l661,1437e" filled="false" stroked="true" strokeweight="1pt" strokecolor="#020302">
                <v:path arrowok="t"/>
              </v:shape>
            </v:group>
            <v:group style="position:absolute;left:471;top:1857;width:190;height:340" coordorigin="471,1857" coordsize="190,340">
              <v:shape style="position:absolute;left:471;top:1857;width:190;height:340" coordorigin="471,1857" coordsize="190,340" path="m661,2197l511,2197,489,2191,474,2176,471,1891,478,1872,496,1860,661,1857e" filled="false" stroked="true" strokeweight="1pt" strokecolor="#020302">
                <v:path arrowok="t"/>
              </v:shape>
            </v:group>
            <v:group style="position:absolute;left:425;top:1927;width:47;height:198" coordorigin="425,1927" coordsize="47,198">
              <v:shape style="position:absolute;left:425;top:1927;width:47;height:198" coordorigin="425,1927" coordsize="47,198" path="m471,2125l465,2125,442,2119,428,2104,425,1962,432,1942,450,1930,471,1927e" filled="false" stroked="true" strokeweight="1pt" strokecolor="#020302">
                <v:path arrowok="t"/>
              </v:shape>
            </v:group>
            <v:group style="position:absolute;left:425;top:2043;width:47;height:88" coordorigin="425,2043" coordsize="47,88">
              <v:shape style="position:absolute;left:425;top:2043;width:47;height:88" coordorigin="425,2043" coordsize="47,88" path="m471,2043l425,2043,425,2104,448,2125,471,2130,471,2043xe" filled="true" fillcolor="#020302" stroked="false">
                <v:path arrowok="t"/>
                <v:fill type="solid"/>
              </v:shape>
            </v:group>
            <v:group style="position:absolute;left:468;top:1950;width:194;height:2" coordorigin="468,1950" coordsize="194,2">
              <v:shape style="position:absolute;left:468;top:1950;width:194;height:2" coordorigin="468,1950" coordsize="194,0" path="m468,1950l661,1950e" filled="false" stroked="true" strokeweight="1pt" strokecolor="#020302">
                <v:path arrowok="t"/>
              </v:shape>
            </v:group>
            <v:group style="position:absolute;left:468;top:2104;width:194;height:2" coordorigin="468,2104" coordsize="194,2">
              <v:shape style="position:absolute;left:468;top:2104;width:194;height:2" coordorigin="468,2104" coordsize="194,0" path="m468,2104l661,2104e" filled="false" stroked="true" strokeweight="1pt" strokecolor="#020302">
                <v:path arrowok="t"/>
              </v:shape>
            </v:group>
            <v:group style="position:absolute;left:471;top:2626;width:190;height:340" coordorigin="471,2626" coordsize="190,340">
              <v:shape style="position:absolute;left:471;top:2626;width:190;height:340" coordorigin="471,2626" coordsize="190,340" path="m661,2966l511,2966,489,2960,474,2944,471,2660,478,2641,496,2628,661,2626e" filled="false" stroked="true" strokeweight="1pt" strokecolor="#020302">
                <v:path arrowok="t"/>
              </v:shape>
            </v:group>
            <v:group style="position:absolute;left:425;top:2696;width:47;height:198" coordorigin="425,2696" coordsize="47,198">
              <v:shape style="position:absolute;left:425;top:2696;width:47;height:198" coordorigin="425,2696" coordsize="47,198" path="m471,2894l465,2894,442,2888,428,2872,425,2730,432,2711,450,2698,471,2696e" filled="false" stroked="true" strokeweight="1pt" strokecolor="#020302">
                <v:path arrowok="t"/>
              </v:shape>
            </v:group>
            <v:group style="position:absolute;left:425;top:2811;width:47;height:88" coordorigin="425,2811" coordsize="47,88">
              <v:shape style="position:absolute;left:425;top:2811;width:47;height:88" coordorigin="425,2811" coordsize="47,88" path="m471,2811l425,2811,425,2872,448,2894,471,2898,471,2811xe" filled="true" fillcolor="#020302" stroked="false">
                <v:path arrowok="t"/>
                <v:fill type="solid"/>
              </v:shape>
            </v:group>
            <v:group style="position:absolute;left:468;top:2718;width:194;height:2" coordorigin="468,2718" coordsize="194,2">
              <v:shape style="position:absolute;left:468;top:2718;width:194;height:2" coordorigin="468,2718" coordsize="194,0" path="m468,2718l661,2718e" filled="false" stroked="true" strokeweight="1pt" strokecolor="#020302">
                <v:path arrowok="t"/>
              </v:shape>
            </v:group>
            <v:group style="position:absolute;left:468;top:2872;width:194;height:2" coordorigin="468,2872" coordsize="194,2">
              <v:shape style="position:absolute;left:468;top:2872;width:194;height:2" coordorigin="468,2872" coordsize="194,0" path="m468,2872l661,2872e" filled="false" stroked="true" strokeweight="1pt" strokecolor="#020302">
                <v:path arrowok="t"/>
              </v:shape>
            </v:group>
            <v:group style="position:absolute;left:471;top:3277;width:190;height:340" coordorigin="471,3277" coordsize="190,340">
              <v:shape style="position:absolute;left:471;top:3277;width:190;height:340" coordorigin="471,3277" coordsize="190,340" path="m661,3617l511,3617,489,3611,474,3596,471,3311,478,3292,496,3280,661,3277e" filled="false" stroked="true" strokeweight="1pt" strokecolor="#020302">
                <v:path arrowok="t"/>
              </v:shape>
            </v:group>
            <v:group style="position:absolute;left:425;top:3347;width:47;height:198" coordorigin="425,3347" coordsize="47,198">
              <v:shape style="position:absolute;left:425;top:3347;width:47;height:198" coordorigin="425,3347" coordsize="47,198" path="m471,3545l465,3545,442,3539,428,3524,425,3382,432,3362,450,3350,471,3347e" filled="false" stroked="true" strokeweight="1pt" strokecolor="#020302">
                <v:path arrowok="t"/>
              </v:shape>
            </v:group>
            <v:group style="position:absolute;left:425;top:3463;width:47;height:88" coordorigin="425,3463" coordsize="47,88">
              <v:shape style="position:absolute;left:425;top:3463;width:47;height:88" coordorigin="425,3463" coordsize="47,88" path="m471,3463l425,3463,425,3524,448,3545,471,3550,471,3463xe" filled="true" fillcolor="#020302" stroked="false">
                <v:path arrowok="t"/>
                <v:fill type="solid"/>
              </v:shape>
            </v:group>
            <v:group style="position:absolute;left:468;top:3370;width:194;height:2" coordorigin="468,3370" coordsize="194,2">
              <v:shape style="position:absolute;left:468;top:3370;width:194;height:2" coordorigin="468,3370" coordsize="194,0" path="m468,3370l661,3370e" filled="false" stroked="true" strokeweight="1pt" strokecolor="#020302">
                <v:path arrowok="t"/>
              </v:shape>
            </v:group>
            <v:group style="position:absolute;left:468;top:3524;width:194;height:2" coordorigin="468,3524" coordsize="194,2">
              <v:shape style="position:absolute;left:468;top:3524;width:194;height:2" coordorigin="468,3524" coordsize="194,0" path="m468,3524l661,3524e" filled="false" stroked="true" strokeweight="1pt" strokecolor="#020302">
                <v:path arrowok="t"/>
              </v:shape>
            </v:group>
            <v:group style="position:absolute;left:111;top:1896;width:84;height:997" coordorigin="111,1896" coordsize="84,997">
              <v:shape style="position:absolute;left:111;top:1896;width:84;height:997" coordorigin="111,1896" coordsize="84,997" path="m195,2892l111,2892,111,1896,195,1896,195,2892xe" filled="false" stroked="true" strokeweight="1.0pt" strokecolor="#020302">
                <v:path arrowok="t"/>
              </v:shape>
            </v:group>
            <v:group style="position:absolute;left:61;top:1896;width:50;height:997" coordorigin="61,1896" coordsize="50,997">
              <v:shape style="position:absolute;left:61;top:1896;width:50;height:997" coordorigin="61,1896" coordsize="50,997" path="m111,1896l61,1976,61,2819,111,2892e" filled="false" stroked="true" strokeweight="1pt" strokecolor="#020302">
                <v:path arrowok="t"/>
              </v:shape>
            </v:group>
            <v:group style="position:absolute;left:195;top:1538;width:467;height:1730" coordorigin="195,1538" coordsize="467,1730">
              <v:shape style="position:absolute;left:195;top:1538;width:467;height:1730" coordorigin="195,1538" coordsize="467,1730" path="m661,3268l195,2886,195,1896,655,1538e" filled="false" stroked="true" strokeweight="1pt" strokecolor="#020302">
                <v:path arrowok="t"/>
              </v:shape>
            </v:group>
            <v:group style="position:absolute;left:661;top:1076;width:420;height:2630" coordorigin="661,1076" coordsize="420,2630">
              <v:shape style="position:absolute;left:661;top:1076;width:420;height:2630" coordorigin="661,1076" coordsize="420,2630" path="m1081,3706l741,3706,719,3703,670,3662,661,1156,665,1133,705,1084,1081,1076,1081,3706xe" filled="false" stroked="true" strokeweight="1pt" strokecolor="#020302">
                <v:path arrowok="t"/>
              </v:shape>
            </v:group>
            <v:group style="position:absolute;left:850;top:335;width:48;height:144" coordorigin="850,335" coordsize="48,144">
              <v:shape style="position:absolute;left:850;top:335;width:48;height:144" coordorigin="850,335" coordsize="48,144" path="m898,353l879,353,879,478,898,478,898,353xe" filled="true" fillcolor="#020302" stroked="false">
                <v:path arrowok="t"/>
                <v:fill type="solid"/>
              </v:shape>
              <v:shape style="position:absolute;left:850;top:335;width:48;height:144" coordorigin="850,335" coordsize="48,144" path="m898,335l882,335,850,351,854,366,879,353,898,353,898,335xe" filled="true" fillcolor="#020302" stroked="false">
                <v:path arrowok="t"/>
                <v:fill type="solid"/>
              </v:shape>
            </v:group>
            <v:group style="position:absolute;left:745;top:281;width:383;height:264" coordorigin="745,281" coordsize="383,264">
              <v:shape style="position:absolute;left:745;top:281;width:383;height:264" coordorigin="745,281" coordsize="383,264" path="m1009,545l745,545,745,281,1009,281,1009,344,1128,381,1009,415,1009,545xe" filled="false" stroked="true" strokeweight=".5pt" strokecolor="#020302">
                <v:path arrowok="t"/>
              </v:shape>
            </v:group>
            <v:group style="position:absolute;left:82;top:1243;width:105;height:143" coordorigin="82,1243" coordsize="105,143">
              <v:shape style="position:absolute;left:82;top:1243;width:105;height:143" coordorigin="82,1243" coordsize="105,143" path="m167,1347l149,1347,149,1386,167,1386,167,1347xe" filled="true" fillcolor="#020302" stroked="false">
                <v:path arrowok="t"/>
                <v:fill type="solid"/>
              </v:shape>
              <v:shape style="position:absolute;left:82;top:1243;width:105;height:143" coordorigin="82,1243" coordsize="105,143" path="m167,1243l146,1243,82,1335,82,1347,187,1347,187,1332,102,1332,102,1332,137,1283,141,1277,144,1270,149,1262,167,1262,167,1243xe" filled="true" fillcolor="#020302" stroked="false">
                <v:path arrowok="t"/>
                <v:fill type="solid"/>
              </v:shape>
              <v:shape style="position:absolute;left:82;top:1243;width:105;height:143" coordorigin="82,1243" coordsize="105,143" path="m167,1262l149,1262,149,1269,149,1270,149,1332,167,1332,167,1262xe" filled="true" fillcolor="#020302" stroked="false">
                <v:path arrowok="t"/>
                <v:fill type="solid"/>
              </v:shape>
            </v:group>
            <v:group style="position:absolute;left:5;top:1186;width:383;height:264" coordorigin="5,1186" coordsize="383,264">
              <v:shape style="position:absolute;left:5;top:1186;width:383;height:264" coordorigin="5,1186" coordsize="383,264" path="m269,1450l5,1450,5,1186,269,1186,269,1326,388,1363,269,1396,269,1450xe" filled="false" stroked="true" strokeweight=".5pt" strokecolor="#020302">
                <v:path arrowok="t"/>
              </v:shape>
            </v:group>
            <v:group style="position:absolute;left:751;top:1659;width:383;height:264" coordorigin="751,1659" coordsize="383,264">
              <v:shape style="position:absolute;left:751;top:1659;width:383;height:264" coordorigin="751,1659" coordsize="383,264" path="m1015,1659l751,1659,751,1922,1015,1922,1015,1792,1134,1759,1015,1721,1015,1659xe" filled="true" fillcolor="#ffffff" stroked="false">
                <v:path arrowok="t"/>
                <v:fill type="solid"/>
              </v:shape>
            </v:group>
            <v:group style="position:absolute;left:751;top:1659;width:383;height:264" coordorigin="751,1659" coordsize="383,264">
              <v:shape style="position:absolute;left:751;top:1659;width:383;height:264" coordorigin="751,1659" coordsize="383,264" path="m1015,1922l751,1922,751,1659,1015,1659,1015,1721,1134,1759,1015,1792,1015,1922xe" filled="false" stroked="true" strokeweight=".5pt" strokecolor="#020302">
                <v:path arrowok="t"/>
              </v:shape>
            </v:group>
            <v:group style="position:absolute;left:854;top:1713;width:83;height:146" coordorigin="854,1713" coordsize="83,146">
              <v:shape style="position:absolute;left:854;top:1713;width:83;height:146" coordorigin="854,1713" coordsize="83,146" path="m854,1836l857,1855,875,1859,904,1858,923,1848,925,1845,872,1845,859,1840,854,1836xe" filled="true" fillcolor="#020302" stroked="false">
                <v:path arrowok="t"/>
                <v:fill type="solid"/>
              </v:shape>
              <v:shape style="position:absolute;left:854;top:1713;width:83;height:146" coordorigin="854,1713" coordsize="83,146" path="m925,1729l906,1729,913,1739,913,1750,902,1769,881,1774,870,1774,870,1789,890,1790,910,1799,918,1820,910,1837,886,1845,925,1845,934,1831,937,1808,925,1790,906,1781,918,1774,928,1759,930,1734,925,1729xe" filled="true" fillcolor="#020302" stroked="false">
                <v:path arrowok="t"/>
                <v:fill type="solid"/>
              </v:shape>
              <v:shape style="position:absolute;left:854;top:1713;width:83;height:146" coordorigin="854,1713" coordsize="83,146" path="m891,1713l876,1713,862,1718,854,1724,859,1738,865,1734,876,1729,925,1729,917,1719,891,1713xe" filled="true" fillcolor="#020302" stroked="false">
                <v:path arrowok="t"/>
                <v:fill type="solid"/>
              </v:shape>
            </v:group>
            <v:group style="position:absolute;left:1293;top:1659;width:383;height:264" coordorigin="1293,1659" coordsize="383,264">
              <v:shape style="position:absolute;left:1293;top:1659;width:383;height:264" coordorigin="1293,1659" coordsize="383,264" path="m1676,1659l1412,1659,1412,1721,1293,1759,1412,1792,1412,1922,1676,1922,1676,1659xe" filled="true" fillcolor="#ffffff" stroked="false">
                <v:path arrowok="t"/>
                <v:fill type="solid"/>
              </v:shape>
            </v:group>
            <v:group style="position:absolute;left:1293;top:1659;width:383;height:264" coordorigin="1293,1659" coordsize="383,264">
              <v:shape style="position:absolute;left:1293;top:1659;width:383;height:264" coordorigin="1293,1659" coordsize="383,264" path="m1412,1922l1676,1922,1676,1659,1412,1659,1412,1721,1293,1759,1412,1792,1412,1922xe" filled="false" stroked="true" strokeweight=".5pt" strokecolor="#020302">
                <v:path arrowok="t"/>
              </v:shape>
            </v:group>
            <v:group style="position:absolute;left:1503;top:1718;width:83;height:146" coordorigin="1503,1718" coordsize="83,146">
              <v:shape style="position:absolute;left:1503;top:1718;width:83;height:146" coordorigin="1503,1718" coordsize="83,146" path="m1503,1841l1506,1860,1524,1863,1554,1863,1572,1853,1574,1850,1521,1850,1509,1845,1503,1841xe" filled="true" fillcolor="#020302" stroked="false">
                <v:path arrowok="t"/>
                <v:fill type="solid"/>
              </v:shape>
              <v:shape style="position:absolute;left:1503;top:1718;width:83;height:146" coordorigin="1503,1718" coordsize="83,146" path="m1574,1733l1555,1733,1562,1744,1562,1755,1551,1773,1530,1779,1519,1779,1519,1794,1540,1794,1559,1804,1567,1825,1559,1842,1535,1850,1574,1850,1583,1836,1586,1813,1574,1795,1555,1786,1567,1779,1577,1764,1579,1739,1574,1733xe" filled="true" fillcolor="#020302" stroked="false">
                <v:path arrowok="t"/>
                <v:fill type="solid"/>
              </v:shape>
              <v:shape style="position:absolute;left:1503;top:1718;width:83;height:146" coordorigin="1503,1718" coordsize="83,146" path="m1541,1718l1525,1718,1511,1723,1503,1729,1508,1743,1514,1738,1525,1733,1574,1733,1566,1724,1541,1718xe" filled="true" fillcolor="#020302" stroked="false">
                <v:path arrowok="t"/>
                <v:fill type="solid"/>
              </v:shape>
            </v:group>
            <v:group style="position:absolute;left:2171;top:1479;width:92;height:146" coordorigin="2171,1479" coordsize="92,146">
              <v:shape style="position:absolute;left:2171;top:1479;width:92;height:146" coordorigin="2171,1479" coordsize="92,146" path="m2249,1496l2219,1496,2234,1508,2238,1532,2233,1546,2222,1560,2207,1578,2171,1613,2171,1625,2262,1625,2262,1609,2198,1609,2198,1608,2248,1553,2258,1518,2253,1499,2249,1496xe" filled="true" fillcolor="#020302" stroked="false">
                <v:path arrowok="t"/>
                <v:fill type="solid"/>
              </v:shape>
              <v:shape style="position:absolute;left:2171;top:1479;width:92;height:146" coordorigin="2171,1479" coordsize="92,146" path="m2211,1479l2191,1484,2174,1494,2181,1507,2194,1499,2219,1496,2249,1496,2238,1485,2211,1479xe" filled="true" fillcolor="#020302" stroked="false">
                <v:path arrowok="t"/>
                <v:fill type="solid"/>
              </v:shape>
            </v:group>
            <v:group style="position:absolute;left:2075;top:1421;width:264;height:383" coordorigin="2075,1421" coordsize="264,383">
              <v:shape style="position:absolute;left:2075;top:1421;width:264;height:383" coordorigin="2075,1421" coordsize="264,383" path="m2339,1685l2339,1421,2075,1421,2075,1685,2138,1685,2129,1804,2209,1685,2339,1685xe" filled="false" stroked="true" strokeweight=".5pt" strokecolor="#020302">
                <v:path arrowok="t"/>
              </v:shape>
            </v:group>
          </v:group>
        </w:pict>
      </w:r>
      <w:r>
        <w:rPr>
          <w:rFonts w:ascii="Myriad Pro"/>
          <w:position w:val="1"/>
          <w:sz w:val="20"/>
        </w:rPr>
      </w:r>
      <w:r>
        <w:rPr>
          <w:rFonts w:ascii="Myriad Pro"/>
          <w:position w:val="1"/>
          <w:sz w:val="20"/>
        </w:rPr>
        <w:tab/>
      </w:r>
      <w:r>
        <w:rPr>
          <w:rFonts w:ascii="Myriad Pro"/>
          <w:sz w:val="20"/>
        </w:rPr>
        <w:drawing>
          <wp:inline distT="0" distB="0" distL="0" distR="0">
            <wp:extent cx="1759152" cy="2376487"/>
            <wp:effectExtent l="0" t="0" r="0" b="0"/>
            <wp:docPr id="3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152" cy="237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</w:r>
    </w:p>
    <w:p>
      <w:pPr>
        <w:spacing w:line="240" w:lineRule="auto" w:before="10"/>
        <w:rPr>
          <w:rFonts w:ascii="Myriad Pro" w:hAnsi="Myriad Pro" w:cs="Myriad Pro" w:eastAsia="Myriad Pro"/>
          <w:sz w:val="17"/>
          <w:szCs w:val="17"/>
        </w:rPr>
      </w:pPr>
    </w:p>
    <w:p>
      <w:pPr>
        <w:tabs>
          <w:tab w:pos="3414" w:val="left" w:leader="none"/>
          <w:tab w:pos="4514" w:val="left" w:leader="none"/>
          <w:tab w:pos="5605" w:val="left" w:leader="none"/>
        </w:tabs>
        <w:spacing w:line="140" w:lineRule="atLeast"/>
        <w:ind w:left="2462" w:right="0" w:firstLine="0"/>
        <w:rPr>
          <w:rFonts w:ascii="Myriad Pro" w:hAnsi="Myriad Pro" w:cs="Myriad Pro" w:eastAsia="Myriad Pro"/>
          <w:sz w:val="17"/>
          <w:szCs w:val="17"/>
        </w:rPr>
      </w:pPr>
      <w:r>
        <w:rPr>
          <w:rFonts w:ascii="Myriad Pro"/>
          <w:sz w:val="19"/>
        </w:rPr>
        <w:pict>
          <v:group style="width:37.450pt;height:10pt;mso-position-horizontal-relative:char;mso-position-vertical-relative:line" coordorigin="0,0" coordsize="749,200">
            <v:group style="position:absolute;left:0;top:13;width:48;height:143" coordorigin="0,13" coordsize="48,143">
              <v:shape style="position:absolute;left:0;top:13;width:48;height:143" coordorigin="0,13" coordsize="48,143" path="m48,31l29,31,29,156,48,156,48,31xe" filled="true" fillcolor="#020302" stroked="false">
                <v:path arrowok="t"/>
                <v:fill type="solid"/>
              </v:shape>
              <v:shape style="position:absolute;left:0;top:13;width:48;height:143" coordorigin="0,13" coordsize="48,143" path="m48,13l31,13,0,30,4,45,29,31,48,31,48,13xe" filled="true" fillcolor="#020302" stroked="false">
                <v:path arrowok="t"/>
                <v:fill type="solid"/>
              </v:shape>
            </v:group>
            <v:group style="position:absolute;left:101;top:131;width:27;height:28" coordorigin="101,131" coordsize="27,28">
              <v:shape style="position:absolute;left:101;top:131;width:27;height:28" coordorigin="101,131" coordsize="27,28" path="m122,131l107,131,102,137,101,153,107,159,122,159,128,153,128,137,122,131xe" filled="true" fillcolor="#020302" stroked="false">
                <v:path arrowok="t"/>
                <v:fill type="solid"/>
              </v:shape>
            </v:group>
            <v:group style="position:absolute;left:193;top:8;width:85;height:152" coordorigin="193,8" coordsize="85,152">
              <v:shape style="position:absolute;left:193;top:8;width:85;height:152" coordorigin="193,8" coordsize="85,152" path="m196,133l193,150,210,156,233,159,254,154,268,143,217,143,205,138,196,133xe" filled="true" fillcolor="#020302" stroked="false">
                <v:path arrowok="t"/>
                <v:fill type="solid"/>
              </v:shape>
              <v:shape style="position:absolute;left:193;top:8;width:85;height:152" coordorigin="193,8" coordsize="85,152" path="m254,8l224,8,209,18,200,36,199,63,212,77,234,88,255,100,262,117,253,136,231,143,268,143,276,124,277,97,264,83,242,72,221,60,214,44,214,33,222,21,270,21,270,10,254,8xe" filled="true" fillcolor="#020302" stroked="false">
                <v:path arrowok="t"/>
                <v:fill type="solid"/>
              </v:shape>
              <v:shape style="position:absolute;left:193;top:8;width:85;height:152" coordorigin="193,8" coordsize="85,152" path="m270,21l255,21,265,26,270,28,270,21xe" filled="true" fillcolor="#020302" stroked="false">
                <v:path arrowok="t"/>
                <v:fill type="solid"/>
              </v:shape>
            </v:group>
            <v:group style="position:absolute;left:306;top:48;width:101;height:153" coordorigin="306,48" coordsize="101,153">
              <v:shape style="position:absolute;left:306;top:48;width:101;height:153" coordorigin="306,48" coordsize="101,153" path="m323,50l306,50,307,68,307,200,326,200,326,142,340,142,330,134,327,121,326,118,326,117,326,92,326,89,327,85,339,69,343,68,324,68,323,50xe" filled="true" fillcolor="#020302" stroked="false">
                <v:path arrowok="t"/>
                <v:fill type="solid"/>
              </v:shape>
              <v:shape style="position:absolute;left:306;top:48;width:101;height:153" coordorigin="306,48" coordsize="101,153" path="m340,142l326,142,328,145,342,155,366,158,382,152,391,143,342,143,340,142xe" filled="true" fillcolor="#020302" stroked="false">
                <v:path arrowok="t"/>
                <v:fill type="solid"/>
              </v:shape>
              <v:shape style="position:absolute;left:306;top:48;width:101;height:153" coordorigin="306,48" coordsize="101,153" path="m394,63l361,63,376,71,384,89,386,116,386,118,375,137,356,143,391,143,395,139,404,117,406,85,397,65,394,63xe" filled="true" fillcolor="#020302" stroked="false">
                <v:path arrowok="t"/>
                <v:fill type="solid"/>
              </v:shape>
              <v:shape style="position:absolute;left:306;top:48;width:101;height:153" coordorigin="306,48" coordsize="101,153" path="m359,48l338,54,324,68,343,68,361,63,394,63,381,52,359,48xe" filled="true" fillcolor="#020302" stroked="false">
                <v:path arrowok="t"/>
                <v:fill type="solid"/>
              </v:shape>
            </v:group>
            <v:group style="position:absolute;left:424;top:48;width:85;height:112" coordorigin="424,48" coordsize="85,112">
              <v:shape style="position:absolute;left:424;top:48;width:85;height:112" coordorigin="424,48" coordsize="85,112" path="m497,62l485,62,488,78,488,86,462,91,441,99,428,113,424,133,433,151,456,159,471,159,483,151,488,144,451,144,443,139,446,114,464,104,488,102,505,102,504,71,497,62xe" filled="true" fillcolor="#020302" stroked="false">
                <v:path arrowok="t"/>
                <v:fill type="solid"/>
              </v:shape>
              <v:shape style="position:absolute;left:424;top:48;width:85;height:112" coordorigin="424,48" coordsize="85,112" path="m507,143l489,143,491,156,508,156,507,149,507,143xe" filled="true" fillcolor="#020302" stroked="false">
                <v:path arrowok="t"/>
                <v:fill type="solid"/>
              </v:shape>
              <v:shape style="position:absolute;left:424;top:48;width:85;height:112" coordorigin="424,48" coordsize="85,112" path="m505,102l488,102,488,122,488,124,487,126,484,136,475,144,488,144,489,143,507,143,507,131,505,102xe" filled="true" fillcolor="#020302" stroked="false">
                <v:path arrowok="t"/>
                <v:fill type="solid"/>
              </v:shape>
              <v:shape style="position:absolute;left:424;top:48;width:85;height:112" coordorigin="424,48" coordsize="85,112" path="m466,48l453,48,440,51,431,57,435,70,443,65,453,62,463,62,485,62,497,62,491,54,466,48xe" filled="true" fillcolor="#020302" stroked="false">
                <v:path arrowok="t"/>
                <v:fill type="solid"/>
              </v:shape>
            </v:group>
            <v:group style="position:absolute;left:532;top:0;width:99;height:159" coordorigin="532,0" coordsize="99,159">
              <v:shape style="position:absolute;left:532;top:0;width:99;height:159" coordorigin="532,0" coordsize="99,159" path="m571,48l555,54,542,68,534,90,532,120,541,140,557,154,578,159,599,152,607,143,594,143,578,143,562,136,554,118,552,89,562,70,582,63,610,63,609,62,596,52,571,48xe" filled="true" fillcolor="#020302" stroked="false">
                <v:path arrowok="t"/>
                <v:fill type="solid"/>
              </v:shape>
              <v:shape style="position:absolute;left:532;top:0;width:99;height:159" coordorigin="532,0" coordsize="99,159" path="m630,138l612,138,613,156,631,156,630,149,630,138xe" filled="true" fillcolor="#020302" stroked="false">
                <v:path arrowok="t"/>
                <v:fill type="solid"/>
              </v:shape>
              <v:shape style="position:absolute;left:532;top:0;width:99;height:159" coordorigin="532,0" coordsize="99,159" path="m610,63l596,63,607,73,610,85,610,87,610,89,610,115,610,117,606,134,594,143,607,143,612,138,630,138,630,64,610,64,610,63xe" filled="true" fillcolor="#020302" stroked="false">
                <v:path arrowok="t"/>
                <v:fill type="solid"/>
              </v:shape>
              <v:shape style="position:absolute;left:532;top:0;width:99;height:159" coordorigin="532,0" coordsize="99,159" path="m630,0l610,0,610,64,630,64,630,0xe" filled="true" fillcolor="#020302" stroked="false">
                <v:path arrowok="t"/>
                <v:fill type="solid"/>
              </v:shape>
            </v:group>
            <v:group style="position:absolute;left:657;top:49;width:92;height:110" coordorigin="657,49" coordsize="92,110">
              <v:shape style="position:absolute;left:657;top:49;width:92;height:110" coordorigin="657,49" coordsize="92,110" path="m693,49l677,56,665,71,658,94,657,123,666,142,683,154,707,159,724,159,735,155,742,152,738,142,724,142,696,142,680,130,673,106,748,106,748,104,748,101,748,93,730,93,674,88,683,70,705,61,732,61,722,54,693,49xe" filled="true" fillcolor="#020302" stroked="false">
                <v:path arrowok="t"/>
                <v:fill type="solid"/>
              </v:shape>
              <v:shape style="position:absolute;left:657;top:49;width:92;height:110" coordorigin="657,49" coordsize="92,110" path="m737,139l724,142,738,142,737,139xe" filled="true" fillcolor="#020302" stroked="false">
                <v:path arrowok="t"/>
                <v:fill type="solid"/>
              </v:shape>
              <v:shape style="position:absolute;left:657;top:49;width:92;height:110" coordorigin="657,49" coordsize="92,110" path="m732,61l705,61,725,73,730,93,748,93,747,85,739,67,732,61xe" filled="true" fillcolor="#020302" stroked="false">
                <v:path arrowok="t"/>
                <v:fill type="solid"/>
              </v:shape>
            </v:group>
          </v:group>
        </w:pict>
      </w:r>
      <w:r>
        <w:rPr>
          <w:rFonts w:ascii="Myriad Pro"/>
          <w:sz w:val="19"/>
        </w:rPr>
      </w:r>
      <w:r>
        <w:rPr>
          <w:rFonts w:ascii="Myriad Pro"/>
          <w:sz w:val="19"/>
        </w:rPr>
        <w:tab/>
      </w:r>
      <w:r>
        <w:rPr>
          <w:rFonts w:ascii="Myriad Pro"/>
          <w:position w:val="4"/>
          <w:sz w:val="14"/>
        </w:rPr>
        <w:pict>
          <v:group style="width:7.05pt;height:7.4pt;mso-position-horizontal-relative:char;mso-position-vertical-relative:line" coordorigin="0,0" coordsize="141,148">
            <v:group style="position:absolute;left:0;top:0;width:92;height:146" coordorigin="0,0" coordsize="92,146">
              <v:shape style="position:absolute;left:0;top:0;width:92;height:146" coordorigin="0,0" coordsize="92,146" path="m79,17l48,17,64,28,68,52,62,66,52,81,36,98,0,133,0,145,91,145,91,129,27,129,27,129,78,73,88,39,82,20,79,17xe" filled="true" fillcolor="#020302" stroked="false">
                <v:path arrowok="t"/>
                <v:fill type="solid"/>
              </v:shape>
              <v:shape style="position:absolute;left:0;top:0;width:92;height:146" coordorigin="0,0" coordsize="92,146" path="m41,0l20,5,4,14,10,28,24,20,48,17,79,17,67,6,41,0xe" filled="true" fillcolor="#020302" stroked="false">
                <v:path arrowok="t"/>
                <v:fill type="solid"/>
              </v:shape>
            </v:group>
            <v:group style="position:absolute;left:114;top:120;width:27;height:28" coordorigin="114,120" coordsize="27,28">
              <v:shape style="position:absolute;left:114;top:120;width:27;height:28" coordorigin="114,120" coordsize="27,28" path="m135,120l120,120,115,126,114,142,120,148,135,148,141,142,141,126,135,120xe" filled="true" fillcolor="#020302" stroked="false">
                <v:path arrowok="t"/>
                <v:fill type="solid"/>
              </v:shape>
            </v:group>
          </v:group>
        </w:pict>
      </w:r>
      <w:r>
        <w:rPr>
          <w:rFonts w:ascii="Myriad Pro"/>
          <w:position w:val="4"/>
          <w:sz w:val="14"/>
        </w:rPr>
      </w:r>
      <w:r>
        <w:rPr>
          <w:rFonts w:ascii="Times New Roman"/>
          <w:spacing w:val="36"/>
          <w:position w:val="4"/>
          <w:sz w:val="14"/>
        </w:rPr>
        <w:t> </w:t>
      </w:r>
      <w:r>
        <w:rPr>
          <w:rFonts w:ascii="Myriad Pro"/>
          <w:spacing w:val="36"/>
          <w:sz w:val="20"/>
        </w:rPr>
        <w:pict>
          <v:group style="width:33.950pt;height:10.65pt;mso-position-horizontal-relative:char;mso-position-vertical-relative:line" coordorigin="0,0" coordsize="679,213">
            <v:group style="position:absolute;left:0;top:19;width:80;height:149" coordorigin="0,19" coordsize="80,149">
              <v:shape style="position:absolute;left:0;top:19;width:80;height:149" coordorigin="0,19" coordsize="80,149" path="m80,19l0,19,0,167,19,167,19,100,75,100,75,84,19,84,19,35,80,35,80,19xe" filled="true" fillcolor="#020302" stroked="false">
                <v:path arrowok="t"/>
                <v:fill type="solid"/>
              </v:shape>
            </v:group>
            <v:group style="position:absolute;left:113;top:11;width:2;height:157" coordorigin="113,11" coordsize="2,157">
              <v:shape style="position:absolute;left:113;top:11;width:2;height:157" coordorigin="113,11" coordsize="0,157" path="m113,11l113,167e" filled="false" stroked="true" strokeweight="1.068pt" strokecolor="#020302">
                <v:path arrowok="t"/>
              </v:shape>
            </v:group>
            <v:group style="position:absolute;left:147;top:58;width:85;height:112" coordorigin="147,58" coordsize="85,112">
              <v:shape style="position:absolute;left:147;top:58;width:85;height:112" coordorigin="147,58" coordsize="85,112" path="m220,72l208,72,211,88,211,97,185,101,164,109,151,123,147,144,156,162,179,169,194,169,206,162,211,155,174,155,166,149,169,125,187,115,211,113,228,113,227,81,220,72xe" filled="true" fillcolor="#020302" stroked="false">
                <v:path arrowok="t"/>
                <v:fill type="solid"/>
              </v:shape>
              <v:shape style="position:absolute;left:147;top:58;width:85;height:112" coordorigin="147,58" coordsize="85,112" path="m230,153l212,153,214,167,231,167,230,160,230,153xe" filled="true" fillcolor="#020302" stroked="false">
                <v:path arrowok="t"/>
                <v:fill type="solid"/>
              </v:shape>
              <v:shape style="position:absolute;left:147;top:58;width:85;height:112" coordorigin="147,58" coordsize="85,112" path="m228,113l211,113,211,133,211,135,210,137,207,146,198,155,211,155,212,153,230,153,230,141,228,113xe" filled="true" fillcolor="#020302" stroked="false">
                <v:path arrowok="t"/>
                <v:fill type="solid"/>
              </v:shape>
              <v:shape style="position:absolute;left:147;top:58;width:85;height:112" coordorigin="147,58" coordsize="85,112" path="m189,58l176,58,163,62,154,67,158,80,166,75,176,72,186,72,208,72,220,72,214,65,189,58xe" filled="true" fillcolor="#020302" stroked="false">
                <v:path arrowok="t"/>
                <v:fill type="solid"/>
              </v:shape>
            </v:group>
            <v:group style="position:absolute;left:260;top:58;width:92;height:109" coordorigin="260,58" coordsize="92,109">
              <v:shape style="position:absolute;left:260;top:58;width:92;height:109" coordorigin="260,58" coordsize="92,109" path="m277,60l260,60,261,69,261,74,261,167,280,167,280,100,281,96,282,94,285,83,291,78,278,78,277,60xe" filled="true" fillcolor="#020302" stroked="false">
                <v:path arrowok="t"/>
                <v:fill type="solid"/>
              </v:shape>
              <v:shape style="position:absolute;left:260;top:58;width:92;height:109" coordorigin="260,58" coordsize="92,109" path="m343,74l326,74,332,88,332,167,352,167,345,76,343,74xe" filled="true" fillcolor="#020302" stroked="false">
                <v:path arrowok="t"/>
                <v:fill type="solid"/>
              </v:shape>
              <v:shape style="position:absolute;left:260;top:58;width:92;height:109" coordorigin="260,58" coordsize="92,109" path="m313,58l292,64,279,78,291,78,295,74,343,74,330,62,313,58xe" filled="true" fillcolor="#020302" stroked="false">
                <v:path arrowok="t"/>
                <v:fill type="solid"/>
              </v:shape>
            </v:group>
            <v:group style="position:absolute;left:376;top:58;width:99;height:155" coordorigin="376,58" coordsize="99,155">
              <v:shape style="position:absolute;left:376;top:58;width:99;height:155" coordorigin="376,58" coordsize="99,155" path="m389,189l387,206,404,211,428,212,445,207,459,198,407,198,396,194,389,189xe" filled="true" fillcolor="#020302" stroked="false">
                <v:path arrowok="t"/>
                <v:fill type="solid"/>
              </v:shape>
              <v:shape style="position:absolute;left:376;top:58;width:99;height:155" coordorigin="376,58" coordsize="99,155" path="m474,149l455,149,453,175,441,192,421,198,459,198,465,193,472,176,474,152,474,149xe" filled="true" fillcolor="#020302" stroked="false">
                <v:path arrowok="t"/>
                <v:fill type="solid"/>
              </v:shape>
              <v:shape style="position:absolute;left:376;top:58;width:99;height:155" coordorigin="376,58" coordsize="99,155" path="m420,58l404,63,389,76,379,96,376,126,384,147,400,161,421,166,437,166,449,159,453,152,438,152,424,152,408,145,399,127,397,99,408,80,427,73,454,73,445,64,420,58xe" filled="true" fillcolor="#020302" stroked="false">
                <v:path arrowok="t"/>
                <v:fill type="solid"/>
              </v:shape>
              <v:shape style="position:absolute;left:376;top:58;width:99;height:155" coordorigin="376,58" coordsize="99,155" path="m454,73l441,73,450,82,454,94,454,96,455,126,454,129,453,132,449,144,438,152,453,152,454,149,474,149,474,76,457,76,456,76,454,73xe" filled="true" fillcolor="#020302" stroked="false">
                <v:path arrowok="t"/>
                <v:fill type="solid"/>
              </v:shape>
              <v:shape style="position:absolute;left:376;top:58;width:99;height:155" coordorigin="376,58" coordsize="99,155" path="m475,60l458,60,457,76,474,76,474,68,475,60xe" filled="true" fillcolor="#020302" stroked="false">
                <v:path arrowok="t"/>
                <v:fill type="solid"/>
              </v:shape>
            </v:group>
            <v:group style="position:absolute;left:501;top:59;width:92;height:110" coordorigin="501,59" coordsize="92,110">
              <v:shape style="position:absolute;left:501;top:59;width:92;height:110" coordorigin="501,59" coordsize="92,110" path="m537,59l521,67,509,82,502,104,501,133,510,153,527,165,551,169,568,169,579,166,586,162,582,152,568,152,540,152,524,141,517,117,592,117,592,115,592,112,592,103,574,103,518,99,527,81,549,72,576,72,566,64,537,59xe" filled="true" fillcolor="#020302" stroked="false">
                <v:path arrowok="t"/>
                <v:fill type="solid"/>
              </v:shape>
              <v:shape style="position:absolute;left:501;top:59;width:92;height:110" coordorigin="501,59" coordsize="92,110" path="m581,149l568,152,582,152,581,149xe" filled="true" fillcolor="#020302" stroked="false">
                <v:path arrowok="t"/>
                <v:fill type="solid"/>
              </v:shape>
              <v:shape style="position:absolute;left:501;top:59;width:92;height:110" coordorigin="501,59" coordsize="92,110" path="m576,72l549,72,569,84,574,103,592,103,591,95,583,78,576,72xe" filled="true" fillcolor="#020302" stroked="false">
                <v:path arrowok="t"/>
                <v:fill type="solid"/>
              </v:shape>
            </v:group>
            <v:group style="position:absolute;left:612;top:58;width:67;height:110" coordorigin="612,58" coordsize="67,110">
              <v:shape style="position:absolute;left:612;top:58;width:67;height:110" coordorigin="612,58" coordsize="67,110" path="m614,147l613,164,628,167,655,167,672,155,672,155,630,155,619,151,614,147xe" filled="true" fillcolor="#020302" stroked="false">
                <v:path arrowok="t"/>
                <v:fill type="solid"/>
              </v:shape>
              <v:shape style="position:absolute;left:612;top:58;width:67;height:110" coordorigin="612,58" coordsize="67,110" path="m659,58l637,60,618,71,612,91,619,107,640,120,654,125,660,130,660,148,653,155,672,155,678,135,671,117,651,105,637,100,630,96,630,79,637,72,672,72,674,65,669,61,659,58xe" filled="true" fillcolor="#020302" stroked="false">
                <v:path arrowok="t"/>
                <v:fill type="solid"/>
              </v:shape>
              <v:shape style="position:absolute;left:612;top:58;width:67;height:110" coordorigin="612,58" coordsize="67,110" path="m672,72l658,72,666,76,670,79,672,72xe" filled="true" fillcolor="#020302" stroked="false">
                <v:path arrowok="t"/>
                <v:fill type="solid"/>
              </v:shape>
            </v:group>
          </v:group>
        </w:pict>
      </w:r>
      <w:r>
        <w:rPr>
          <w:rFonts w:ascii="Myriad Pro"/>
          <w:spacing w:val="36"/>
          <w:sz w:val="20"/>
        </w:rPr>
      </w:r>
      <w:r>
        <w:rPr>
          <w:rFonts w:ascii="Myriad Pro"/>
          <w:spacing w:val="36"/>
          <w:sz w:val="20"/>
        </w:rPr>
        <w:tab/>
      </w:r>
      <w:r>
        <w:rPr>
          <w:rFonts w:ascii="Myriad Pro"/>
          <w:spacing w:val="36"/>
          <w:position w:val="4"/>
          <w:sz w:val="15"/>
        </w:rPr>
        <w:pict>
          <v:group style="width:44.6pt;height:7.95pt;mso-position-horizontal-relative:char;mso-position-vertical-relative:line" coordorigin="0,0" coordsize="892,159">
            <v:group style="position:absolute;left:0;top:11;width:83;height:146" coordorigin="0,11" coordsize="83,146">
              <v:shape style="position:absolute;left:0;top:11;width:83;height:146" coordorigin="0,11" coordsize="83,146" path="m0,134l3,153,21,156,51,156,69,146,71,143,18,143,6,138,0,134xe" filled="true" fillcolor="#020302" stroked="false">
                <v:path arrowok="t"/>
                <v:fill type="solid"/>
              </v:shape>
              <v:shape style="position:absolute;left:0;top:11;width:83;height:146" coordorigin="0,11" coordsize="83,146" path="m71,26l52,26,59,37,59,48,48,66,27,72,16,72,16,87,37,87,56,97,64,118,56,135,32,143,71,143,80,129,83,106,71,88,52,79,64,72,74,57,76,32,71,26xe" filled="true" fillcolor="#020302" stroked="false">
                <v:path arrowok="t"/>
                <v:fill type="solid"/>
              </v:shape>
              <v:shape style="position:absolute;left:0;top:11;width:83;height:146" coordorigin="0,11" coordsize="83,146" path="m38,11l22,11,8,16,0,22,5,36,11,31,22,26,71,26,63,17,38,11xe" filled="true" fillcolor="#020302" stroked="false">
                <v:path arrowok="t"/>
                <v:fill type="solid"/>
              </v:shape>
            </v:group>
            <v:group style="position:absolute;left:110;top:131;width:27;height:28" coordorigin="110,131" coordsize="27,28">
              <v:shape style="position:absolute;left:110;top:131;width:27;height:28" coordorigin="110,131" coordsize="27,28" path="m131,131l115,131,110,137,110,153,115,159,131,159,136,153,136,137,131,131xe" filled="true" fillcolor="#020302" stroked="false">
                <v:path arrowok="t"/>
                <v:fill type="solid"/>
              </v:shape>
            </v:group>
            <v:group style="position:absolute;left:199;top:8;width:122;height:150" coordorigin="199,8" coordsize="122,150">
              <v:shape style="position:absolute;left:199;top:8;width:122;height:150" coordorigin="199,8" coordsize="122,150" path="m261,8l209,43,199,88,202,108,258,156,283,157,305,154,320,150,320,142,288,142,268,141,247,136,232,123,222,103,219,76,224,54,237,37,255,26,278,22,310,22,309,11,291,8,261,8xe" filled="true" fillcolor="#020302" stroked="false">
                <v:path arrowok="t"/>
                <v:fill type="solid"/>
              </v:shape>
              <v:shape style="position:absolute;left:199;top:8;width:122;height:150" coordorigin="199,8" coordsize="122,150" path="m320,78l271,78,271,94,301,94,301,138,297,140,288,142,320,142,320,78xe" filled="true" fillcolor="#020302" stroked="false">
                <v:path arrowok="t"/>
                <v:fill type="solid"/>
              </v:shape>
              <v:shape style="position:absolute;left:199;top:8;width:122;height:150" coordorigin="199,8" coordsize="122,150" path="m310,22l293,22,303,25,311,29,310,22xe" filled="true" fillcolor="#020302" stroked="false">
                <v:path arrowok="t"/>
                <v:fill type="solid"/>
              </v:shape>
            </v:group>
            <v:group style="position:absolute;left:342;top:48;width:85;height:112" coordorigin="342,48" coordsize="85,112">
              <v:shape style="position:absolute;left:342;top:48;width:85;height:112" coordorigin="342,48" coordsize="85,112" path="m415,62l404,62,406,78,406,86,380,91,359,99,347,113,342,133,352,151,375,159,390,159,401,151,406,144,370,144,361,139,365,114,382,104,407,102,424,102,422,71,415,62xe" filled="true" fillcolor="#020302" stroked="false">
                <v:path arrowok="t"/>
                <v:fill type="solid"/>
              </v:shape>
              <v:shape style="position:absolute;left:342;top:48;width:85;height:112" coordorigin="342,48" coordsize="85,112" path="m425,143l408,143,409,156,427,156,426,149,425,143xe" filled="true" fillcolor="#020302" stroked="false">
                <v:path arrowok="t"/>
                <v:fill type="solid"/>
              </v:shape>
              <v:shape style="position:absolute;left:342;top:48;width:85;height:112" coordorigin="342,48" coordsize="85,112" path="m424,102l407,102,407,122,406,124,406,126,403,136,394,144,406,144,407,143,425,143,425,131,424,102xe" filled="true" fillcolor="#020302" stroked="false">
                <v:path arrowok="t"/>
                <v:fill type="solid"/>
              </v:shape>
              <v:shape style="position:absolute;left:342;top:48;width:85;height:112" coordorigin="342,48" coordsize="85,112" path="m385,48l371,48,358,51,350,57,354,70,361,65,372,62,382,62,404,62,415,62,410,54,385,48xe" filled="true" fillcolor="#020302" stroked="false">
                <v:path arrowok="t"/>
                <v:fill type="solid"/>
              </v:shape>
            </v:group>
            <v:group style="position:absolute;left:452;top:48;width:67;height:110" coordorigin="452,48" coordsize="67,110">
              <v:shape style="position:absolute;left:452;top:48;width:67;height:110" coordorigin="452,48" coordsize="67,110" path="m454,137l453,153,468,157,495,156,513,145,513,144,470,144,460,140,454,137xe" filled="true" fillcolor="#020302" stroked="false">
                <v:path arrowok="t"/>
                <v:fill type="solid"/>
              </v:shape>
              <v:shape style="position:absolute;left:452;top:48;width:67;height:110" coordorigin="452,48" coordsize="67,110" path="m500,48l477,49,459,60,452,80,460,97,480,109,495,114,500,119,500,137,493,144,513,144,519,124,511,106,491,95,477,89,471,85,471,68,477,62,512,62,515,54,509,50,500,48xe" filled="true" fillcolor="#020302" stroked="false">
                <v:path arrowok="t"/>
                <v:fill type="solid"/>
              </v:shape>
              <v:shape style="position:absolute;left:452;top:48;width:67;height:110" coordorigin="452,48" coordsize="67,110" path="m512,62l498,62,506,66,510,68,512,62xe" filled="true" fillcolor="#020302" stroked="false">
                <v:path arrowok="t"/>
                <v:fill type="solid"/>
              </v:shape>
            </v:group>
            <v:group style="position:absolute;left:544;top:0;width:90;height:157" coordorigin="544,0" coordsize="90,157">
              <v:shape style="position:absolute;left:544;top:0;width:90;height:157" coordorigin="544,0" coordsize="90,157" path="m563,0l544,0,544,156,563,156,563,116,573,105,595,105,590,99,563,99,563,0xe" filled="true" fillcolor="#020302" stroked="false">
                <v:path arrowok="t"/>
                <v:fill type="solid"/>
              </v:shape>
              <v:shape style="position:absolute;left:544;top:0;width:90;height:157" coordorigin="544,0" coordsize="90,157" path="m595,105l573,105,609,156,633,156,595,105xe" filled="true" fillcolor="#020302" stroked="false">
                <v:path arrowok="t"/>
                <v:fill type="solid"/>
              </v:shape>
              <v:shape style="position:absolute;left:544;top:0;width:90;height:157" coordorigin="544,0" coordsize="90,157" path="m627,50l604,50,572,86,569,90,566,95,563,99,590,99,586,94,627,50xe" filled="true" fillcolor="#020302" stroked="false">
                <v:path arrowok="t"/>
                <v:fill type="solid"/>
              </v:shape>
            </v:group>
            <v:group style="position:absolute;left:641;top:49;width:92;height:110" coordorigin="641,49" coordsize="92,110">
              <v:shape style="position:absolute;left:641;top:49;width:92;height:110" coordorigin="641,49" coordsize="92,110" path="m678,49l662,57,650,71,643,94,641,123,651,142,668,154,691,159,708,159,720,155,727,152,723,142,708,142,681,142,664,130,658,106,732,106,733,104,733,101,732,93,714,93,659,88,668,70,690,61,717,61,707,54,678,49xe" filled="true" fillcolor="#020302" stroked="false">
                <v:path arrowok="t"/>
                <v:fill type="solid"/>
              </v:shape>
              <v:shape style="position:absolute;left:641;top:49;width:92;height:110" coordorigin="641,49" coordsize="92,110" path="m722,139l708,142,723,142,722,139xe" filled="true" fillcolor="#020302" stroked="false">
                <v:path arrowok="t"/>
                <v:fill type="solid"/>
              </v:shape>
              <v:shape style="position:absolute;left:641;top:49;width:92;height:110" coordorigin="641,49" coordsize="92,110" path="m717,61l690,61,710,73,714,93,732,93,732,85,724,67,717,61xe" filled="true" fillcolor="#020302" stroked="false">
                <v:path arrowok="t"/>
                <v:fill type="solid"/>
              </v:shape>
            </v:group>
            <v:group style="position:absolute;left:745;top:24;width:64;height:135" coordorigin="745,24" coordsize="64,135">
              <v:shape style="position:absolute;left:745;top:24;width:64;height:135" coordorigin="745,24" coordsize="64,135" path="m780,64l761,64,761,135,764,145,769,150,774,156,781,159,797,159,803,157,807,156,806,143,784,143,780,135,780,64xe" filled="true" fillcolor="#020302" stroked="false">
                <v:path arrowok="t"/>
                <v:fill type="solid"/>
              </v:shape>
              <v:shape style="position:absolute;left:745;top:24;width:64;height:135" coordorigin="745,24" coordsize="64,135" path="m806,141l803,142,800,143,806,143,806,141xe" filled="true" fillcolor="#020302" stroked="false">
                <v:path arrowok="t"/>
                <v:fill type="solid"/>
              </v:shape>
              <v:shape style="position:absolute;left:745;top:24;width:64;height:135" coordorigin="745,24" coordsize="64,135" path="m808,50l745,50,745,64,808,64,808,50xe" filled="true" fillcolor="#020302" stroked="false">
                <v:path arrowok="t"/>
                <v:fill type="solid"/>
              </v:shape>
              <v:shape style="position:absolute;left:745;top:24;width:64;height:135" coordorigin="745,24" coordsize="64,135" path="m780,24l761,30,761,50,780,50,780,24xe" filled="true" fillcolor="#020302" stroked="false">
                <v:path arrowok="t"/>
                <v:fill type="solid"/>
              </v:shape>
            </v:group>
            <v:group style="position:absolute;left:825;top:48;width:67;height:110" coordorigin="825,48" coordsize="67,110">
              <v:shape style="position:absolute;left:825;top:48;width:67;height:110" coordorigin="825,48" coordsize="67,110" path="m827,137l826,153,841,157,869,156,886,145,886,144,843,144,833,140,827,137xe" filled="true" fillcolor="#020302" stroked="false">
                <v:path arrowok="t"/>
                <v:fill type="solid"/>
              </v:shape>
              <v:shape style="position:absolute;left:825;top:48;width:67;height:110" coordorigin="825,48" coordsize="67,110" path="m873,48l850,49,832,60,825,80,833,97,854,109,868,114,873,119,873,137,867,144,886,144,892,124,884,106,864,95,850,89,844,85,844,68,850,62,886,62,888,54,882,50,873,48xe" filled="true" fillcolor="#020302" stroked="false">
                <v:path arrowok="t"/>
                <v:fill type="solid"/>
              </v:shape>
              <v:shape style="position:absolute;left:825;top:48;width:67;height:110" coordorigin="825,48" coordsize="67,110" path="m886,62l872,62,879,66,884,68,886,62xe" filled="true" fillcolor="#020302" stroked="false">
                <v:path arrowok="t"/>
                <v:fill type="solid"/>
              </v:shape>
            </v:group>
          </v:group>
        </w:pict>
      </w:r>
      <w:r>
        <w:rPr>
          <w:rFonts w:ascii="Myriad Pro"/>
          <w:spacing w:val="36"/>
          <w:position w:val="4"/>
          <w:sz w:val="15"/>
        </w:rPr>
      </w:r>
      <w:r>
        <w:rPr>
          <w:rFonts w:ascii="Myriad Pro"/>
          <w:spacing w:val="36"/>
          <w:position w:val="4"/>
          <w:sz w:val="15"/>
        </w:rPr>
        <w:tab/>
      </w:r>
      <w:r>
        <w:rPr>
          <w:rFonts w:ascii="Myriad Pro"/>
          <w:spacing w:val="36"/>
          <w:position w:val="4"/>
          <w:sz w:val="15"/>
        </w:rPr>
        <w:pict>
          <v:group style="width:30.65pt;height:7.95pt;mso-position-horizontal-relative:char;mso-position-vertical-relative:line" coordorigin="0,0" coordsize="613,159">
            <v:group style="position:absolute;left:0;top:13;width:105;height:143" coordorigin="0,13" coordsize="105,143">
              <v:shape style="position:absolute;left:0;top:13;width:105;height:143" coordorigin="0,13" coordsize="105,143" path="m85,117l66,117,66,156,85,156,85,117xe" filled="true" fillcolor="#020302" stroked="false">
                <v:path arrowok="t"/>
                <v:fill type="solid"/>
              </v:shape>
              <v:shape style="position:absolute;left:0;top:13;width:105;height:143" coordorigin="0,13" coordsize="105,143" path="m85,13l64,13,0,104,0,117,105,117,105,102,20,102,20,102,55,53,59,46,62,40,66,32,85,32,85,13xe" filled="true" fillcolor="#020302" stroked="false">
                <v:path arrowok="t"/>
                <v:fill type="solid"/>
              </v:shape>
              <v:shape style="position:absolute;left:0;top:13;width:105;height:143" coordorigin="0,13" coordsize="105,143" path="m85,32l67,32,67,39,67,40,66,102,85,102,85,32xe" filled="true" fillcolor="#020302" stroked="false">
                <v:path arrowok="t"/>
                <v:fill type="solid"/>
              </v:shape>
            </v:group>
            <v:group style="position:absolute;left:121;top:131;width:27;height:28" coordorigin="121,131" coordsize="27,28">
              <v:shape style="position:absolute;left:121;top:131;width:27;height:28" coordorigin="121,131" coordsize="27,28" path="m142,131l126,131,121,137,121,153,126,159,142,159,147,153,147,137,142,131xe" filled="true" fillcolor="#020302" stroked="false">
                <v:path arrowok="t"/>
                <v:fill type="solid"/>
              </v:shape>
            </v:group>
            <v:group style="position:absolute;left:212;top:8;width:85;height:152" coordorigin="212,8" coordsize="85,152">
              <v:shape style="position:absolute;left:212;top:8;width:85;height:152" coordorigin="212,8" coordsize="85,152" path="m216,133l212,150,229,156,252,159,274,154,288,143,237,143,225,138,216,133xe" filled="true" fillcolor="#020302" stroked="false">
                <v:path arrowok="t"/>
                <v:fill type="solid"/>
              </v:shape>
              <v:shape style="position:absolute;left:212;top:8;width:85;height:152" coordorigin="212,8" coordsize="85,152" path="m274,8l244,8,228,18,219,36,218,63,232,77,254,88,275,100,281,117,273,136,250,143,288,143,296,124,297,97,284,83,261,72,240,60,233,44,233,33,241,21,289,21,289,10,274,8xe" filled="true" fillcolor="#020302" stroked="false">
                <v:path arrowok="t"/>
                <v:fill type="solid"/>
              </v:shape>
              <v:shape style="position:absolute;left:212;top:8;width:85;height:152" coordorigin="212,8" coordsize="85,152" path="m289,21l275,21,285,26,289,28,289,21xe" filled="true" fillcolor="#020302" stroked="false">
                <v:path arrowok="t"/>
                <v:fill type="solid"/>
              </v:shape>
            </v:group>
            <v:group style="position:absolute;left:314;top:24;width:64;height:135" coordorigin="314,24" coordsize="64,135">
              <v:shape style="position:absolute;left:314;top:24;width:64;height:135" coordorigin="314,24" coordsize="64,135" path="m349,64l330,64,330,135,332,145,337,150,342,156,349,159,366,159,372,157,376,156,375,143,353,143,349,135,349,64xe" filled="true" fillcolor="#020302" stroked="false">
                <v:path arrowok="t"/>
                <v:fill type="solid"/>
              </v:shape>
              <v:shape style="position:absolute;left:314;top:24;width:64;height:135" coordorigin="314,24" coordsize="64,135" path="m375,141l372,142,369,143,375,143,375,141xe" filled="true" fillcolor="#020302" stroked="false">
                <v:path arrowok="t"/>
                <v:fill type="solid"/>
              </v:shape>
              <v:shape style="position:absolute;left:314;top:24;width:64;height:135" coordorigin="314,24" coordsize="64,135" path="m377,50l314,50,314,64,377,64,377,50xe" filled="true" fillcolor="#020302" stroked="false">
                <v:path arrowok="t"/>
                <v:fill type="solid"/>
              </v:shape>
              <v:shape style="position:absolute;left:314;top:24;width:64;height:135" coordorigin="314,24" coordsize="64,135" path="m349,24l330,30,330,50,349,50,349,24xe" filled="true" fillcolor="#020302" stroked="false">
                <v:path arrowok="t"/>
                <v:fill type="solid"/>
              </v:shape>
            </v:group>
            <v:group style="position:absolute;left:398;top:50;width:91;height:109" coordorigin="398,50" coordsize="91,109">
              <v:shape style="position:absolute;left:398;top:50;width:91;height:109" coordorigin="398,50" coordsize="91,109" path="m417,50l398,50,403,140,418,155,435,159,458,152,466,143,454,143,439,143,422,132,417,108,417,50xe" filled="true" fillcolor="#020302" stroked="false">
                <v:path arrowok="t"/>
                <v:fill type="solid"/>
              </v:shape>
              <v:shape style="position:absolute;left:398;top:50;width:91;height:109" coordorigin="398,50" coordsize="91,109" path="m488,139l470,139,471,156,488,156,488,148,488,139xe" filled="true" fillcolor="#020302" stroked="false">
                <v:path arrowok="t"/>
                <v:fill type="solid"/>
              </v:shape>
              <v:shape style="position:absolute;left:398;top:50;width:91;height:109" coordorigin="398,50" coordsize="91,109" path="m488,50l468,50,468,119,468,122,466,125,463,134,454,143,466,143,470,139,488,139,488,50xe" filled="true" fillcolor="#020302" stroked="false">
                <v:path arrowok="t"/>
                <v:fill type="solid"/>
              </v:shape>
            </v:group>
            <v:group style="position:absolute;left:514;top:0;width:99;height:159" coordorigin="514,0" coordsize="99,159">
              <v:shape style="position:absolute;left:514;top:0;width:99;height:159" coordorigin="514,0" coordsize="99,159" path="m553,48l537,54,524,68,516,90,514,120,523,140,539,154,560,159,581,152,589,143,576,143,559,143,544,136,535,118,533,89,544,70,563,63,591,63,591,62,578,52,553,48xe" filled="true" fillcolor="#020302" stroked="false">
                <v:path arrowok="t"/>
                <v:fill type="solid"/>
              </v:shape>
              <v:shape style="position:absolute;left:514;top:0;width:99;height:159" coordorigin="514,0" coordsize="99,159" path="m611,138l594,138,595,156,612,156,612,149,611,138xe" filled="true" fillcolor="#020302" stroked="false">
                <v:path arrowok="t"/>
                <v:fill type="solid"/>
              </v:shape>
              <v:shape style="position:absolute;left:514;top:0;width:99;height:159" coordorigin="514,0" coordsize="99,159" path="m591,63l578,63,589,73,591,85,592,87,592,89,592,115,592,117,588,134,576,143,589,143,594,138,611,138,611,64,592,64,591,63xe" filled="true" fillcolor="#020302" stroked="false">
                <v:path arrowok="t"/>
                <v:fill type="solid"/>
              </v:shape>
              <v:shape style="position:absolute;left:514;top:0;width:99;height:159" coordorigin="514,0" coordsize="99,159" path="m611,0l592,0,592,64,611,64,611,0xe" filled="true" fillcolor="#020302" stroked="false">
                <v:path arrowok="t"/>
                <v:fill type="solid"/>
              </v:shape>
            </v:group>
          </v:group>
        </w:pict>
      </w:r>
      <w:r>
        <w:rPr>
          <w:rFonts w:ascii="Myriad Pro"/>
          <w:spacing w:val="36"/>
          <w:position w:val="4"/>
          <w:sz w:val="15"/>
        </w:rPr>
      </w:r>
      <w:r>
        <w:rPr>
          <w:rFonts w:ascii="Times New Roman"/>
          <w:spacing w:val="42"/>
          <w:position w:val="4"/>
          <w:sz w:val="14"/>
        </w:rPr>
        <w:t> </w:t>
      </w:r>
      <w:r>
        <w:rPr>
          <w:rFonts w:ascii="Myriad Pro"/>
          <w:spacing w:val="42"/>
          <w:position w:val="3"/>
          <w:sz w:val="17"/>
        </w:rPr>
        <w:pict>
          <v:group style="width:21.7pt;height:8.9pt;mso-position-horizontal-relative:char;mso-position-vertical-relative:line" coordorigin="0,0" coordsize="434,178">
            <v:group style="position:absolute;left:0;top:11;width:101;height:159" coordorigin="0,11" coordsize="101,159">
              <v:shape style="position:absolute;left:0;top:11;width:101;height:159" coordorigin="0,11" coordsize="101,159" path="m30,150l18,150,22,155,37,166,60,169,75,163,85,154,36,154,30,150xe" filled="true" fillcolor="#020302" stroked="false">
                <v:path arrowok="t"/>
                <v:fill type="solid"/>
              </v:shape>
              <v:shape style="position:absolute;left:0;top:11;width:101;height:159" coordorigin="0,11" coordsize="101,159" path="m20,11l1,11,1,150,0,160,0,167,17,167,18,150,30,150,24,145,21,131,20,129,20,127,20,102,20,100,22,96,34,79,41,78,20,78,20,11xe" filled="true" fillcolor="#020302" stroked="false">
                <v:path arrowok="t"/>
                <v:fill type="solid"/>
              </v:shape>
              <v:shape style="position:absolute;left:0;top:11;width:101;height:159" coordorigin="0,11" coordsize="101,159" path="m88,74l55,74,70,81,79,100,80,124,80,129,70,147,50,154,85,154,89,150,98,129,98,129,101,98,92,77,88,74xe" filled="true" fillcolor="#020302" stroked="false">
                <v:path arrowok="t"/>
                <v:fill type="solid"/>
              </v:shape>
              <v:shape style="position:absolute;left:0;top:11;width:101;height:159" coordorigin="0,11" coordsize="101,159" path="m55,58l34,64,20,78,41,78,55,74,88,74,76,63,55,58xe" filled="true" fillcolor="#020302" stroked="false">
                <v:path arrowok="t"/>
                <v:fill type="solid"/>
              </v:shape>
            </v:group>
            <v:group style="position:absolute;left:119;top:58;width:104;height:109" coordorigin="119,58" coordsize="104,109">
              <v:shape style="position:absolute;left:119;top:58;width:104;height:109" coordorigin="119,58" coordsize="104,109" path="m166,58l147,64,132,76,122,97,119,125,126,143,139,157,159,165,187,167,205,157,208,152,158,152,144,138,138,114,138,109,144,91,159,79,186,77,210,77,208,74,190,62,166,58xe" filled="true" fillcolor="#020302" stroked="false">
                <v:path arrowok="t"/>
                <v:fill type="solid"/>
              </v:shape>
              <v:shape style="position:absolute;left:119;top:58;width:104;height:109" coordorigin="119,58" coordsize="104,109" path="m210,77l186,77,199,94,203,116,197,136,182,149,158,152,208,152,217,139,222,113,219,91,210,77xe" filled="true" fillcolor="#020302" stroked="false">
                <v:path arrowok="t"/>
                <v:fill type="solid"/>
              </v:shape>
            </v:group>
            <v:group style="position:absolute;left:257;top:11;width:2;height:157" coordorigin="257,11" coordsize="2,157">
              <v:shape style="position:absolute;left:257;top:11;width:2;height:157" coordorigin="257,11" coordsize="0,157" path="m257,11l257,167e" filled="false" stroked="true" strokeweight="1.069pt" strokecolor="#020302">
                <v:path arrowok="t"/>
              </v:shape>
            </v:group>
            <v:group style="position:absolute;left:287;top:35;width:64;height:135" coordorigin="287,35" coordsize="64,135">
              <v:shape style="position:absolute;left:287;top:35;width:64;height:135" coordorigin="287,35" coordsize="64,135" path="m322,75l303,75,303,146,305,155,311,161,315,166,323,169,339,169,345,168,349,167,348,153,326,153,322,146,322,75xe" filled="true" fillcolor="#020302" stroked="false">
                <v:path arrowok="t"/>
                <v:fill type="solid"/>
              </v:shape>
              <v:shape style="position:absolute;left:287;top:35;width:64;height:135" coordorigin="287,35" coordsize="64,135" path="m348,152l345,153,342,153,348,153,348,152xe" filled="true" fillcolor="#020302" stroked="false">
                <v:path arrowok="t"/>
                <v:fill type="solid"/>
              </v:shape>
              <v:shape style="position:absolute;left:287;top:35;width:64;height:135" coordorigin="287,35" coordsize="64,135" path="m350,60l287,60,287,75,350,75,350,60xe" filled="true" fillcolor="#020302" stroked="false">
                <v:path arrowok="t"/>
                <v:fill type="solid"/>
              </v:shape>
              <v:shape style="position:absolute;left:287;top:35;width:64;height:135" coordorigin="287,35" coordsize="64,135" path="m322,35l303,41,303,60,322,60,322,35xe" filled="true" fillcolor="#020302" stroked="false">
                <v:path arrowok="t"/>
                <v:fill type="solid"/>
              </v:shape>
            </v:group>
            <v:group style="position:absolute;left:367;top:58;width:67;height:110" coordorigin="367,58" coordsize="67,110">
              <v:shape style="position:absolute;left:367;top:58;width:67;height:110" coordorigin="367,58" coordsize="67,110" path="m369,147l368,164,383,167,410,167,428,155,428,155,385,155,375,151,369,147xe" filled="true" fillcolor="#020302" stroked="false">
                <v:path arrowok="t"/>
                <v:fill type="solid"/>
              </v:shape>
              <v:shape style="position:absolute;left:367;top:58;width:67;height:110" coordorigin="367,58" coordsize="67,110" path="m415,58l392,60,374,71,367,91,375,107,396,120,410,125,415,130,415,148,409,155,428,155,434,135,426,117,406,105,392,100,386,96,386,79,392,73,427,73,430,65,424,61,415,58xe" filled="true" fillcolor="#020302" stroked="false">
                <v:path arrowok="t"/>
                <v:fill type="solid"/>
              </v:shape>
              <v:shape style="position:absolute;left:367;top:58;width:67;height:110" coordorigin="367,58" coordsize="67,110" path="m427,73l413,73,421,76,425,79,427,73xe" filled="true" fillcolor="#020302" stroked="false">
                <v:path arrowok="t"/>
                <v:fill type="solid"/>
              </v:shape>
            </v:group>
          </v:group>
        </w:pict>
      </w:r>
      <w:r>
        <w:rPr>
          <w:rFonts w:ascii="Myriad Pro"/>
          <w:spacing w:val="42"/>
          <w:position w:val="3"/>
          <w:sz w:val="17"/>
        </w:rPr>
      </w:r>
    </w:p>
    <w:p>
      <w:pPr>
        <w:spacing w:before="16"/>
        <w:ind w:left="3737" w:right="4715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 9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5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Spade parts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0"/>
        <w:rPr>
          <w:rFonts w:ascii="Myriad Pro" w:hAnsi="Myriad Pro" w:cs="Myriad Pro" w:eastAsia="Myriad Pro"/>
          <w:sz w:val="18"/>
          <w:szCs w:val="18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5"/>
          <w:szCs w:val="15"/>
        </w:rPr>
      </w:pPr>
    </w:p>
    <w:p>
      <w:pPr>
        <w:pStyle w:val="BodyText"/>
        <w:tabs>
          <w:tab w:pos="1444" w:val="left" w:leader="none"/>
        </w:tabs>
        <w:spacing w:line="240" w:lineRule="auto"/>
        <w:ind w:left="140" w:right="0" w:firstLine="0"/>
        <w:jc w:val="left"/>
        <w:rPr>
          <w:rFonts w:ascii="Myriad Pro" w:hAnsi="Myriad Pro" w:cs="Myriad Pro" w:eastAsia="Myriad Pro"/>
        </w:rPr>
      </w:pP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rFonts w:ascii="Myriad Pro"/>
          <w:i/>
          <w:color w:val="231F20"/>
          <w:spacing w:val="1"/>
        </w:rPr>
        <w:t>blind</w:t>
      </w:r>
      <w:r>
        <w:rPr>
          <w:rFonts w:ascii="Myriad Pro"/>
          <w:i/>
          <w:color w:val="231F20"/>
          <w:spacing w:val="2"/>
        </w:rPr>
        <w:t> </w:t>
      </w:r>
      <w:r>
        <w:rPr>
          <w:rFonts w:ascii="Myriad Pro"/>
          <w:i/>
          <w:color w:val="231F20"/>
        </w:rPr>
        <w:t>fl</w:t>
        <w:tab/>
      </w:r>
      <w:r>
        <w:rPr>
          <w:color w:val="231F20"/>
        </w:rPr>
        <w:t>(Figure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10)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removed.</w:t>
      </w:r>
      <w:r>
        <w:rPr>
          <w:color w:val="231F20"/>
          <w:spacing w:val="4"/>
        </w:rPr>
        <w:t> </w:t>
      </w:r>
      <w:r>
        <w:rPr>
          <w:color w:val="231F20"/>
        </w:rPr>
        <w:t>An</w:t>
      </w:r>
      <w:r>
        <w:rPr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open</w:t>
      </w:r>
      <w:r>
        <w:rPr>
          <w:rFonts w:ascii="Myriad Pro"/>
          <w:i/>
          <w:color w:val="231F20"/>
          <w:spacing w:val="4"/>
        </w:rPr>
        <w:t> </w:t>
      </w:r>
      <w:r>
        <w:rPr>
          <w:rFonts w:ascii="Myriad Pro"/>
          <w:i/>
          <w:color w:val="231F20"/>
          <w:spacing w:val="1"/>
        </w:rPr>
        <w:t>fl</w:t>
      </w:r>
      <w:r>
        <w:rPr>
          <w:rFonts w:ascii="Myriad Pro"/>
        </w:rPr>
      </w:r>
    </w:p>
    <w:p>
      <w:pPr>
        <w:pStyle w:val="BodyText"/>
        <w:spacing w:line="240" w:lineRule="auto" w:before="36"/>
        <w:ind w:left="140" w:right="0" w:firstLine="0"/>
        <w:jc w:val="left"/>
      </w:pPr>
      <w:r>
        <w:rPr>
          <w:color w:val="231F20"/>
          <w:spacing w:val="1"/>
        </w:rPr>
        <w:t>can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closed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blind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flange.</w:t>
      </w:r>
      <w:r>
        <w:rPr/>
      </w:r>
    </w:p>
    <w:p>
      <w:pPr>
        <w:spacing w:line="240" w:lineRule="auto" w:before="11"/>
        <w:rPr>
          <w:rFonts w:ascii="Myriad Pro" w:hAnsi="Myriad Pro" w:cs="Myriad Pro" w:eastAsia="Myriad Pro"/>
          <w:sz w:val="21"/>
          <w:szCs w:val="21"/>
        </w:rPr>
      </w:pPr>
    </w:p>
    <w:p>
      <w:pPr>
        <w:spacing w:line="200" w:lineRule="atLeast"/>
        <w:ind w:left="2533" w:right="0" w:firstLine="0"/>
        <w:rPr>
          <w:rFonts w:ascii="Myriad Pro" w:hAnsi="Myriad Pro" w:cs="Myriad Pro" w:eastAsia="Myriad Pro"/>
          <w:sz w:val="20"/>
          <w:szCs w:val="20"/>
        </w:rPr>
      </w:pPr>
      <w:r>
        <w:rPr>
          <w:rFonts w:ascii="Myriad Pro" w:hAnsi="Myriad Pro" w:cs="Myriad Pro" w:eastAsia="Myriad Pro"/>
          <w:sz w:val="20"/>
          <w:szCs w:val="20"/>
        </w:rPr>
        <w:drawing>
          <wp:inline distT="0" distB="0" distL="0" distR="0">
            <wp:extent cx="2676361" cy="2142743"/>
            <wp:effectExtent l="0" t="0" r="0" b="0"/>
            <wp:docPr id="33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361" cy="214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 w:hAnsi="Myriad Pro" w:cs="Myriad Pro" w:eastAsia="Myriad Pro"/>
          <w:sz w:val="20"/>
          <w:szCs w:val="20"/>
        </w:rPr>
      </w:r>
    </w:p>
    <w:p>
      <w:pPr>
        <w:spacing w:before="47"/>
        <w:ind w:left="0" w:right="979" w:firstLine="0"/>
        <w:jc w:val="center"/>
        <w:rPr>
          <w:rFonts w:ascii="Myriad Pro" w:hAnsi="Myriad Pro" w:cs="Myriad Pro" w:eastAsia="Myriad Pro"/>
          <w:sz w:val="18"/>
          <w:szCs w:val="18"/>
        </w:rPr>
      </w:pPr>
      <w:r>
        <w:rPr>
          <w:rFonts w:ascii="Myriad Pro Semibold" w:hAnsi="Myriad Pro Semibold" w:cs="Myriad Pro Semibold" w:eastAsia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10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Myriad Pro Semibold" w:hAnsi="Myriad Pro Semibold" w:cs="Myriad Pro Semibold" w:eastAsia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hAnsi="Myriad Pro Semibold" w:cs="Myriad Pro Semibold" w:eastAsia="Myriad Pro Semi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Blind</w:t>
      </w:r>
      <w:r>
        <w:rPr>
          <w:rFonts w:ascii="Myriad Pro" w:hAnsi="Myriad Pro" w:cs="Myriad Pro" w:eastAsia="Myriad Pro"/>
          <w:color w:val="231F20"/>
          <w:spacing w:val="-1"/>
          <w:sz w:val="18"/>
          <w:szCs w:val="18"/>
        </w:rPr>
        <w:t> </w:t>
      </w:r>
      <w:r>
        <w:rPr>
          <w:rFonts w:ascii="Myriad Pro" w:hAnsi="Myriad Pro" w:cs="Myriad Pro" w:eastAsia="Myriad Pro"/>
          <w:color w:val="231F20"/>
          <w:sz w:val="18"/>
          <w:szCs w:val="18"/>
        </w:rPr>
        <w:t>flange</w:t>
      </w:r>
      <w:r>
        <w:rPr>
          <w:rFonts w:ascii="Myriad Pro" w:hAnsi="Myriad Pro" w:cs="Myriad Pro" w:eastAsia="Myriad Pro"/>
          <w:sz w:val="18"/>
          <w:szCs w:val="18"/>
        </w:rPr>
      </w:r>
    </w:p>
    <w:p>
      <w:pPr>
        <w:spacing w:line="240" w:lineRule="auto" w:before="4"/>
        <w:rPr>
          <w:rFonts w:ascii="Myriad Pro" w:hAnsi="Myriad Pro" w:cs="Myriad Pro" w:eastAsia="Myriad Pro"/>
          <w:sz w:val="28"/>
          <w:szCs w:val="28"/>
        </w:rPr>
      </w:pPr>
    </w:p>
    <w:p>
      <w:pPr>
        <w:pStyle w:val="Heading6"/>
        <w:spacing w:line="240" w:lineRule="auto" w:before="66"/>
        <w:ind w:left="860" w:right="0"/>
        <w:jc w:val="left"/>
        <w:rPr>
          <w:b w:val="0"/>
          <w:bCs w:val="0"/>
        </w:rPr>
      </w:pPr>
      <w:r>
        <w:rPr/>
        <w:pict>
          <v:group style="position:absolute;margin-left:79.900002pt;margin-top:-3.120578pt;width:28.5pt;height:22.9pt;mso-position-horizontal-relative:page;mso-position-vertical-relative:paragraph;z-index:4504" coordorigin="1598,-62" coordsize="570,458">
            <v:group style="position:absolute;left:1620;top:374;width:457;height:2" coordorigin="1620,374" coordsize="457,2">
              <v:shape style="position:absolute;left:1620;top:374;width:457;height:2" coordorigin="1620,374" coordsize="457,0" path="m1620,374l2076,374e" filled="false" stroked="true" strokeweight="2.2pt" strokecolor="#231f20">
                <v:path arrowok="t"/>
              </v:shape>
            </v:group>
            <v:group style="position:absolute;left:1641;top:-19;width:2;height:372" coordorigin="1641,-19" coordsize="2,372">
              <v:shape style="position:absolute;left:1641;top:-19;width:2;height:372" coordorigin="1641,-19" coordsize="0,372" path="m1641,-19l1641,353e" filled="false" stroked="true" strokeweight="2.192pt" strokecolor="#231f20">
                <v:path arrowok="t"/>
              </v:shape>
            </v:group>
            <v:group style="position:absolute;left:1620;top:-40;width:457;height:2" coordorigin="1620,-40" coordsize="457,2">
              <v:shape style="position:absolute;left:1620;top:-40;width:457;height:2" coordorigin="1620,-40" coordsize="457,0" path="m1620,-40l2076,-40e" filled="false" stroked="true" strokeweight="2.2pt" strokecolor="#231f20">
                <v:path arrowok="t"/>
              </v:shape>
            </v:group>
            <v:group style="position:absolute;left:2055;top:-19;width:2;height:373" coordorigin="2055,-19" coordsize="2,373">
              <v:shape style="position:absolute;left:2055;top:-19;width:2;height:373" coordorigin="2055,-19" coordsize="0,373" path="m2055,-19l2055,353e" filled="false" stroked="true" strokeweight="2.19pt" strokecolor="#231f20">
                <v:path arrowok="t"/>
              </v:shape>
            </v:group>
            <v:group style="position:absolute;left:1678;top:-29;width:490;height:358" coordorigin="1678,-29" coordsize="490,358">
              <v:shape style="position:absolute;left:1678;top:-29;width:490;height:358" coordorigin="1678,-29" coordsize="490,358" path="m1766,104l1678,172,1693,178,1712,185,1764,218,1795,270,1823,329,1839,291,1853,258,1866,228,1878,202,1879,200,1838,200,1809,138,1785,117,1766,104xe" filled="true" fillcolor="#231f20" stroked="false">
                <v:path arrowok="t"/>
                <v:fill type="solid"/>
              </v:shape>
              <v:shape style="position:absolute;left:1678;top:-29;width:490;height:358" coordorigin="1678,-29" coordsize="490,358" path="m2110,-29l2034,-5,1965,24,1919,63,1876,127,1838,200,1879,200,1890,178,1901,158,1948,105,2010,87,2160,87,2110,-29xe" filled="true" fillcolor="#231f20" stroked="false">
                <v:path arrowok="t"/>
                <v:fill type="solid"/>
              </v:shape>
              <v:shape style="position:absolute;left:1678;top:-29;width:490;height:358" coordorigin="1678,-29" coordsize="490,358" path="m2160,87l2030,87,2052,88,2076,91,2103,94,2167,104,2160,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Now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Task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Self-Test.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480" w:right="500"/>
        </w:sectPr>
      </w:pPr>
    </w:p>
    <w:p>
      <w:pPr>
        <w:spacing w:line="240" w:lineRule="auto" w:before="0"/>
        <w:rPr>
          <w:rFonts w:ascii="Myriad Pro Semibold" w:hAnsi="Myriad Pro Semibold" w:cs="Myriad Pro Semibold" w:eastAsia="Myriad Pro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Myriad Pro Semibold" w:hAnsi="Myriad Pro Semibold" w:cs="Myriad Pro Semibold" w:eastAsia="Myriad Pro Semibold"/>
          <w:b/>
          <w:bCs/>
          <w:sz w:val="19"/>
          <w:szCs w:val="19"/>
        </w:rPr>
      </w:pPr>
    </w:p>
    <w:p>
      <w:pPr>
        <w:spacing w:before="50"/>
        <w:ind w:left="1120" w:right="0" w:firstLine="0"/>
        <w:jc w:val="left"/>
        <w:rPr>
          <w:rFonts w:ascii="Myriad Pro Semibold" w:hAnsi="Myriad Pro Semibold" w:cs="Myriad Pro Semibold" w:eastAsia="Myriad Pro Semibold"/>
          <w:sz w:val="32"/>
          <w:szCs w:val="32"/>
        </w:rPr>
      </w:pPr>
      <w:bookmarkStart w:name="_bookmark37" w:id="41"/>
      <w:bookmarkEnd w:id="41"/>
      <w:r>
        <w:rPr/>
      </w:r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7</w:t>
      </w:r>
      <w:r>
        <w:rPr>
          <w:rFonts w:ascii="Myriad Pro Semibold"/>
          <w:sz w:val="32"/>
        </w:rPr>
      </w:r>
    </w:p>
    <w:p>
      <w:pPr>
        <w:pStyle w:val="BodyText"/>
        <w:numPr>
          <w:ilvl w:val="0"/>
          <w:numId w:val="41"/>
        </w:numPr>
        <w:tabs>
          <w:tab w:pos="1480" w:val="left" w:leader="none"/>
        </w:tabs>
        <w:spacing w:line="240" w:lineRule="auto" w:before="271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procedures?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own,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</w:rPr>
        <w:t>tag.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own,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</w:rPr>
        <w:t>yours.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mean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1"/>
        </w:rPr>
        <w:t>“lock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out”</w:t>
      </w:r>
      <w:r>
        <w:rPr>
          <w:color w:val="231F20"/>
          <w:spacing w:val="-15"/>
        </w:rPr>
        <w:t> </w:t>
      </w:r>
      <w:r>
        <w:rPr>
          <w:color w:val="231F20"/>
          <w:spacing w:val="2"/>
        </w:rPr>
        <w:t>machinery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equipment?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1"/>
        </w:rPr>
        <w:t>Turn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switches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off.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Shut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> </w:t>
      </w:r>
      <w:r>
        <w:rPr>
          <w:color w:val="231F20"/>
        </w:rPr>
        <w:t>supply.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Disconnect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> </w:t>
      </w:r>
      <w:r>
        <w:rPr>
          <w:color w:val="231F20"/>
        </w:rPr>
        <w:t>sources.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Disconnect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compressed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air.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1480" w:val="left" w:leader="none"/>
        </w:tabs>
        <w:spacing w:line="263" w:lineRule="auto" w:before="0" w:after="0"/>
        <w:ind w:left="1480" w:right="470" w:hanging="360"/>
        <w:jc w:val="left"/>
      </w:pPr>
      <w:r>
        <w:rPr>
          <w:color w:val="231F20"/>
          <w:spacing w:val="-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line.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initiated</w:t>
      </w:r>
      <w:r>
        <w:rPr>
          <w:color w:val="231F20"/>
          <w:spacing w:val="52"/>
        </w:rPr>
        <w:t> </w:t>
      </w:r>
      <w:r>
        <w:rPr>
          <w:color w:val="231F20"/>
        </w:rPr>
        <w:t>before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begin?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04" w:after="0"/>
        <w:ind w:left="1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upstream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shut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flagged.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New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distributed.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initiated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performed.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meeting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discuss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authorized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lock?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-5"/>
        </w:rPr>
        <w:t>You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Safety</w:t>
      </w:r>
      <w:r>
        <w:rPr>
          <w:color w:val="231F20"/>
        </w:rPr>
        <w:t> </w:t>
      </w:r>
      <w:r>
        <w:rPr>
          <w:color w:val="231F20"/>
          <w:spacing w:val="1"/>
        </w:rPr>
        <w:t>officer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supervisor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next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pump.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tasks?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pump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> </w:t>
      </w:r>
      <w:r>
        <w:rPr>
          <w:color w:val="231F20"/>
        </w:rPr>
        <w:t>operate.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shift.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Ensure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flow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unrestricted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pump.</w:t>
      </w:r>
      <w:r>
        <w:rPr/>
      </w:r>
    </w:p>
    <w:p>
      <w:pPr>
        <w:pStyle w:val="BodyText"/>
        <w:numPr>
          <w:ilvl w:val="1"/>
          <w:numId w:val="41"/>
        </w:numPr>
        <w:tabs>
          <w:tab w:pos="1840" w:val="left" w:leader="none"/>
        </w:tabs>
        <w:spacing w:line="240" w:lineRule="auto" w:before="126" w:after="0"/>
        <w:ind w:left="1840" w:right="0" w:hanging="360"/>
        <w:jc w:val="left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copy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key.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41"/>
        </w:numPr>
        <w:tabs>
          <w:tab w:pos="480" w:val="left" w:leader="none"/>
        </w:tabs>
        <w:spacing w:line="240" w:lineRule="auto" w:before="65" w:after="0"/>
        <w:ind w:left="480" w:right="0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situations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lockout/tagout?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2"/>
        </w:rPr>
        <w:t>Repairing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sump</w:t>
      </w:r>
      <w:r>
        <w:rPr>
          <w:color w:val="231F20"/>
          <w:spacing w:val="4"/>
        </w:rPr>
        <w:t> </w:t>
      </w:r>
      <w:r>
        <w:rPr>
          <w:color w:val="231F20"/>
        </w:rPr>
        <w:t>pump.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Replacing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hydraulic</w:t>
      </w:r>
      <w:r>
        <w:rPr>
          <w:color w:val="231F20"/>
          <w:spacing w:val="4"/>
        </w:rPr>
        <w:t> </w:t>
      </w:r>
      <w:r>
        <w:rPr>
          <w:color w:val="231F20"/>
        </w:rPr>
        <w:t>valve.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Removing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steam</w:t>
      </w:r>
      <w:r>
        <w:rPr>
          <w:color w:val="231F20"/>
          <w:spacing w:val="4"/>
        </w:rPr>
        <w:t> </w:t>
      </w:r>
      <w:r>
        <w:rPr>
          <w:color w:val="231F20"/>
        </w:rPr>
        <w:t>trap.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Flying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bundle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walkway.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480" w:val="left" w:leader="none"/>
          <w:tab w:pos="4168" w:val="left" w:leader="none"/>
        </w:tabs>
        <w:spacing w:line="263" w:lineRule="auto" w:before="0" w:after="0"/>
        <w:ind w:left="480" w:right="1795" w:hanging="360"/>
        <w:jc w:val="left"/>
      </w:pPr>
      <w:r>
        <w:rPr>
          <w:color w:val="231F20"/>
          <w:spacing w:val="1"/>
        </w:rPr>
        <w:t>Lockout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devices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visual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verifi</w:t>
        <w:tab/>
        <w:t>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states: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worker,</w:t>
      </w:r>
      <w:r>
        <w:rPr>
          <w:color w:val="231F20"/>
          <w:spacing w:val="4"/>
        </w:rPr>
        <w:t> </w:t>
      </w:r>
      <w:r>
        <w:rPr>
          <w:color w:val="231F20"/>
        </w:rPr>
        <w:t>date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work,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on.</w:t>
      </w:r>
      <w:r>
        <w:rPr>
          <w:color w:val="231F20"/>
          <w:spacing w:val="-4"/>
        </w:rPr>
        <w:t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else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stated?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1"/>
        </w:rPr>
        <w:t>Danger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Operate.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Replacement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</w:rPr>
        <w:t>removed.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1"/>
        </w:rPr>
        <w:t>Grade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scissor</w:t>
      </w:r>
      <w:r>
        <w:rPr>
          <w:color w:val="231F20"/>
          <w:spacing w:val="4"/>
        </w:rPr>
        <w:t> </w:t>
      </w:r>
      <w:r>
        <w:rPr>
          <w:color w:val="231F20"/>
        </w:rPr>
        <w:t>hasp.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department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from.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480" w:val="left" w:leader="none"/>
        </w:tabs>
        <w:spacing w:line="263" w:lineRule="auto" w:before="0" w:after="0"/>
        <w:ind w:left="480" w:right="1426" w:hanging="36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safest</w:t>
      </w:r>
      <w:r>
        <w:rPr>
          <w:color w:val="231F20"/>
          <w:spacing w:val="4"/>
        </w:rPr>
        <w:t> </w:t>
      </w:r>
      <w:r>
        <w:rPr>
          <w:color w:val="231F20"/>
        </w:rPr>
        <w:t>way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plugs</w:t>
      </w:r>
      <w:r>
        <w:rPr>
          <w:color w:val="231F20"/>
          <w:spacing w:val="4"/>
        </w:rPr>
        <w:t> </w:t>
      </w:r>
      <w:r>
        <w:rPr>
          <w:color w:val="231F20"/>
        </w:rPr>
        <w:t>into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receptacle?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3"/>
        </w:rPr>
        <w:t>Tell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co-workers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face.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2"/>
        </w:rPr>
        <w:t>Yellow</w:t>
      </w:r>
      <w:r>
        <w:rPr>
          <w:color w:val="231F20"/>
          <w:spacing w:val="1"/>
        </w:rPr>
        <w:t> flag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on/off switch.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Post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memo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lunchroom.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cord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box.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480" w:val="left" w:leader="none"/>
        </w:tabs>
        <w:spacing w:line="263" w:lineRule="auto" w:before="0" w:after="0"/>
        <w:ind w:left="480" w:right="1650" w:hanging="360"/>
        <w:jc w:val="left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emergency,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management</w:t>
      </w:r>
      <w:r>
        <w:rPr>
          <w:color w:val="231F20"/>
          <w:spacing w:val="4"/>
        </w:rPr>
        <w:t> </w:t>
      </w:r>
      <w:r>
        <w:rPr>
          <w:color w:val="231F20"/>
        </w:rPr>
        <w:t>may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else’s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</w:t>
      </w:r>
      <w:r>
        <w:rPr>
          <w:color w:val="231F20"/>
          <w:spacing w:val="60"/>
        </w:rPr>
        <w:t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located.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480" w:val="left" w:leader="none"/>
        </w:tabs>
        <w:spacing w:line="263" w:lineRule="auto" w:before="0" w:after="0"/>
        <w:ind w:left="480" w:right="1216" w:hanging="360"/>
        <w:jc w:val="left"/>
      </w:pP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shift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end,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co-worker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</w:rPr>
        <w:t>leave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> </w:t>
      </w:r>
      <w:r>
        <w:rPr>
          <w:color w:val="231F20"/>
        </w:rPr>
        <w:t>early.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</w:rPr>
        <w:t>give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permission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remove</w:t>
      </w:r>
      <w:r>
        <w:rPr>
          <w:color w:val="231F20"/>
          <w:spacing w:val="66"/>
        </w:rPr>
        <w:t> </w:t>
      </w:r>
      <w:r>
        <w:rPr>
          <w:color w:val="231F20"/>
          <w:spacing w:val="1"/>
        </w:rPr>
        <w:t>his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him.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04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valve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readily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accessible.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8"/>
        <w:rPr>
          <w:rFonts w:ascii="Myriad Pro" w:hAnsi="Myriad Pro" w:cs="Myriad Pro" w:eastAsia="Myriad Pro"/>
          <w:sz w:val="24"/>
          <w:szCs w:val="24"/>
        </w:rPr>
      </w:pPr>
    </w:p>
    <w:p>
      <w:pPr>
        <w:pStyle w:val="BodyText"/>
        <w:numPr>
          <w:ilvl w:val="0"/>
          <w:numId w:val="41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spade,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also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frying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pan,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blind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between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flanges.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1"/>
        </w:rPr>
        <w:t>True</w:t>
      </w:r>
      <w:r>
        <w:rPr/>
      </w:r>
    </w:p>
    <w:p>
      <w:pPr>
        <w:pStyle w:val="BodyText"/>
        <w:numPr>
          <w:ilvl w:val="1"/>
          <w:numId w:val="41"/>
        </w:numPr>
        <w:tabs>
          <w:tab w:pos="840" w:val="left" w:leader="none"/>
        </w:tabs>
        <w:spacing w:line="240" w:lineRule="auto" w:before="126" w:after="0"/>
        <w:ind w:left="840" w:right="0" w:hanging="360"/>
        <w:jc w:val="left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10"/>
        <w:rPr>
          <w:rFonts w:ascii="Myriad Pro" w:hAnsi="Myriad Pro" w:cs="Myriad Pro" w:eastAsia="Myriad Pro"/>
          <w:sz w:val="19"/>
          <w:szCs w:val="19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38" w:id="42"/>
      <w:bookmarkEnd w:id="42"/>
      <w:r>
        <w:rPr>
          <w:b w:val="0"/>
        </w:rPr>
      </w:r>
      <w:r>
        <w:rPr>
          <w:color w:val="231F20"/>
          <w:spacing w:val="-2"/>
        </w:rPr>
        <w:t>Answer</w:t>
      </w:r>
      <w:r>
        <w:rPr>
          <w:color w:val="231F20"/>
        </w:rPr>
        <w:t> </w:t>
      </w:r>
      <w:r>
        <w:rPr>
          <w:color w:val="231F20"/>
          <w:spacing w:val="-2"/>
        </w:rPr>
        <w:t>Key</w:t>
      </w:r>
      <w:r>
        <w:rPr>
          <w:b w:val="0"/>
        </w:rPr>
      </w:r>
    </w:p>
    <w:p>
      <w:pPr>
        <w:pStyle w:val="Heading5"/>
        <w:spacing w:line="240" w:lineRule="auto" w:before="165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1</w:t>
      </w:r>
      <w:r>
        <w:rPr>
          <w:b w:val="0"/>
        </w:rPr>
      </w:r>
    </w:p>
    <w:p>
      <w:pPr>
        <w:pStyle w:val="BodyText"/>
        <w:numPr>
          <w:ilvl w:val="2"/>
          <w:numId w:val="41"/>
        </w:numPr>
        <w:tabs>
          <w:tab w:pos="1480" w:val="left" w:leader="none"/>
          <w:tab w:pos="1839" w:val="left" w:leader="none"/>
        </w:tabs>
        <w:spacing w:line="240" w:lineRule="auto" w:before="16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</w:rPr>
        <w:t>Worker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  <w:t>Direct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less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indirect</w:t>
      </w:r>
      <w:r>
        <w:rPr>
          <w:color w:val="231F20"/>
          <w:spacing w:val="4"/>
        </w:rPr>
        <w:t> </w:t>
      </w:r>
      <w:r>
        <w:rPr>
          <w:color w:val="231F20"/>
        </w:rPr>
        <w:t>costs.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2"/>
        </w:rPr>
        <w:t>Young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choices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committed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day.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2"/>
        </w:rPr>
        <w:t>Housekeeping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2"/>
          <w:numId w:val="41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2</w:t>
      </w:r>
      <w:r>
        <w:rPr>
          <w:b w:val="0"/>
        </w:rPr>
      </w:r>
    </w:p>
    <w:p>
      <w:pPr>
        <w:pStyle w:val="BodyText"/>
        <w:spacing w:line="427" w:lineRule="auto" w:before="16"/>
        <w:ind w:left="1120" w:right="6244" w:firstLine="0"/>
        <w:jc w:val="left"/>
      </w:pPr>
      <w:r>
        <w:rPr>
          <w:color w:val="231F20"/>
          <w:spacing w:val="1"/>
        </w:rPr>
        <w:t>1.</w:t>
      </w:r>
      <w:r>
        <w:rPr>
          <w:color w:val="231F20"/>
        </w:rPr>
        <w:t>   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Extremely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dangerous.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2.</w:t>
      </w:r>
      <w:r>
        <w:rPr>
          <w:color w:val="231F20"/>
        </w:rPr>
        <w:t>   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</w:rPr>
        <w:t>4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(1.2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m)</w:t>
      </w:r>
      <w:r>
        <w:rPr/>
      </w:r>
    </w:p>
    <w:p>
      <w:pPr>
        <w:pStyle w:val="BodyText"/>
        <w:numPr>
          <w:ilvl w:val="0"/>
          <w:numId w:val="42"/>
        </w:numPr>
        <w:tabs>
          <w:tab w:pos="1480" w:val="left" w:leader="none"/>
        </w:tabs>
        <w:spacing w:line="240" w:lineRule="auto" w:before="34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Slope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sides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trench.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ventilation.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</w:rPr>
        <w:t>Proper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housekeeping.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  <w:t>Remove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remedied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quickly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Removal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installation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repair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Hydraulic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shoring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natural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slope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formed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</w:rPr>
        <w:t>excavated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piled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Timber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plank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shoring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angle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repose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room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after="0" w:line="240" w:lineRule="auto"/>
        <w:jc w:val="left"/>
        <w:sectPr>
          <w:headerReference w:type="even" r:id="rId140"/>
          <w:headerReference w:type="default" r:id="rId141"/>
          <w:pgSz w:w="12240" w:h="15840"/>
          <w:pgMar w:header="647" w:footer="618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42"/>
        </w:numPr>
        <w:tabs>
          <w:tab w:pos="520" w:val="left" w:leader="none"/>
        </w:tabs>
        <w:spacing w:line="240" w:lineRule="auto" w:before="65" w:after="0"/>
        <w:ind w:left="52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2"/>
        </w:rPr>
        <w:t>a</w:t>
      </w:r>
      <w:r>
        <w:rPr>
          <w:color w:val="231F20"/>
        </w:rPr>
        <w:t>.</w:t>
        <w:tab/>
      </w:r>
      <w:r>
        <w:rPr>
          <w:color w:val="231F20"/>
          <w:spacing w:val="2"/>
        </w:rPr>
        <w:t>5</w:t>
      </w:r>
      <w:r>
        <w:rPr>
          <w:color w:val="231F20"/>
        </w:rPr>
        <w:t>0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mA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interrupter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De-energize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2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conducted</w:t>
      </w:r>
      <w:r>
        <w:rPr>
          <w:color w:val="231F20"/>
          <w:spacing w:val="4"/>
        </w:rPr>
        <w:t> </w:t>
      </w:r>
      <w:r>
        <w:rPr>
          <w:color w:val="231F20"/>
        </w:rPr>
        <w:t>away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25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faster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cold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air.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5"/>
        <w:spacing w:line="240" w:lineRule="auto"/>
        <w:ind w:left="160"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3</w:t>
      </w:r>
      <w:r>
        <w:rPr>
          <w:b w:val="0"/>
        </w:rPr>
      </w:r>
    </w:p>
    <w:p>
      <w:pPr>
        <w:spacing w:line="240" w:lineRule="auto" w:before="4"/>
        <w:rPr>
          <w:rFonts w:ascii="Myriad Pro Semibold" w:hAnsi="Myriad Pro Semibold" w:cs="Myriad Pro Semibold" w:eastAsia="Myriad Pro Semibold"/>
          <w:b/>
          <w:bCs/>
          <w:sz w:val="2"/>
          <w:szCs w:val="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"/>
        <w:gridCol w:w="363"/>
        <w:gridCol w:w="2261"/>
      </w:tblGrid>
      <w:tr>
        <w:trPr>
          <w:trHeight w:val="368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1.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exact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Mercury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2.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1"/>
                <w:sz w:val="22"/>
              </w:rPr>
              <w:t>Wood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preservatives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3.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Mercury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4.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Dermatitis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5.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2"/>
                <w:sz w:val="22"/>
              </w:rPr>
              <w:t>b.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8"/>
                <w:sz w:val="22"/>
              </w:rPr>
              <w:t>F</w:t>
            </w:r>
            <w:r>
              <w:rPr>
                <w:rFonts w:ascii="Myriad Pro"/>
                <w:color w:val="231F20"/>
                <w:spacing w:val="2"/>
                <w:sz w:val="22"/>
              </w:rPr>
              <w:t>alse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6.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1"/>
                <w:sz w:val="22"/>
              </w:rPr>
              <w:t>True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7.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z w:val="22"/>
              </w:rPr>
              <w:t>d.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1"/>
                <w:sz w:val="22"/>
              </w:rPr>
              <w:t>Repetitive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1"/>
                <w:sz w:val="22"/>
              </w:rPr>
              <w:t>strain</w:t>
            </w:r>
            <w:r>
              <w:rPr>
                <w:rFonts w:ascii="Myriad Pro"/>
                <w:color w:val="231F20"/>
                <w:spacing w:val="4"/>
                <w:sz w:val="22"/>
              </w:rPr>
              <w:t> </w:t>
            </w:r>
            <w:r>
              <w:rPr>
                <w:rFonts w:ascii="Myriad Pro"/>
                <w:color w:val="231F20"/>
                <w:spacing w:val="2"/>
                <w:sz w:val="22"/>
              </w:rPr>
              <w:t>injury</w:t>
            </w:r>
            <w:r>
              <w:rPr>
                <w:rFonts w:ascii="Myriad Pro"/>
                <w:sz w:val="22"/>
              </w:rPr>
            </w:r>
          </w:p>
        </w:tc>
      </w:tr>
      <w:tr>
        <w:trPr>
          <w:trHeight w:val="445" w:hRule="exact"/>
        </w:trPr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5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8.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3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2"/>
                <w:sz w:val="22"/>
              </w:rPr>
              <w:t>a.</w:t>
            </w:r>
            <w:r>
              <w:rPr>
                <w:rFonts w:ascii="Myriad Pro"/>
                <w:sz w:val="22"/>
              </w:rPr>
            </w:r>
          </w:p>
        </w:tc>
        <w:tc>
          <w:tcPr>
            <w:tcW w:w="2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95" w:right="0"/>
              <w:jc w:val="left"/>
              <w:rPr>
                <w:rFonts w:ascii="Myriad Pro" w:hAnsi="Myriad Pro" w:cs="Myriad Pro" w:eastAsia="Myriad Pro"/>
                <w:sz w:val="22"/>
                <w:szCs w:val="22"/>
              </w:rPr>
            </w:pPr>
            <w:r>
              <w:rPr>
                <w:rFonts w:ascii="Myriad Pro"/>
                <w:color w:val="231F20"/>
                <w:spacing w:val="-1"/>
                <w:sz w:val="22"/>
              </w:rPr>
              <w:t>True</w:t>
            </w:r>
            <w:r>
              <w:rPr>
                <w:rFonts w:ascii="Myriad Pro"/>
                <w:sz w:val="22"/>
              </w:rPr>
            </w:r>
          </w:p>
        </w:tc>
      </w:tr>
    </w:tbl>
    <w:p>
      <w:pPr>
        <w:spacing w:line="240" w:lineRule="auto" w:before="9"/>
        <w:rPr>
          <w:rFonts w:ascii="Myriad Pro Semibold" w:hAnsi="Myriad Pro Semibold" w:cs="Myriad Pro Semibold" w:eastAsia="Myriad Pro Semibold"/>
          <w:b/>
          <w:bCs/>
          <w:sz w:val="10"/>
          <w:szCs w:val="10"/>
        </w:rPr>
      </w:pPr>
    </w:p>
    <w:p>
      <w:pPr>
        <w:spacing w:before="60"/>
        <w:ind w:left="160" w:right="0" w:firstLine="0"/>
        <w:jc w:val="left"/>
        <w:rPr>
          <w:rFonts w:ascii="Myriad Pro Semibold" w:hAnsi="Myriad Pro Semibold" w:cs="Myriad Pro Semibold" w:eastAsia="Myriad Pro Semibold"/>
          <w:sz w:val="26"/>
          <w:szCs w:val="26"/>
        </w:rPr>
      </w:pPr>
      <w:r>
        <w:rPr>
          <w:rFonts w:ascii="Myriad Pro Semibold"/>
          <w:b/>
          <w:color w:val="231F20"/>
          <w:spacing w:val="-2"/>
          <w:sz w:val="26"/>
        </w:rPr>
        <w:t>Self-Test</w:t>
      </w:r>
      <w:r>
        <w:rPr>
          <w:rFonts w:ascii="Myriad Pro Semibold"/>
          <w:b/>
          <w:color w:val="231F20"/>
          <w:spacing w:val="5"/>
          <w:sz w:val="26"/>
        </w:rPr>
        <w:t> </w:t>
      </w:r>
      <w:r>
        <w:rPr>
          <w:rFonts w:ascii="Myriad Pro Semibold"/>
          <w:b/>
          <w:color w:val="231F20"/>
          <w:sz w:val="26"/>
        </w:rPr>
        <w:t>4</w:t>
      </w:r>
      <w:r>
        <w:rPr>
          <w:rFonts w:ascii="Myriad Pro Semibold"/>
          <w:sz w:val="26"/>
        </w:rPr>
      </w:r>
    </w:p>
    <w:p>
      <w:pPr>
        <w:pStyle w:val="BodyText"/>
        <w:numPr>
          <w:ilvl w:val="0"/>
          <w:numId w:val="43"/>
        </w:numPr>
        <w:tabs>
          <w:tab w:pos="520" w:val="left" w:leader="none"/>
          <w:tab w:pos="879" w:val="left" w:leader="none"/>
        </w:tabs>
        <w:spacing w:line="240" w:lineRule="auto" w:before="16" w:after="0"/>
        <w:ind w:left="52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pulling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straight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receptacle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housekeeping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skills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Proximity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Perform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actions.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Absolute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limit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approach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fault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circuit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interrupter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ULC,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CSA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user’s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manual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inform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foreman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instruction.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connected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ground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user.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520" w:val="left" w:leader="none"/>
          <w:tab w:pos="879" w:val="left" w:leader="none"/>
        </w:tabs>
        <w:spacing w:line="240" w:lineRule="auto" w:before="0" w:after="0"/>
        <w:ind w:left="52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-4"/>
        </w:rPr>
        <w:t>Tag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broken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> </w:t>
      </w:r>
      <w:r>
        <w:rPr>
          <w:color w:val="231F20"/>
        </w:rPr>
        <w:t>crib.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460" w:right="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4"/>
        <w:rPr>
          <w:rFonts w:ascii="Myriad Pro" w:hAnsi="Myriad Pro" w:cs="Myriad Pro" w:eastAsia="Myriad Pro"/>
          <w:sz w:val="20"/>
          <w:szCs w:val="20"/>
        </w:rPr>
      </w:pPr>
    </w:p>
    <w:p>
      <w:pPr>
        <w:pStyle w:val="BodyText"/>
        <w:numPr>
          <w:ilvl w:val="0"/>
          <w:numId w:val="43"/>
        </w:numPr>
        <w:tabs>
          <w:tab w:pos="1480" w:val="left" w:leader="none"/>
          <w:tab w:pos="1839" w:val="left" w:leader="none"/>
        </w:tabs>
        <w:spacing w:line="240" w:lineRule="auto" w:before="65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</w:rPr>
        <w:t>Always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them,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> </w:t>
      </w:r>
      <w:r>
        <w:rPr>
          <w:color w:val="231F20"/>
        </w:rPr>
        <w:t>exceptions.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drop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(10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ft.)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3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mezzanine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shop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5</w:t>
      </w:r>
      <w:r>
        <w:rPr>
          <w:b w:val="0"/>
        </w:rPr>
      </w:r>
    </w:p>
    <w:p>
      <w:pPr>
        <w:pStyle w:val="BodyText"/>
        <w:numPr>
          <w:ilvl w:val="0"/>
          <w:numId w:val="44"/>
        </w:numPr>
        <w:tabs>
          <w:tab w:pos="1480" w:val="left" w:leader="none"/>
          <w:tab w:pos="1839" w:val="left" w:leader="none"/>
        </w:tabs>
        <w:spacing w:line="240" w:lineRule="auto" w:before="16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Fire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exits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2"/>
        </w:rPr>
        <w:t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wash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accidental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splashes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1"/>
        </w:rPr>
        <w:t> </w:t>
      </w:r>
      <w:r>
        <w:rPr>
          <w:color w:val="231F20"/>
        </w:rPr>
        <w:t>Locate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shut-offs.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choices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</w:rPr>
        <w:t>WorkSafe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Regulation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4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4"/>
        <w:rPr>
          <w:rFonts w:ascii="Myriad Pro" w:hAnsi="Myriad Pro" w:cs="Myriad Pro" w:eastAsia="Myriad Pro"/>
          <w:sz w:val="23"/>
          <w:szCs w:val="2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6</w:t>
      </w:r>
      <w:r>
        <w:rPr>
          <w:b w:val="0"/>
        </w:rPr>
      </w:r>
    </w:p>
    <w:p>
      <w:pPr>
        <w:pStyle w:val="BodyText"/>
        <w:numPr>
          <w:ilvl w:val="0"/>
          <w:numId w:val="45"/>
        </w:numPr>
        <w:tabs>
          <w:tab w:pos="1480" w:val="left" w:leader="none"/>
          <w:tab w:pos="1839" w:val="left" w:leader="none"/>
        </w:tabs>
        <w:spacing w:line="240" w:lineRule="auto" w:before="16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20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employed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5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remedy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conditions.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</w:rPr>
        <w:t>Prevent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diseases.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5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2"/>
        </w:rPr>
        <w:t>a</w:t>
      </w:r>
      <w:r>
        <w:rPr>
          <w:color w:val="231F20"/>
        </w:rPr>
        <w:t>.</w:t>
        <w:tab/>
      </w:r>
      <w:r>
        <w:rPr>
          <w:color w:val="231F20"/>
          <w:spacing w:val="-6"/>
        </w:rPr>
        <w:t>W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kers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2"/>
        </w:rPr>
        <w:t>b.</w:t>
      </w:r>
      <w:r>
        <w:rPr>
          <w:color w:val="231F20"/>
        </w:rPr>
        <w:t>   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Lists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tasks,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hazards,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controls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Remind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> </w:t>
      </w:r>
      <w:r>
        <w:rPr>
          <w:color w:val="231F20"/>
        </w:rPr>
        <w:t>encounter.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5"/>
        </w:numPr>
        <w:tabs>
          <w:tab w:pos="1480" w:val="left" w:leader="none"/>
          <w:tab w:pos="1839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5"/>
        </w:numPr>
        <w:tabs>
          <w:tab w:pos="1480" w:val="left" w:leader="none"/>
        </w:tabs>
        <w:spacing w:line="240" w:lineRule="auto" w:before="0" w:after="0"/>
        <w:ind w:left="1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regarding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task</w:t>
      </w:r>
      <w:r>
        <w:rPr/>
      </w:r>
    </w:p>
    <w:p>
      <w:pPr>
        <w:spacing w:after="0" w:line="240" w:lineRule="auto"/>
        <w:jc w:val="left"/>
        <w:sectPr>
          <w:footerReference w:type="even" r:id="rId142"/>
          <w:footerReference w:type="default" r:id="rId143"/>
          <w:pgSz w:w="12240" w:h="15840"/>
          <w:pgMar w:footer="618" w:header="647" w:top="840" w:bottom="800" w:left="500" w:right="1500"/>
        </w:sectPr>
      </w:pPr>
    </w:p>
    <w:p>
      <w:pPr>
        <w:spacing w:line="240" w:lineRule="auto" w:before="0"/>
        <w:rPr>
          <w:rFonts w:ascii="Myriad Pro" w:hAnsi="Myriad Pro" w:cs="Myriad Pro" w:eastAsia="Myriad Pro"/>
          <w:sz w:val="20"/>
          <w:szCs w:val="20"/>
        </w:rPr>
      </w:pPr>
    </w:p>
    <w:p>
      <w:pPr>
        <w:spacing w:line="240" w:lineRule="auto" w:before="2"/>
        <w:rPr>
          <w:rFonts w:ascii="Myriad Pro" w:hAnsi="Myriad Pro" w:cs="Myriad Pro" w:eastAsia="Myriad Pro"/>
          <w:sz w:val="20"/>
          <w:szCs w:val="20"/>
        </w:rPr>
      </w:pPr>
    </w:p>
    <w:p>
      <w:pPr>
        <w:pStyle w:val="Heading5"/>
        <w:spacing w:line="240" w:lineRule="auto" w:before="60"/>
        <w:ind w:left="120" w:right="0"/>
        <w:jc w:val="left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> </w:t>
      </w:r>
      <w:r>
        <w:rPr>
          <w:color w:val="231F20"/>
        </w:rPr>
        <w:t>7</w:t>
      </w:r>
      <w:r>
        <w:rPr>
          <w:b w:val="0"/>
        </w:rPr>
      </w:r>
    </w:p>
    <w:p>
      <w:pPr>
        <w:pStyle w:val="BodyText"/>
        <w:numPr>
          <w:ilvl w:val="0"/>
          <w:numId w:val="46"/>
        </w:numPr>
        <w:tabs>
          <w:tab w:pos="480" w:val="left" w:leader="none"/>
          <w:tab w:pos="839" w:val="left" w:leader="none"/>
        </w:tabs>
        <w:spacing w:line="240" w:lineRule="auto" w:before="16" w:after="0"/>
        <w:ind w:left="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own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lock.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  <w:tab w:pos="839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Disconnect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energy</w:t>
      </w:r>
      <w:r>
        <w:rPr>
          <w:color w:val="231F20"/>
          <w:spacing w:val="4"/>
        </w:rPr>
        <w:t> </w:t>
      </w:r>
      <w:r>
        <w:rPr>
          <w:color w:val="231F20"/>
        </w:rPr>
        <w:t>sources.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  <w:tab w:pos="839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c.</w:t>
        <w:tab/>
      </w:r>
      <w:r>
        <w:rPr>
          <w:color w:val="231F20"/>
          <w:spacing w:val="1"/>
        </w:rPr>
        <w:t>Lockout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tagout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initiated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performed.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  <w:tab w:pos="839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4"/>
        </w:rPr>
        <w:t>You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  <w:tab w:pos="839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a.</w:t>
        <w:tab/>
        <w:t>Ensure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pump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> </w:t>
      </w:r>
      <w:r>
        <w:rPr>
          <w:color w:val="231F20"/>
        </w:rPr>
        <w:t>operate.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Flying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bundle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> </w:t>
      </w:r>
      <w:r>
        <w:rPr>
          <w:color w:val="231F20"/>
        </w:rPr>
        <w:t>over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walkway.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  <w:tab w:pos="839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a.</w:t>
        <w:tab/>
        <w:t>Danger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> </w:t>
      </w:r>
      <w:r>
        <w:rPr>
          <w:color w:val="231F20"/>
        </w:rPr>
        <w:t>Operate.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</w:rPr>
        <w:t>d.   </w:t>
      </w:r>
      <w:r>
        <w:rPr>
          <w:color w:val="231F20"/>
          <w:spacing w:val="3"/>
        </w:rPr>
        <w:t> </w:t>
      </w:r>
      <w:r>
        <w:rPr>
          <w:color w:val="231F20"/>
        </w:rPr>
        <w:t>Use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power</w:t>
      </w:r>
      <w:r>
        <w:rPr>
          <w:color w:val="231F20"/>
          <w:spacing w:val="4"/>
        </w:rPr>
        <w:t> </w:t>
      </w:r>
      <w:r>
        <w:rPr>
          <w:color w:val="231F20"/>
        </w:rPr>
        <w:t>cord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plug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box.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  <w:tab w:pos="839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-4"/>
        </w:rPr>
        <w:t>b</w:t>
      </w:r>
      <w:r>
        <w:rPr>
          <w:color w:val="231F20"/>
        </w:rPr>
        <w:t>.   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  <w:r>
        <w:rPr/>
      </w:r>
    </w:p>
    <w:p>
      <w:pPr>
        <w:spacing w:line="240" w:lineRule="auto" w:before="2"/>
        <w:rPr>
          <w:rFonts w:ascii="Myriad Pro" w:hAnsi="Myriad Pro" w:cs="Myriad Pro" w:eastAsia="Myriad Pro"/>
          <w:sz w:val="17"/>
          <w:szCs w:val="17"/>
        </w:rPr>
      </w:pPr>
    </w:p>
    <w:p>
      <w:pPr>
        <w:pStyle w:val="BodyText"/>
        <w:numPr>
          <w:ilvl w:val="0"/>
          <w:numId w:val="46"/>
        </w:numPr>
        <w:tabs>
          <w:tab w:pos="480" w:val="left" w:leader="none"/>
          <w:tab w:pos="839" w:val="left" w:leader="none"/>
        </w:tabs>
        <w:spacing w:line="240" w:lineRule="auto" w:before="0" w:after="0"/>
        <w:ind w:left="480" w:right="0" w:hanging="360"/>
        <w:jc w:val="left"/>
      </w:pPr>
      <w:r>
        <w:rPr>
          <w:color w:val="231F20"/>
          <w:spacing w:val="1"/>
        </w:rPr>
        <w:t>a.</w:t>
        <w:tab/>
      </w:r>
      <w:r>
        <w:rPr>
          <w:color w:val="231F20"/>
          <w:spacing w:val="-1"/>
        </w:rPr>
        <w:t>True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646" w:footer="618" w:top="840" w:bottom="800" w:left="1500" w:right="500"/>
        </w:sectPr>
      </w:pPr>
    </w:p>
    <w:p>
      <w:pPr>
        <w:spacing w:before="37"/>
        <w:ind w:left="107" w:right="0" w:firstLine="0"/>
        <w:jc w:val="left"/>
        <w:rPr>
          <w:rFonts w:ascii="Helvetica Neue" w:hAnsi="Helvetica Neue" w:cs="Helvetica Neue" w:eastAsia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t>The</w:t>
      </w:r>
      <w:r>
        <w:rPr>
          <w:rFonts w:ascii="Helvetica Neue"/>
          <w:b/>
          <w:color w:val="00A4E4"/>
          <w:sz w:val="18"/>
        </w:rPr>
        <w:t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  <w:r>
        <w:rPr>
          <w:rFonts w:ascii="Helvetica Neue"/>
          <w:sz w:val="18"/>
        </w:rPr>
      </w:r>
    </w:p>
    <w:p>
      <w:pPr>
        <w:spacing w:line="262" w:lineRule="auto" w:before="100"/>
        <w:ind w:left="107" w:right="429" w:firstLine="0"/>
        <w:jc w:val="left"/>
        <w:rPr>
          <w:rFonts w:ascii="Helvetica Neue Medium" w:hAnsi="Helvetica Neue Medium" w:cs="Helvetica Neue Medium" w:eastAsia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> make </w:t>
      </w:r>
      <w:r>
        <w:rPr>
          <w:rFonts w:ascii="Helvetica Neue Medium"/>
          <w:color w:val="231F20"/>
          <w:spacing w:val="1"/>
          <w:sz w:val="18"/>
        </w:rPr>
        <w:t>available</w:t>
      </w:r>
      <w:r>
        <w:rPr>
          <w:rFonts w:ascii="Helvetica Neue Medium"/>
          <w:sz w:val="18"/>
        </w:rPr>
      </w:r>
    </w:p>
    <w:p>
      <w:pPr>
        <w:spacing w:before="0"/>
        <w:ind w:left="107" w:right="0" w:firstLine="0"/>
        <w:jc w:val="left"/>
        <w:rPr>
          <w:rFonts w:ascii="Helvetica Neue Medium" w:hAnsi="Helvetica Neue Medium" w:cs="Helvetica Neue Medium" w:eastAsia="Helvetica Neue Medium"/>
          <w:sz w:val="18"/>
          <w:szCs w:val="18"/>
        </w:rPr>
      </w:pP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in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province’s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for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hAnsi="Helvetica Neue Medium" w:cs="Helvetica Neue Medium" w:eastAsia="Helvetica Neue Medium"/>
          <w:color w:val="231F20"/>
          <w:sz w:val="18"/>
          <w:szCs w:val="18"/>
        </w:rPr>
        <w:t> </w:t>
      </w:r>
      <w:r>
        <w:rPr>
          <w:rFonts w:ascii="Helvetica Neue Medium" w:hAnsi="Helvetica Neue Medium" w:cs="Helvetica Neue Medium" w:eastAsia="Helvetica Neue Medium"/>
          <w:color w:val="231F20"/>
          <w:spacing w:val="1"/>
          <w:sz w:val="18"/>
          <w:szCs w:val="18"/>
        </w:rPr>
        <w:t>information.</w:t>
      </w:r>
      <w:r>
        <w:rPr>
          <w:rFonts w:ascii="Helvetica Neue Medium" w:hAnsi="Helvetica Neue Medium" w:cs="Helvetica Neue Medium" w:eastAsia="Helvetica Neue Medium"/>
          <w:sz w:val="18"/>
          <w:szCs w:val="18"/>
        </w:rPr>
      </w: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3"/>
        <w:rPr>
          <w:rFonts w:ascii="Helvetica Neue Medium" w:hAnsi="Helvetica Neue Medium" w:cs="Helvetica Neue Medium" w:eastAsia="Helvetica Neue Medium"/>
          <w:sz w:val="15"/>
          <w:szCs w:val="15"/>
        </w:rPr>
      </w:pPr>
    </w:p>
    <w:p>
      <w:pPr>
        <w:spacing w:line="200" w:lineRule="atLeast"/>
        <w:ind w:left="7289" w:right="0" w:firstLine="0"/>
        <w:rPr>
          <w:rFonts w:ascii="Helvetica Neue Medium" w:hAnsi="Helvetica Neue Medium" w:cs="Helvetica Neue Medium" w:eastAsia="Helvetica Neue Medium"/>
          <w:sz w:val="20"/>
          <w:szCs w:val="20"/>
        </w:rPr>
      </w:pPr>
      <w:r>
        <w:rPr>
          <w:rFonts w:ascii="Helvetica Neue Medium" w:hAnsi="Helvetica Neue Medium" w:cs="Helvetica Neue Medium" w:eastAsia="Helvetica Neue Medium"/>
          <w:sz w:val="20"/>
          <w:szCs w:val="20"/>
        </w:rPr>
        <w:drawing>
          <wp:inline distT="0" distB="0" distL="0" distR="0">
            <wp:extent cx="1462608" cy="385762"/>
            <wp:effectExtent l="0" t="0" r="0" b="0"/>
            <wp:docPr id="35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 Medium" w:hAnsi="Helvetica Neue Medium" w:cs="Helvetica Neue Medium" w:eastAsia="Helvetica Neue Medium"/>
          <w:sz w:val="20"/>
          <w:szCs w:val="20"/>
        </w:rPr>
      </w: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0"/>
        <w:rPr>
          <w:rFonts w:ascii="Helvetica Neue Medium" w:hAnsi="Helvetica Neue Medium" w:cs="Helvetica Neue Medium" w:eastAsia="Helvetica Neue Medium"/>
          <w:sz w:val="20"/>
          <w:szCs w:val="20"/>
        </w:rPr>
      </w:pPr>
    </w:p>
    <w:p>
      <w:pPr>
        <w:spacing w:line="240" w:lineRule="auto" w:before="2"/>
        <w:rPr>
          <w:rFonts w:ascii="Helvetica Neue Medium" w:hAnsi="Helvetica Neue Medium" w:cs="Helvetica Neue Medium" w:eastAsia="Helvetica Neue Medium"/>
          <w:sz w:val="25"/>
          <w:szCs w:val="25"/>
        </w:rPr>
      </w:pPr>
    </w:p>
    <w:p>
      <w:pPr>
        <w:tabs>
          <w:tab w:pos="7009" w:val="left" w:leader="none"/>
        </w:tabs>
        <w:spacing w:line="200" w:lineRule="atLeast"/>
        <w:ind w:left="250" w:right="0" w:firstLine="0"/>
        <w:rPr>
          <w:rFonts w:ascii="Helvetica Neue Medium" w:hAnsi="Helvetica Neue Medium" w:cs="Helvetica Neue Medium" w:eastAsia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  <w:pict>
          <v:group style="width:137.65pt;height:50.9pt;mso-position-horizontal-relative:char;mso-position-vertical-relative:line" coordorigin="0,0" coordsize="2753,1018">
            <v:group style="position:absolute;left:8;top:23;width:2;height:778" coordorigin="8,23" coordsize="2,778">
              <v:shape style="position:absolute;left:8;top:23;width:2;height:778" coordorigin="8,23" coordsize="0,778" path="m8,23l8,800e" filled="false" stroked="true" strokeweight=".82pt" strokecolor="#231f20">
                <v:path arrowok="t"/>
              </v:shape>
            </v:group>
            <v:group style="position:absolute;left:66;top:23;width:2;height:778" coordorigin="66,23" coordsize="2,778">
              <v:shape style="position:absolute;left:66;top:23;width:2;height:778" coordorigin="66,23" coordsize="0,778" path="m66,23l66,800e" filled="false" stroked="true" strokeweight=".82pt" strokecolor="#231f20">
                <v:path arrowok="t"/>
              </v:shape>
            </v:group>
            <v:group style="position:absolute;left:109;top:23;width:2;height:778" coordorigin="109,23" coordsize="2,778">
              <v:shape style="position:absolute;left:109;top:23;width:2;height:778" coordorigin="109,23" coordsize="0,778" path="m109,23l109,800e" filled="false" stroked="true" strokeweight="2.260pt" strokecolor="#231f20">
                <v:path arrowok="t"/>
              </v:shape>
            </v:group>
            <v:group style="position:absolute;left:167;top:23;width:2;height:778" coordorigin="167,23" coordsize="2,778">
              <v:shape style="position:absolute;left:167;top:23;width:2;height:778" coordorigin="167,23" coordsize="0,778" path="m167,23l167,800e" filled="false" stroked="true" strokeweight="2.260pt" strokecolor="#231f20">
                <v:path arrowok="t"/>
              </v:shape>
            </v:group>
            <v:group style="position:absolute;left:210;top:23;width:2;height:778" coordorigin="210,23" coordsize="2,778">
              <v:shape style="position:absolute;left:210;top:23;width:2;height:778" coordorigin="210,23" coordsize="0,778" path="m210,23l210,800e" filled="false" stroked="true" strokeweight=".82pt" strokecolor="#231f20">
                <v:path arrowok="t"/>
              </v:shape>
            </v:group>
            <v:group style="position:absolute;left:239;top:23;width:2;height:778" coordorigin="239,23" coordsize="2,778">
              <v:shape style="position:absolute;left:239;top:23;width:2;height:778" coordorigin="239,23" coordsize="0,778" path="m239,23l239,800e" filled="false" stroked="true" strokeweight=".82pt" strokecolor="#231f20">
                <v:path arrowok="t"/>
              </v:shape>
            </v:group>
            <v:group style="position:absolute;left:267;top:23;width:2;height:778" coordorigin="267,23" coordsize="2,778">
              <v:shape style="position:absolute;left:267;top:23;width:2;height:778" coordorigin="267,23" coordsize="0,778" path="m267,23l267,800e" filled="false" stroked="true" strokeweight=".82pt" strokecolor="#231f20">
                <v:path arrowok="t"/>
              </v:shape>
            </v:group>
            <v:group style="position:absolute;left:325;top:23;width:2;height:778" coordorigin="325,23" coordsize="2,778">
              <v:shape style="position:absolute;left:325;top:23;width:2;height:778" coordorigin="325,23" coordsize="0,778" path="m325,23l325,800e" filled="false" stroked="true" strokeweight=".82pt" strokecolor="#231f20">
                <v:path arrowok="t"/>
              </v:shape>
            </v:group>
            <v:group style="position:absolute;left:368;top:23;width:2;height:778" coordorigin="368,23" coordsize="2,778">
              <v:shape style="position:absolute;left:368;top:23;width:2;height:778" coordorigin="368,23" coordsize="0,778" path="m368,23l368,800e" filled="false" stroked="true" strokeweight="2.260pt" strokecolor="#231f20">
                <v:path arrowok="t"/>
              </v:shape>
            </v:group>
            <v:group style="position:absolute;left:426;top:23;width:2;height:778" coordorigin="426,23" coordsize="2,778">
              <v:shape style="position:absolute;left:426;top:23;width:2;height:778" coordorigin="426,23" coordsize="0,778" path="m426,23l426,800e" filled="false" stroked="true" strokeweight="2.260pt" strokecolor="#231f20">
                <v:path arrowok="t"/>
              </v:shape>
            </v:group>
            <v:group style="position:absolute;left:469;top:23;width:2;height:778" coordorigin="469,23" coordsize="2,778">
              <v:shape style="position:absolute;left:469;top:23;width:2;height:778" coordorigin="469,23" coordsize="0,778" path="m469,23l469,800e" filled="false" stroked="true" strokeweight=".82pt" strokecolor="#231f20">
                <v:path arrowok="t"/>
              </v:shape>
            </v:group>
            <v:group style="position:absolute;left:512;top:23;width:2;height:778" coordorigin="512,23" coordsize="2,778">
              <v:shape style="position:absolute;left:512;top:23;width:2;height:778" coordorigin="512,23" coordsize="0,778" path="m512,23l512,800e" filled="false" stroked="true" strokeweight="2.260pt" strokecolor="#231f20">
                <v:path arrowok="t"/>
              </v:shape>
            </v:group>
            <v:group style="position:absolute;left:584;top:23;width:2;height:778" coordorigin="584,23" coordsize="2,778">
              <v:shape style="position:absolute;left:584;top:23;width:2;height:778" coordorigin="584,23" coordsize="0,778" path="m584,23l584,800e" filled="false" stroked="true" strokeweight=".82pt" strokecolor="#231f20">
                <v:path arrowok="t"/>
              </v:shape>
            </v:group>
            <v:group style="position:absolute;left:627;top:23;width:2;height:778" coordorigin="627,23" coordsize="2,778">
              <v:shape style="position:absolute;left:627;top:23;width:2;height:778" coordorigin="627,23" coordsize="0,778" path="m627,23l627,800e" filled="false" stroked="true" strokeweight="2.260pt" strokecolor="#231f20">
                <v:path arrowok="t"/>
              </v:shape>
            </v:group>
            <v:group style="position:absolute;left:671;top:23;width:2;height:778" coordorigin="671,23" coordsize="2,778">
              <v:shape style="position:absolute;left:671;top:23;width:2;height:778" coordorigin="671,23" coordsize="0,778" path="m671,23l671,800e" filled="false" stroked="true" strokeweight=".82pt" strokecolor="#231f20">
                <v:path arrowok="t"/>
              </v:shape>
            </v:group>
            <v:group style="position:absolute;left:699;top:23;width:2;height:778" coordorigin="699,23" coordsize="2,778">
              <v:shape style="position:absolute;left:699;top:23;width:2;height:778" coordorigin="699,23" coordsize="0,778" path="m699,23l699,800e" filled="false" stroked="true" strokeweight=".82pt" strokecolor="#231f20">
                <v:path arrowok="t"/>
              </v:shape>
            </v:group>
            <v:group style="position:absolute;left:743;top:23;width:2;height:778" coordorigin="743,23" coordsize="2,778">
              <v:shape style="position:absolute;left:743;top:23;width:2;height:778" coordorigin="743,23" coordsize="0,778" path="m743,23l743,800e" filled="false" stroked="true" strokeweight="2.260pt" strokecolor="#231f20">
                <v:path arrowok="t"/>
              </v:shape>
            </v:group>
            <v:group style="position:absolute;left:829;top:23;width:2;height:778" coordorigin="829,23" coordsize="2,778">
              <v:shape style="position:absolute;left:829;top:23;width:2;height:778" coordorigin="829,23" coordsize="0,778" path="m829,23l829,800e" filled="false" stroked="true" strokeweight="2.260pt" strokecolor="#231f20">
                <v:path arrowok="t"/>
              </v:shape>
            </v:group>
            <v:group style="position:absolute;left:872;top:23;width:2;height:778" coordorigin="872,23" coordsize="2,778">
              <v:shape style="position:absolute;left:872;top:23;width:2;height:778" coordorigin="872,23" coordsize="0,778" path="m872,23l872,800e" filled="false" stroked="true" strokeweight=".82pt" strokecolor="#231f20">
                <v:path arrowok="t"/>
              </v:shape>
            </v:group>
            <v:group style="position:absolute;left:901;top:23;width:2;height:778" coordorigin="901,23" coordsize="2,778">
              <v:shape style="position:absolute;left:901;top:23;width:2;height:778" coordorigin="901,23" coordsize="0,778" path="m901,23l901,800e" filled="false" stroked="true" strokeweight=".82pt" strokecolor="#231f20">
                <v:path arrowok="t"/>
              </v:shape>
            </v:group>
            <v:group style="position:absolute;left:930;top:23;width:2;height:778" coordorigin="930,23" coordsize="2,778">
              <v:shape style="position:absolute;left:930;top:23;width:2;height:778" coordorigin="930,23" coordsize="0,778" path="m930,23l930,800e" filled="false" stroked="true" strokeweight=".82pt" strokecolor="#231f20">
                <v:path arrowok="t"/>
              </v:shape>
            </v:group>
            <v:group style="position:absolute;left:959;top:23;width:2;height:778" coordorigin="959,23" coordsize="2,778">
              <v:shape style="position:absolute;left:959;top:23;width:2;height:778" coordorigin="959,23" coordsize="0,778" path="m959,23l959,800e" filled="false" stroked="true" strokeweight=".82pt" strokecolor="#231f20">
                <v:path arrowok="t"/>
              </v:shape>
            </v:group>
            <v:group style="position:absolute;left:1031;top:23;width:2;height:778" coordorigin="1031,23" coordsize="2,778">
              <v:shape style="position:absolute;left:1031;top:23;width:2;height:778" coordorigin="1031,23" coordsize="0,778" path="m1031,23l1031,800e" filled="false" stroked="true" strokeweight="2.260pt" strokecolor="#231f20">
                <v:path arrowok="t"/>
              </v:shape>
            </v:group>
            <v:group style="position:absolute;left:1088;top:23;width:2;height:778" coordorigin="1088,23" coordsize="2,778">
              <v:shape style="position:absolute;left:1088;top:23;width:2;height:778" coordorigin="1088,23" coordsize="0,778" path="m1088,23l1088,800e" filled="false" stroked="true" strokeweight="2.260pt" strokecolor="#231f20">
                <v:path arrowok="t"/>
              </v:shape>
            </v:group>
            <v:group style="position:absolute;left:1131;top:23;width:2;height:778" coordorigin="1131,23" coordsize="2,778">
              <v:shape style="position:absolute;left:1131;top:23;width:2;height:778" coordorigin="1131,23" coordsize="0,778" path="m1131,23l1131,800e" filled="false" stroked="true" strokeweight=".82pt" strokecolor="#231f20">
                <v:path arrowok="t"/>
              </v:shape>
            </v:group>
            <v:group style="position:absolute;left:1160;top:23;width:2;height:778" coordorigin="1160,23" coordsize="2,778">
              <v:shape style="position:absolute;left:1160;top:23;width:2;height:778" coordorigin="1160,23" coordsize="0,778" path="m1160,23l1160,800e" filled="false" stroked="true" strokeweight=".82pt" strokecolor="#231f20">
                <v:path arrowok="t"/>
              </v:shape>
            </v:group>
            <v:group style="position:absolute;left:1189;top:23;width:2;height:778" coordorigin="1189,23" coordsize="2,778">
              <v:shape style="position:absolute;left:1189;top:23;width:2;height:778" coordorigin="1189,23" coordsize="0,778" path="m1189,23l1189,800e" filled="false" stroked="true" strokeweight=".82pt" strokecolor="#231f20">
                <v:path arrowok="t"/>
              </v:shape>
            </v:group>
            <v:group style="position:absolute;left:1261;top:23;width:2;height:778" coordorigin="1261,23" coordsize="2,778">
              <v:shape style="position:absolute;left:1261;top:23;width:2;height:778" coordorigin="1261,23" coordsize="0,778" path="m1261,23l1261,800e" filled="false" stroked="true" strokeweight="2.260pt" strokecolor="#231f20">
                <v:path arrowok="t"/>
              </v:shape>
            </v:group>
            <v:group style="position:absolute;left:1319;top:23;width:2;height:778" coordorigin="1319,23" coordsize="2,778">
              <v:shape style="position:absolute;left:1319;top:23;width:2;height:778" coordorigin="1319,23" coordsize="0,778" path="m1319,23l1319,800e" filled="false" stroked="true" strokeweight="2.260pt" strokecolor="#231f20">
                <v:path arrowok="t"/>
              </v:shape>
            </v:group>
            <v:group style="position:absolute;left:1362;top:23;width:2;height:778" coordorigin="1362,23" coordsize="2,778">
              <v:shape style="position:absolute;left:1362;top:23;width:2;height:778" coordorigin="1362,23" coordsize="0,778" path="m1362,23l1362,800e" filled="false" stroked="true" strokeweight=".82pt" strokecolor="#231f20">
                <v:path arrowok="t"/>
              </v:shape>
            </v:group>
            <v:group style="position:absolute;left:1391;top:23;width:2;height:778" coordorigin="1391,23" coordsize="2,778">
              <v:shape style="position:absolute;left:1391;top:23;width:2;height:778" coordorigin="1391,23" coordsize="0,778" path="m1391,23l1391,800e" filled="false" stroked="true" strokeweight=".82pt" strokecolor="#231f20">
                <v:path arrowok="t"/>
              </v:shape>
            </v:group>
            <v:group style="position:absolute;left:1419;top:23;width:2;height:778" coordorigin="1419,23" coordsize="2,778">
              <v:shape style="position:absolute;left:1419;top:23;width:2;height:778" coordorigin="1419,23" coordsize="0,778" path="m1419,23l1419,800e" filled="false" stroked="true" strokeweight=".82pt" strokecolor="#231f20">
                <v:path arrowok="t"/>
              </v:shape>
            </v:group>
            <v:group style="position:absolute;left:1491;top:23;width:2;height:778" coordorigin="1491,23" coordsize="2,778">
              <v:shape style="position:absolute;left:1491;top:23;width:2;height:778" coordorigin="1491,23" coordsize="0,778" path="m1491,23l1491,800e" filled="false" stroked="true" strokeweight="2.260pt" strokecolor="#231f20">
                <v:path arrowok="t"/>
              </v:shape>
            </v:group>
            <v:group style="position:absolute;left:1549;top:23;width:2;height:778" coordorigin="1549,23" coordsize="2,778">
              <v:shape style="position:absolute;left:1549;top:23;width:2;height:778" coordorigin="1549,23" coordsize="0,778" path="m1549,23l1549,800e" filled="false" stroked="true" strokeweight="2.260pt" strokecolor="#231f20">
                <v:path arrowok="t"/>
              </v:shape>
            </v:group>
            <v:group style="position:absolute;left:1592;top:23;width:2;height:778" coordorigin="1592,23" coordsize="2,778">
              <v:shape style="position:absolute;left:1592;top:23;width:2;height:778" coordorigin="1592,23" coordsize="0,778" path="m1592,23l1592,800e" filled="false" stroked="true" strokeweight=".82pt" strokecolor="#231f20">
                <v:path arrowok="t"/>
              </v:shape>
            </v:group>
            <v:group style="position:absolute;left:1635;top:23;width:2;height:778" coordorigin="1635,23" coordsize="2,778">
              <v:shape style="position:absolute;left:1635;top:23;width:2;height:778" coordorigin="1635,23" coordsize="0,778" path="m1635,23l1635,800e" filled="false" stroked="true" strokeweight="2.260pt" strokecolor="#231f20">
                <v:path arrowok="t"/>
              </v:shape>
            </v:group>
            <v:group style="position:absolute;left:1693;top:23;width:2;height:778" coordorigin="1693,23" coordsize="2,778">
              <v:shape style="position:absolute;left:1693;top:23;width:2;height:778" coordorigin="1693,23" coordsize="0,778" path="m1693,23l1693,800e" filled="false" stroked="true" strokeweight="2.260pt" strokecolor="#231f20">
                <v:path arrowok="t"/>
              </v:shape>
            </v:group>
            <v:group style="position:absolute;left:1765;top:23;width:2;height:778" coordorigin="1765,23" coordsize="2,778">
              <v:shape style="position:absolute;left:1765;top:23;width:2;height:778" coordorigin="1765,23" coordsize="0,778" path="m1765,23l1765,800e" filled="false" stroked="true" strokeweight=".82pt" strokecolor="#231f20">
                <v:path arrowok="t"/>
              </v:shape>
            </v:group>
            <v:group style="position:absolute;left:1794;top:23;width:2;height:778" coordorigin="1794,23" coordsize="2,778">
              <v:shape style="position:absolute;left:1794;top:23;width:2;height:778" coordorigin="1794,23" coordsize="0,778" path="m1794,23l1794,800e" filled="false" stroked="true" strokeweight=".82pt" strokecolor="#231f20">
                <v:path arrowok="t"/>
              </v:shape>
            </v:group>
            <v:group style="position:absolute;left:1823;top:23;width:2;height:778" coordorigin="1823,23" coordsize="2,778">
              <v:shape style="position:absolute;left:1823;top:23;width:2;height:778" coordorigin="1823,23" coordsize="0,778" path="m1823,23l1823,800e" filled="false" stroked="true" strokeweight=".82pt" strokecolor="#231f20">
                <v:path arrowok="t"/>
              </v:shape>
            </v:group>
            <v:group style="position:absolute;left:1851;top:23;width:2;height:778" coordorigin="1851,23" coordsize="2,778">
              <v:shape style="position:absolute;left:1851;top:23;width:2;height:778" coordorigin="1851,23" coordsize="0,778" path="m1851,23l1851,800e" filled="false" stroked="true" strokeweight=".82pt" strokecolor="#231f20">
                <v:path arrowok="t"/>
              </v:shape>
            </v:group>
            <v:group style="position:absolute;left:1895;top:23;width:2;height:778" coordorigin="1895,23" coordsize="2,778">
              <v:shape style="position:absolute;left:1895;top:23;width:2;height:778" coordorigin="1895,23" coordsize="0,778" path="m1895,23l1895,800e" filled="false" stroked="true" strokeweight="2.260pt" strokecolor="#231f20">
                <v:path arrowok="t"/>
              </v:shape>
            </v:group>
            <v:group style="position:absolute;left:1981;top:23;width:2;height:778" coordorigin="1981,23" coordsize="2,778">
              <v:shape style="position:absolute;left:1981;top:23;width:2;height:778" coordorigin="1981,23" coordsize="0,778" path="m1981,23l1981,800e" filled="false" stroked="true" strokeweight="2.260pt" strokecolor="#231f20">
                <v:path arrowok="t"/>
              </v:shape>
            </v:group>
            <v:group style="position:absolute;left:2024;top:23;width:2;height:778" coordorigin="2024,23" coordsize="2,778">
              <v:shape style="position:absolute;left:2024;top:23;width:2;height:778" coordorigin="2024,23" coordsize="0,778" path="m2024,23l2024,800e" filled="false" stroked="true" strokeweight=".82pt" strokecolor="#231f20">
                <v:path arrowok="t"/>
              </v:shape>
            </v:group>
            <v:group style="position:absolute;left:2053;top:23;width:2;height:778" coordorigin="2053,23" coordsize="2,778">
              <v:shape style="position:absolute;left:2053;top:23;width:2;height:778" coordorigin="2053,23" coordsize="0,778" path="m2053,23l2053,800e" filled="false" stroked="true" strokeweight=".82pt" strokecolor="#231f20">
                <v:path arrowok="t"/>
              </v:shape>
            </v:group>
            <v:group style="position:absolute;left:2082;top:23;width:2;height:778" coordorigin="2082,23" coordsize="2,778">
              <v:shape style="position:absolute;left:2082;top:23;width:2;height:778" coordorigin="2082,23" coordsize="0,778" path="m2082,23l2082,800e" filled="false" stroked="true" strokeweight=".82pt" strokecolor="#231f20">
                <v:path arrowok="t"/>
              </v:shape>
            </v:group>
            <v:group style="position:absolute;left:2111;top:23;width:2;height:778" coordorigin="2111,23" coordsize="2,778">
              <v:shape style="position:absolute;left:2111;top:23;width:2;height:778" coordorigin="2111,23" coordsize="0,778" path="m2111,23l2111,800e" filled="false" stroked="true" strokeweight=".82pt" strokecolor="#231f20">
                <v:path arrowok="t"/>
              </v:shape>
            </v:group>
            <v:group style="position:absolute;left:2168;top:23;width:2;height:778" coordorigin="2168,23" coordsize="2,778">
              <v:shape style="position:absolute;left:2168;top:23;width:2;height:778" coordorigin="2168,23" coordsize="0,778" path="m2168,23l2168,800e" filled="false" stroked="true" strokeweight=".82pt" strokecolor="#231f20">
                <v:path arrowok="t"/>
              </v:shape>
            </v:group>
            <v:group style="position:absolute;left:2211;top:23;width:2;height:778" coordorigin="2211,23" coordsize="2,778">
              <v:shape style="position:absolute;left:2211;top:23;width:2;height:778" coordorigin="2211,23" coordsize="0,778" path="m2211,23l2211,800e" filled="false" stroked="true" strokeweight="2.260pt" strokecolor="#231f20">
                <v:path arrowok="t"/>
              </v:shape>
            </v:group>
            <v:group style="position:absolute;left:2269;top:23;width:2;height:778" coordorigin="2269,23" coordsize="2,778">
              <v:shape style="position:absolute;left:2269;top:23;width:2;height:778" coordorigin="2269,23" coordsize="0,778" path="m2269,23l2269,800e" filled="false" stroked="true" strokeweight="2.260pt" strokecolor="#231f20">
                <v:path arrowok="t"/>
              </v:shape>
            </v:group>
            <v:group style="position:absolute;left:2312;top:23;width:2;height:778" coordorigin="2312,23" coordsize="2,778">
              <v:shape style="position:absolute;left:2312;top:23;width:2;height:778" coordorigin="2312,23" coordsize="0,778" path="m2312,23l2312,800e" filled="false" stroked="true" strokeweight=".82pt" strokecolor="#231f20">
                <v:path arrowok="t"/>
              </v:shape>
            </v:group>
            <v:group style="position:absolute;left:2341;top:23;width:2;height:778" coordorigin="2341,23" coordsize="2,778">
              <v:shape style="position:absolute;left:2341;top:23;width:2;height:778" coordorigin="2341,23" coordsize="0,778" path="m2341,23l2341,800e" filled="false" stroked="true" strokeweight=".82pt" strokecolor="#231f20">
                <v:path arrowok="t"/>
              </v:shape>
            </v:group>
            <v:group style="position:absolute;left:2413;top:23;width:2;height:778" coordorigin="2413,23" coordsize="2,778">
              <v:shape style="position:absolute;left:2413;top:23;width:2;height:778" coordorigin="2413,23" coordsize="0,778" path="m2413,23l2413,800e" filled="false" stroked="true" strokeweight="2.260pt" strokecolor="#231f20">
                <v:path arrowok="t"/>
              </v:shape>
            </v:group>
            <v:group style="position:absolute;left:2456;top:23;width:2;height:778" coordorigin="2456,23" coordsize="2,778">
              <v:shape style="position:absolute;left:2456;top:23;width:2;height:778" coordorigin="2456,23" coordsize="0,778" path="m2456,23l2456,800e" filled="false" stroked="true" strokeweight=".82pt" strokecolor="#231f20">
                <v:path arrowok="t"/>
              </v:shape>
            </v:group>
            <v:group style="position:absolute;left:2499;top:23;width:2;height:778" coordorigin="2499,23" coordsize="2,778">
              <v:shape style="position:absolute;left:2499;top:23;width:2;height:778" coordorigin="2499,23" coordsize="0,778" path="m2499,23l2499,800e" filled="false" stroked="true" strokeweight="2.260pt" strokecolor="#231f20">
                <v:path arrowok="t"/>
              </v:shape>
            </v:group>
            <v:group style="position:absolute;left:2543;top:23;width:2;height:778" coordorigin="2543,23" coordsize="2,778">
              <v:shape style="position:absolute;left:2543;top:23;width:2;height:778" coordorigin="2543,23" coordsize="0,778" path="m2543,23l2543,800e" filled="false" stroked="true" strokeweight=".82pt" strokecolor="#231f20">
                <v:path arrowok="t"/>
              </v:shape>
            </v:group>
            <v:group style="position:absolute;left:2600;top:23;width:2;height:778" coordorigin="2600,23" coordsize="2,778">
              <v:shape style="position:absolute;left:2600;top:23;width:2;height:778" coordorigin="2600,23" coordsize="0,778" path="m2600,23l2600,800e" filled="false" stroked="true" strokeweight=".82pt" strokecolor="#231f20">
                <v:path arrowok="t"/>
              </v:shape>
            </v:group>
            <v:group style="position:absolute;left:2643;top:23;width:2;height:778" coordorigin="2643,23" coordsize="2,778">
              <v:shape style="position:absolute;left:2643;top:23;width:2;height:778" coordorigin="2643,23" coordsize="0,778" path="m2643,23l2643,800e" filled="false" stroked="true" strokeweight="2.260pt" strokecolor="#231f20">
                <v:path arrowok="t"/>
              </v:shape>
            </v:group>
            <v:group style="position:absolute;left:2701;top:23;width:2;height:778" coordorigin="2701,23" coordsize="2,778">
              <v:shape style="position:absolute;left:2701;top:23;width:2;height:778" coordorigin="2701,23" coordsize="0,778" path="m2701,23l2701,800e" filled="false" stroked="true" strokeweight="2.260pt" strokecolor="#231f20">
                <v:path arrowok="t"/>
              </v:shape>
            </v:group>
            <v:group style="position:absolute;left:2744;top:23;width:2;height:778" coordorigin="2744,23" coordsize="2,778">
              <v:shape style="position:absolute;left:2744;top:23;width:2;height:778" coordorigin="2744,23" coordsize="0,778" path="m2744,23l2744,800e" filled="false" stroked="true" strokeweight=".82pt" strokecolor="#231f20">
                <v:path arrowok="t"/>
              </v:shape>
              <v:shape style="position:absolute;left:0;top:0;width:2753;height:101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Helvetica Neue Medium" w:hAnsi="Helvetica Neue Medium" w:cs="Helvetica Neue Medium" w:eastAsia="Helvetica Neue Medium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Helvetica Neue Medium" w:hAnsi="Helvetica Neue Medium" w:cs="Helvetica Neue Medium" w:eastAsia="Helvetica Neue Medium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Helvetica Neue Medium" w:hAnsi="Helvetica Neue Medium" w:cs="Helvetica Neue Medium" w:eastAsia="Helvetica Neue Medium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33" w:lineRule="exact" w:before="0"/>
                        <w:ind w:left="808" w:right="0" w:firstLine="0"/>
                        <w:jc w:val="left"/>
                        <w:rPr>
                          <w:rFonts w:ascii="Helvetica Neue" w:hAnsi="Helvetica Neue" w:cs="Helvetica Neue" w:eastAsia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7960003674</w:t>
                      </w:r>
                      <w:r>
                        <w:rPr>
                          <w:rFonts w:ascii="Helvetica Neue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tab/>
      </w:r>
      <w:r>
        <w:rPr>
          <w:rFonts w:ascii="Helvetica Neue Medium"/>
          <w:sz w:val="20"/>
        </w:rPr>
        <w:pict>
          <v:group style="width:133.5pt;height:48.5pt;mso-position-horizontal-relative:char;mso-position-vertical-relative:line" coordorigin="0,0" coordsize="2670,970">
            <v:shape style="position:absolute;left:0;top:0;width:2663;height:969" type="#_x0000_t75" stroked="false">
              <v:imagedata r:id="rId147" o:title=""/>
            </v:shape>
            <v:group style="position:absolute;left:2642;top:630;width:19;height:18" coordorigin="2642,630" coordsize="19,18">
              <v:shape style="position:absolute;left:2642;top:630;width:19;height:18" coordorigin="2642,630" coordsize="19,18" path="m2642,639l2660,639e" filled="false" stroked="true" strokeweight=".989pt" strokecolor="#737477">
                <v:path arrowok="t"/>
              </v:shape>
            </v:group>
          </v:group>
        </w:pict>
      </w:r>
      <w:r>
        <w:rPr>
          <w:rFonts w:ascii="Helvetica Neue Medium"/>
          <w:sz w:val="20"/>
        </w:rPr>
      </w:r>
    </w:p>
    <w:sectPr>
      <w:headerReference w:type="even" r:id="rId144"/>
      <w:footerReference w:type="even" r:id="rId145"/>
      <w:pgSz w:w="12240" w:h="15840"/>
      <w:pgMar w:header="0" w:footer="0" w:top="960" w:bottom="280" w:left="104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Myriad Pro">
    <w:altName w:val="Myriad Pro"/>
    <w:charset w:val="0"/>
    <w:family w:val="roman"/>
    <w:pitch w:val="variable"/>
  </w:font>
  <w:font w:name="Helvetica Neue Medium">
    <w:altName w:val="Helvetica Neue Medium"/>
    <w:charset w:val="0"/>
    <w:family w:val="roman"/>
    <w:pitch w:val="variable"/>
  </w:font>
  <w:font w:name="Myriad Pro Semibold">
    <w:altName w:val="Myriad Pro Semibold"/>
    <w:charset w:val="0"/>
    <w:family w:val="roman"/>
    <w:pitch w:val="variable"/>
  </w:font>
  <w:font w:name="MyriadPro-SemiboldCond">
    <w:altName w:val="MyriadPro-SemiboldCond"/>
    <w:charset w:val="0"/>
    <w:family w:val="roman"/>
    <w:pitch w:val="variable"/>
  </w:font>
  <w:font w:name="Helvetica Neue">
    <w:altName w:val="Helvetica Neue"/>
    <w:charset w:val="0"/>
    <w:family w:val="roman"/>
    <w:pitch w:val="variable"/>
  </w:font>
  <w:font w:name="Helvetica Neue Thin">
    <w:altName w:val="Helvetica Neue Thin"/>
    <w:charset w:val="0"/>
    <w:family w:val="auto"/>
    <w:pitch w:val="default"/>
  </w:font>
  <w:font w:name="Apple Symbols">
    <w:altName w:val="Apple Symbols"/>
    <w:charset w:val="0"/>
    <w:family w:val="roman"/>
    <w:pitch w:val="variable"/>
  </w:font>
  <w:font w:name="MyriadPro-LightCond">
    <w:altName w:val="MyriadPro-LightCond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386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9pt;height:11pt;mso-position-horizontal-relative:page;mso-position-vertical-relative:page;z-index:-13384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989pt;margin-top:756.815979pt;width:140.050pt;height:11pt;mso-position-horizontal-relative:page;mso-position-vertical-relative:page;z-index:-1338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319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31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314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13302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300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2976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295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292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290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13288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285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283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280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278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2760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1327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30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27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2688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266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264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2616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13259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25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2544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25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249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2376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13235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40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23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379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37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74.719971pt;margin-top:756.815979pt;width:9pt;height:11pt;mso-position-horizontal-relative:page;mso-position-vertical-relative:page;z-index:-13374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2304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228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225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2232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13220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42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218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2160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21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211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.375pt;margin-top:756.815979pt;width:13.65pt;height:11pt;mso-position-horizontal-relative:page;mso-position-vertical-relative:page;z-index:-13208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206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2040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20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199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1872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1318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48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182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1800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177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175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1728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13170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50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168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1656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163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160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158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13156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15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1337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36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151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148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146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13144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60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14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139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13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134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13122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62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120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1176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115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112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110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13108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64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105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103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100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098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.375pt;margin-top:756.815979pt;width:13.65pt;height:11pt;mso-position-horizontal-relative:page;mso-position-vertical-relative:page;z-index:-13096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09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091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088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086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074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1307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70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06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367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36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362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067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06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062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0600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13057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055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0528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050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048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0360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1303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80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03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0288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026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024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0216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130192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01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0144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01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009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29976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9.375pt;margin-top:756.815979pt;width:11.65pt;height:11pt;mso-position-horizontal-relative:page;mso-position-vertical-relative:page;z-index:-12995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90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299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29904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2988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29856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13350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348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3456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343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3408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.375pt;margin-top:750.359985pt;width:500.65pt;height:.1pt;mso-position-horizontal-relative:page;mso-position-vertical-relative:page;z-index:-133384" coordorigin="608,15007" coordsize="10013,2">
          <v:shape style="position:absolute;left:608;top:15007;width:10013;height:2" coordorigin="608,15007" coordsize="10013,0" path="m10620,15007l608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28.375pt;margin-top:756.815979pt;width:13.65pt;height:11pt;mso-position-horizontal-relative:page;mso-position-vertical-relative:page;z-index:-133360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33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1pt;margin-top:750.359985pt;width:500.65pt;height:.1pt;mso-position-horizontal-relative:page;mso-position-vertical-relative:page;z-index:-133312" coordorigin="1620,15007" coordsize="10013,2">
          <v:shape style="position:absolute;left:1620;top:15007;width:10013;height:2" coordorigin="1620,15007" coordsize="10013,0" path="m11633,15007l1620,15007e" filled="false" stroked="true" strokeweight=".5pt" strokecolor="#939598">
            <v:path arrowok="t"/>
          </v:shape>
          <w10:wrap type="none"/>
        </v:group>
      </w:pict>
    </w:r>
    <w:r>
      <w:rPr/>
      <w:pict>
        <v:shape style="position:absolute;margin-left:80.089996pt;margin-top:756.815979pt;width:142.75pt;height:11pt;mso-position-horizontal-relative:page;mso-position-vertical-relative:page;z-index:-13328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9.905029pt;margin-top:756.815979pt;width:13.85pt;height:11pt;mso-position-horizontal-relative:page;mso-position-vertical-relative:page;z-index:-133264" type="#_x0000_t202" filled="false" stroked="false">
          <v:textbox inset="0,0,0,0">
            <w:txbxContent>
              <w:p>
                <w:pPr>
                  <w:spacing w:line="209" w:lineRule="exact" w:before="0"/>
                  <w:ind w:left="4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375pt;margin-top:756.815979pt;width:11.65pt;height:11pt;mso-position-horizontal-relative:page;mso-position-vertical-relative:page;z-index:-13324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18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1.894897pt;margin-top:756.815979pt;width:140.050pt;height:11pt;mso-position-horizontal-relative:page;mso-position-vertical-relative:page;z-index:-1332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> </w:t>
                </w:r>
                <w:r>
                  <w:rPr>
                    <w:rFonts w:ascii="Myriad Pro" w:hAnsi="Myriad Pro" w:cs="Myriad Pro" w:eastAsia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  <w:r>
                  <w:rPr>
                    <w:rFonts w:ascii="Myriad Pro" w:hAnsi="Myriad Pro" w:cs="Myriad Pro" w:eastAsia="Myriad Pro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17.2pt;height:11pt;mso-position-horizontal-relative:page;mso-position-vertical-relative:page;z-index:-13360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4506pt;margin-top:32.315979pt;width:74.7pt;height:11pt;mso-position-horizontal-relative:page;mso-position-vertical-relative:page;z-index:-13357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17.2pt;height:11pt;mso-position-horizontal-relative:page;mso-position-vertical-relative:page;z-index:-1319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9495pt;margin-top:32.355881pt;width:72.2pt;height:11pt;mso-position-horizontal-relative:page;mso-position-vertical-relative:page;z-index:-1318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4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17.2pt;height:11pt;mso-position-horizontal-relative:page;mso-position-vertical-relative:page;z-index:-1313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4506pt;margin-top:32.315979pt;width:74.7pt;height:11pt;mso-position-horizontal-relative:page;mso-position-vertical-relative:page;z-index:-1312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5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17.2pt;height:11pt;mso-position-horizontal-relative:page;mso-position-vertical-relative:page;z-index:-13127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9495pt;margin-top:32.355881pt;width:72.2pt;height:11pt;mso-position-horizontal-relative:page;mso-position-vertical-relative:page;z-index:-1312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5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17.2pt;height:11pt;mso-position-horizontal-relative:page;mso-position-vertical-relative:page;z-index:-13084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4506pt;margin-top:32.315979pt;width:74.7pt;height:11pt;mso-position-horizontal-relative:page;mso-position-vertical-relative:page;z-index:-13081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6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17.2pt;height:11pt;mso-position-horizontal-relative:page;mso-position-vertical-relative:page;z-index:-13079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9495pt;margin-top:32.355881pt;width:72.2pt;height:11pt;mso-position-horizontal-relative:page;mso-position-vertical-relative:page;z-index:-1307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6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17.2pt;height:11pt;mso-position-horizontal-relative:page;mso-position-vertical-relative:page;z-index:-13045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4506pt;margin-top:32.315979pt;width:74.7pt;height:11pt;mso-position-horizontal-relative:page;mso-position-vertical-relative:page;z-index:-13043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7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17.2pt;height:11pt;mso-position-horizontal-relative:page;mso-position-vertical-relative:page;z-index:-13040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9495pt;margin-top:32.355881pt;width:72.2pt;height:11pt;mso-position-horizontal-relative:page;mso-position-vertical-relative:page;z-index:-13038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7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17.2pt;height:11pt;mso-position-horizontal-relative:page;mso-position-vertical-relative:page;z-index:-13007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7.49649pt;margin-top:32.355881pt;width:54.55pt;height:11pt;mso-position-horizontal-relative:page;mso-position-vertical-relative:page;z-index:-1300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z w:val="18"/>
                  </w:rPr>
                  <w:t>ANSWER</w:t>
                </w:r>
                <w:r>
                  <w:rPr>
                    <w:rFonts w:ascii="Myriad Pro"/>
                    <w:b/>
                    <w:color w:val="939598"/>
                    <w:spacing w:val="21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t>kEy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17.2pt;height:11pt;mso-position-horizontal-relative:page;mso-position-vertical-relative:page;z-index:-13355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9495pt;margin-top:32.355881pt;width:72.2pt;height:11pt;mso-position-horizontal-relative:page;mso-position-vertical-relative:page;z-index:-1335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1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17.2pt;height:11pt;mso-position-horizontal-relative:page;mso-position-vertical-relative:page;z-index:-13002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26.501526pt;margin-top:32.315979pt;width:56.15pt;height:11pt;mso-position-horizontal-relative:page;mso-position-vertical-relative:page;z-index:-13000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ANSWER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kEy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17.2pt;height:11pt;mso-position-horizontal-relative:page;mso-position-vertical-relative:page;z-index:-13312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4506pt;margin-top:32.315979pt;width:74.7pt;height:11pt;mso-position-horizontal-relative:page;mso-position-vertical-relative:page;z-index:-1330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17.2pt;height:11pt;mso-position-horizontal-relative:page;mso-position-vertical-relative:page;z-index:-13307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9495pt;margin-top:32.355881pt;width:72.2pt;height:11pt;mso-position-horizontal-relative:page;mso-position-vertical-relative:page;z-index:-1330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2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17.2pt;height:11pt;mso-position-horizontal-relative:page;mso-position-vertical-relative:page;z-index:-13247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4506pt;margin-top:32.315979pt;width:74.7pt;height:11pt;mso-position-horizontal-relative:page;mso-position-vertical-relative:page;z-index:-13244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.465pt;margin-top:32.355881pt;width:217.2pt;height:11pt;mso-position-horizontal-relative:page;mso-position-vertical-relative:page;z-index:-13242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919495pt;margin-top:32.355881pt;width:72.2pt;height:11pt;mso-position-horizontal-relative:page;mso-position-vertical-relative:page;z-index:-132400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lEARNiNg</w:t>
                </w:r>
                <w:r>
                  <w:rPr>
                    <w:rFonts w:ascii="Myriad Pro"/>
                    <w:b/>
                    <w:color w:val="939598"/>
                    <w:spacing w:val="-9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-5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4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3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0.089996pt;margin-top:32.315979pt;width:217.2pt;height:11pt;mso-position-horizontal-relative:page;mso-position-vertical-relative:page;z-index:-13196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COMpETENC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y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A-1:</w:t>
                </w:r>
                <w:r>
                  <w:rPr>
                    <w:rFonts w:ascii="Myriad Pro"/>
                    <w:b/>
                    <w:color w:val="93959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CONTRO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l</w:t>
                </w:r>
                <w:r>
                  <w:rPr>
                    <w:rFonts w:ascii="Myriad Pro"/>
                    <w:b/>
                    <w:color w:val="93959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WOR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kpl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ACE</w:t>
                </w:r>
                <w:r>
                  <w:rPr>
                    <w:rFonts w:ascii="Myriad Pro"/>
                    <w:b/>
                    <w:color w:val="939598"/>
                    <w:spacing w:val="-17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HA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z</w:t>
                </w:r>
                <w:r>
                  <w:rPr>
                    <w:rFonts w:ascii="Myriad Pro"/>
                    <w:b/>
                    <w:color w:val="939598"/>
                    <w:spacing w:val="3"/>
                    <w:w w:val="105"/>
                    <w:sz w:val="18"/>
                  </w:rPr>
                  <w:t>ARDS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8.024506pt;margin-top:32.315979pt;width:74.7pt;height:11pt;mso-position-horizontal-relative:page;mso-position-vertical-relative:page;z-index:-131944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rFonts w:ascii="Myriad Pro" w:hAnsi="Myriad Pro" w:cs="Myriad Pro" w:eastAsia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lEARN</w:t>
                </w:r>
                <w:r>
                  <w:rPr>
                    <w:rFonts w:ascii="Myriad Pro"/>
                    <w:b/>
                    <w:color w:val="939598"/>
                    <w:spacing w:val="2"/>
                    <w:w w:val="105"/>
                    <w:sz w:val="18"/>
                  </w:rPr>
                  <w:t>iN</w:t>
                </w:r>
                <w:r>
                  <w:rPr>
                    <w:rFonts w:ascii="Myriad Pro"/>
                    <w:b/>
                    <w:color w:val="939598"/>
                    <w:spacing w:val="1"/>
                    <w:w w:val="105"/>
                    <w:sz w:val="18"/>
                  </w:rPr>
                  <w:t>g </w:t>
                </w:r>
                <w:r>
                  <w:rPr>
                    <w:rFonts w:ascii="Myriad Pro"/>
                    <w:b/>
                    <w:color w:val="939598"/>
                    <w:spacing w:val="-2"/>
                    <w:w w:val="105"/>
                    <w:sz w:val="18"/>
                  </w:rPr>
                  <w:t>TAS</w:t>
                </w:r>
                <w:r>
                  <w:rPr>
                    <w:rFonts w:ascii="Myriad Pro"/>
                    <w:b/>
                    <w:color w:val="939598"/>
                    <w:spacing w:val="-1"/>
                    <w:w w:val="105"/>
                    <w:sz w:val="18"/>
                  </w:rPr>
                  <w:t>k</w:t>
                </w:r>
                <w:r>
                  <w:rPr>
                    <w:rFonts w:ascii="Myriad Pro"/>
                    <w:b/>
                    <w:color w:val="939598"/>
                    <w:spacing w:val="8"/>
                    <w:w w:val="105"/>
                    <w:sz w:val="18"/>
                  </w:rPr>
                  <w:t> </w:t>
                </w:r>
                <w:r>
                  <w:rPr>
                    <w:rFonts w:ascii="Myriad Pro"/>
                    <w:b/>
                    <w:color w:val="939598"/>
                    <w:w w:val="105"/>
                    <w:sz w:val="18"/>
                  </w:rPr>
                  <w:t>4</w:t>
                </w:r>
                <w:r>
                  <w:rPr>
                    <w:rFonts w:ascii="Myriad Pro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580" w:hanging="2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14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8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52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14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8" w:hanging="360"/>
      </w:pPr>
      <w:rPr>
        <w:rFonts w:hint="default"/>
      </w:rPr>
    </w:lvl>
  </w:abstractNum>
  <w:abstractNum w:abstractNumId="41">
    <w:multiLevelType w:val="hybridMultilevel"/>
    <w:lvl w:ilvl="0">
      <w:start w:val="3"/>
      <w:numFmt w:val="decimal"/>
      <w:lvlText w:val="%1."/>
      <w:lvlJc w:val="left"/>
      <w:pPr>
        <w:ind w:left="1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1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w w:val="98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696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7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8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8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1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265" w:hanging="1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453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2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0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9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07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96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4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73" w:hanging="1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(%1)"/>
      <w:lvlJc w:val="left"/>
      <w:pPr>
        <w:ind w:left="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(%2)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decimal"/>
      <w:lvlText w:val="(%3)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3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080" w:hanging="33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35"/>
        <w:jc w:val="left"/>
      </w:pPr>
      <w:rPr>
        <w:rFonts w:hint="default" w:ascii="Myriad Pro Semibold" w:hAnsi="Myriad Pro Semibold" w:eastAsia="Myriad Pro Semibold"/>
        <w:b/>
        <w:bCs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2664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6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8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0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2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4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6" w:hanging="335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1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80" w:hanging="360"/>
        <w:jc w:val="right"/>
      </w:pPr>
      <w:rPr>
        <w:rFonts w:hint="default" w:ascii="Myriad Pro" w:hAnsi="Myriad Pro" w:eastAsia="Myriad Pro"/>
        <w:color w:val="231F20"/>
        <w:spacing w:val="2"/>
        <w:w w:val="97"/>
        <w:sz w:val="22"/>
        <w:szCs w:val="22"/>
      </w:rPr>
    </w:lvl>
    <w:lvl w:ilvl="1">
      <w:start w:val="1"/>
      <w:numFmt w:val="lowerLetter"/>
      <w:lvlText w:val="%2."/>
      <w:lvlJc w:val="left"/>
      <w:pPr>
        <w:ind w:left="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80" w:hanging="360"/>
        <w:jc w:val="righ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1">
      <w:start w:val="1"/>
      <w:numFmt w:val="lowerLetter"/>
      <w:lvlText w:val="%2."/>
      <w:lvlJc w:val="left"/>
      <w:pPr>
        <w:ind w:left="1840" w:hanging="360"/>
        <w:jc w:val="left"/>
      </w:pPr>
      <w:rPr>
        <w:rFonts w:hint="default" w:ascii="Myriad Pro" w:hAnsi="Myriad Pro" w:eastAsia="Myriad Pro"/>
        <w:color w:val="231F20"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580" w:hanging="2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2">
      <w:start w:val="1"/>
      <w:numFmt w:val="bullet"/>
      <w:lvlText w:val="•"/>
      <w:lvlJc w:val="left"/>
      <w:pPr>
        <w:ind w:left="1840" w:hanging="360"/>
      </w:pPr>
      <w:rPr>
        <w:rFonts w:hint="default" w:ascii="Myriad Pro" w:hAnsi="Myriad Pro" w:eastAsia="Myriad Pro"/>
        <w:color w:val="231F20"/>
        <w:sz w:val="22"/>
        <w:szCs w:val="22"/>
      </w:rPr>
    </w:lvl>
    <w:lvl w:ilvl="3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580" w:hanging="260"/>
      </w:pPr>
      <w:rPr>
        <w:rFonts w:hint="default" w:ascii="Myriad Pro" w:hAnsi="Myriad Pro" w:eastAsia="Myriad Pro"/>
        <w:color w:val="231F20"/>
        <w:sz w:val="20"/>
        <w:szCs w:val="20"/>
      </w:rPr>
    </w:lvl>
    <w:lvl w:ilvl="1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num w:numId="7">
    <w:abstractNumId w:val="6"/>
  </w:num>
  <w:num w:numId="2">
    <w:abstractNumId w:val="1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6"/>
      <w:ind w:left="120"/>
    </w:pPr>
    <w:rPr>
      <w:rFonts w:ascii="Myriad Pro Semibold" w:hAnsi="Myriad Pro Semibold" w:eastAsia="Myriad Pro Semibold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216"/>
      <w:ind w:left="120"/>
    </w:pPr>
    <w:rPr>
      <w:rFonts w:ascii="Myriad Pro" w:hAnsi="Myriad Pro" w:eastAsia="Myriad Pro"/>
      <w:b/>
      <w:bCs/>
      <w:i/>
    </w:rPr>
  </w:style>
  <w:style w:styleId="TOC3" w:type="paragraph">
    <w:name w:val="TOC 3"/>
    <w:basedOn w:val="Normal"/>
    <w:uiPriority w:val="1"/>
    <w:qFormat/>
    <w:pPr>
      <w:spacing w:before="36"/>
      <w:ind w:left="480"/>
    </w:pPr>
    <w:rPr>
      <w:rFonts w:ascii="Myriad Pro" w:hAnsi="Myriad Pro" w:eastAsia="Myriad Pro"/>
      <w:sz w:val="22"/>
      <w:szCs w:val="22"/>
    </w:rPr>
  </w:style>
  <w:style w:styleId="TOC4" w:type="paragraph">
    <w:name w:val="TOC 4"/>
    <w:basedOn w:val="Normal"/>
    <w:uiPriority w:val="1"/>
    <w:qFormat/>
    <w:pPr>
      <w:spacing w:before="216"/>
      <w:ind w:left="1120"/>
    </w:pPr>
    <w:rPr>
      <w:rFonts w:ascii="Myriad Pro" w:hAnsi="Myriad Pro" w:eastAsia="Myriad Pro"/>
      <w:b/>
      <w:bCs/>
      <w:i/>
    </w:rPr>
  </w:style>
  <w:style w:styleId="TOC5" w:type="paragraph">
    <w:name w:val="TOC 5"/>
    <w:basedOn w:val="Normal"/>
    <w:uiPriority w:val="1"/>
    <w:qFormat/>
    <w:pPr>
      <w:spacing w:before="36"/>
      <w:ind w:left="1480"/>
    </w:pPr>
    <w:rPr>
      <w:rFonts w:ascii="Myriad Pro" w:hAnsi="Myriad Pro" w:eastAsia="Myriad Pro"/>
      <w:sz w:val="22"/>
      <w:szCs w:val="22"/>
    </w:rPr>
  </w:style>
  <w:style w:styleId="BodyText" w:type="paragraph">
    <w:name w:val="Body Text"/>
    <w:basedOn w:val="Normal"/>
    <w:uiPriority w:val="1"/>
    <w:qFormat/>
    <w:pPr>
      <w:ind w:left="840" w:hanging="360"/>
    </w:pPr>
    <w:rPr>
      <w:rFonts w:ascii="Myriad Pro" w:hAnsi="Myriad Pro" w:eastAsia="Myriad Pro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0"/>
      <w:ind w:left="120"/>
      <w:outlineLvl w:val="1"/>
    </w:pPr>
    <w:rPr>
      <w:rFonts w:ascii="Myriad Pro Semibold" w:hAnsi="Myriad Pro Semibold" w:eastAsia="Myriad Pro Semibold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120"/>
      <w:outlineLvl w:val="2"/>
    </w:pPr>
    <w:rPr>
      <w:rFonts w:ascii="Myriad Pro Semibold" w:hAnsi="Myriad Pro Semibold" w:eastAsia="Myriad Pro Semibold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50"/>
      <w:ind w:left="1120"/>
      <w:outlineLvl w:val="3"/>
    </w:pPr>
    <w:rPr>
      <w:rFonts w:ascii="Myriad Pro Semibold" w:hAnsi="Myriad Pro Semibold" w:eastAsia="Myriad Pro Semibold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1120"/>
      <w:outlineLvl w:val="4"/>
    </w:pPr>
    <w:rPr>
      <w:rFonts w:ascii="Myriad Pro Semibold" w:hAnsi="Myriad Pro Semibold" w:eastAsia="Myriad Pro Semibold"/>
      <w:b/>
      <w:bCs/>
      <w:sz w:val="30"/>
      <w:szCs w:val="30"/>
    </w:rPr>
  </w:style>
  <w:style w:styleId="Heading5" w:type="paragraph">
    <w:name w:val="Heading 5"/>
    <w:basedOn w:val="Normal"/>
    <w:uiPriority w:val="1"/>
    <w:qFormat/>
    <w:pPr>
      <w:ind w:left="1120"/>
      <w:outlineLvl w:val="5"/>
    </w:pPr>
    <w:rPr>
      <w:rFonts w:ascii="Myriad Pro Semibold" w:hAnsi="Myriad Pro Semibold" w:eastAsia="Myriad Pro Semibold"/>
      <w:b/>
      <w:bCs/>
      <w:sz w:val="26"/>
      <w:szCs w:val="26"/>
    </w:rPr>
  </w:style>
  <w:style w:styleId="Heading6" w:type="paragraph">
    <w:name w:val="Heading 6"/>
    <w:basedOn w:val="Normal"/>
    <w:uiPriority w:val="1"/>
    <w:qFormat/>
    <w:pPr>
      <w:ind w:left="480"/>
      <w:outlineLvl w:val="6"/>
    </w:pPr>
    <w:rPr>
      <w:rFonts w:ascii="Myriad Pro Semibold" w:hAnsi="Myriad Pro Semibold" w:eastAsia="Myriad Pro Semibold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http://open.bccampus.ca/" TargetMode="External"/><Relationship Id="rId12" Type="http://schemas.openxmlformats.org/officeDocument/2006/relationships/hyperlink" Target="http://creativecommons.org/licenses/by/4.0/" TargetMode="External"/><Relationship Id="rId13" Type="http://schemas.openxmlformats.org/officeDocument/2006/relationships/hyperlink" Target="http://open.bccampus.ca/find-open-textbooks/" TargetMode="External"/><Relationship Id="rId14" Type="http://schemas.openxmlformats.org/officeDocument/2006/relationships/hyperlink" Target="mailto:opentext@bccampus.ca" TargetMode="External"/><Relationship Id="rId15" Type="http://schemas.openxmlformats.org/officeDocument/2006/relationships/hyperlink" Target="http://creativecommons.org/licenses/by-nc-sa/4.0/" TargetMode="External"/><Relationship Id="rId16" Type="http://schemas.openxmlformats.org/officeDocument/2006/relationships/hyperlink" Target="mailto:crownpub@gov.bc.ca" TargetMode="External"/><Relationship Id="rId17" Type="http://schemas.openxmlformats.org/officeDocument/2006/relationships/hyperlink" Target="http://www.crownpub.bc.ca/" TargetMode="External"/><Relationship Id="rId18" Type="http://schemas.openxmlformats.org/officeDocument/2006/relationships/hyperlink" Target="https://www.flickr.com/photos/39845951%40N05/8552567928" TargetMode="External"/><Relationship Id="rId19" Type="http://schemas.openxmlformats.org/officeDocument/2006/relationships/hyperlink" Target="https://creativecommons.org/licenses/by/2.0/" TargetMode="External"/><Relationship Id="rId20" Type="http://schemas.openxmlformats.org/officeDocument/2006/relationships/hyperlink" Target="https://creativecommons.org/licenses/by-sa/3.0/deed.en" TargetMode="External"/><Relationship Id="rId21" Type="http://schemas.openxmlformats.org/officeDocument/2006/relationships/hyperlink" Target="http://www.worksafebc.com/" TargetMode="External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hyperlink" Target="http://www2.worksafebc.com/Publications/Multimedia/Videos.asp?ReportID=36001" TargetMode="External"/><Relationship Id="rId29" Type="http://schemas.openxmlformats.org/officeDocument/2006/relationships/hyperlink" Target="http://www2.worksafebc.com/Publications/Multimedia/Videos.asp?reportid=34284" TargetMode="External"/><Relationship Id="rId30" Type="http://schemas.openxmlformats.org/officeDocument/2006/relationships/footer" Target="footer7.xml"/><Relationship Id="rId31" Type="http://schemas.openxmlformats.org/officeDocument/2006/relationships/footer" Target="footer8.xml"/><Relationship Id="rId32" Type="http://schemas.openxmlformats.org/officeDocument/2006/relationships/hyperlink" Target="http://www2.worksafebc.com/Topics/YoungWorker/Top-Seven-Dangers.asp" TargetMode="External"/><Relationship Id="rId33" Type="http://schemas.openxmlformats.org/officeDocument/2006/relationships/header" Target="header3.xml"/><Relationship Id="rId34" Type="http://schemas.openxmlformats.org/officeDocument/2006/relationships/footer" Target="footer9.xml"/><Relationship Id="rId35" Type="http://schemas.openxmlformats.org/officeDocument/2006/relationships/footer" Target="footer10.xml"/><Relationship Id="rId36" Type="http://schemas.openxmlformats.org/officeDocument/2006/relationships/header" Target="header4.xml"/><Relationship Id="rId37" Type="http://schemas.openxmlformats.org/officeDocument/2006/relationships/header" Target="header5.xml"/><Relationship Id="rId38" Type="http://schemas.openxmlformats.org/officeDocument/2006/relationships/footer" Target="footer11.xml"/><Relationship Id="rId39" Type="http://schemas.openxmlformats.org/officeDocument/2006/relationships/footer" Target="footer12.xml"/><Relationship Id="rId40" Type="http://schemas.openxmlformats.org/officeDocument/2006/relationships/image" Target="media/image5.jpeg"/><Relationship Id="rId41" Type="http://schemas.openxmlformats.org/officeDocument/2006/relationships/image" Target="media/image6.jpeg"/><Relationship Id="rId42" Type="http://schemas.openxmlformats.org/officeDocument/2006/relationships/footer" Target="footer13.xml"/><Relationship Id="rId43" Type="http://schemas.openxmlformats.org/officeDocument/2006/relationships/footer" Target="footer14.xml"/><Relationship Id="rId44" Type="http://schemas.openxmlformats.org/officeDocument/2006/relationships/image" Target="media/image7.png"/><Relationship Id="rId45" Type="http://schemas.openxmlformats.org/officeDocument/2006/relationships/image" Target="media/image8.png"/><Relationship Id="rId46" Type="http://schemas.openxmlformats.org/officeDocument/2006/relationships/hyperlink" Target="http://www.worksafebc.com/publications/health_and_safety/by_topic/assets/pdf/bk80.pdf" TargetMode="External"/><Relationship Id="rId47" Type="http://schemas.openxmlformats.org/officeDocument/2006/relationships/hyperlink" Target="http://www2.worksafebc.com/Publications/Multimedia/Videos.asp?ReportID=35168" TargetMode="External"/><Relationship Id="rId48" Type="http://schemas.openxmlformats.org/officeDocument/2006/relationships/image" Target="media/image9.png"/><Relationship Id="rId49" Type="http://schemas.openxmlformats.org/officeDocument/2006/relationships/image" Target="media/image10.png"/><Relationship Id="rId50" Type="http://schemas.openxmlformats.org/officeDocument/2006/relationships/image" Target="media/image11.png"/><Relationship Id="rId51" Type="http://schemas.openxmlformats.org/officeDocument/2006/relationships/image" Target="media/image12.png"/><Relationship Id="rId52" Type="http://schemas.openxmlformats.org/officeDocument/2006/relationships/image" Target="media/image13.png"/><Relationship Id="rId53" Type="http://schemas.openxmlformats.org/officeDocument/2006/relationships/image" Target="media/image14.png"/><Relationship Id="rId54" Type="http://schemas.openxmlformats.org/officeDocument/2006/relationships/footer" Target="footer15.xml"/><Relationship Id="rId55" Type="http://schemas.openxmlformats.org/officeDocument/2006/relationships/footer" Target="footer16.xml"/><Relationship Id="rId56" Type="http://schemas.openxmlformats.org/officeDocument/2006/relationships/footer" Target="footer17.xml"/><Relationship Id="rId57" Type="http://schemas.openxmlformats.org/officeDocument/2006/relationships/footer" Target="footer18.xml"/><Relationship Id="rId58" Type="http://schemas.openxmlformats.org/officeDocument/2006/relationships/header" Target="header6.xml"/><Relationship Id="rId59" Type="http://schemas.openxmlformats.org/officeDocument/2006/relationships/header" Target="header7.xml"/><Relationship Id="rId60" Type="http://schemas.openxmlformats.org/officeDocument/2006/relationships/hyperlink" Target="http://www.worksafebc.ca/" TargetMode="External"/><Relationship Id="rId61" Type="http://schemas.openxmlformats.org/officeDocument/2006/relationships/hyperlink" Target="https://youtu.be/jifoNSXvTuQ" TargetMode="External"/><Relationship Id="rId62" Type="http://schemas.openxmlformats.org/officeDocument/2006/relationships/hyperlink" Target="http://youtu.be/Kj5InS35N24" TargetMode="External"/><Relationship Id="rId63" Type="http://schemas.openxmlformats.org/officeDocument/2006/relationships/footer" Target="footer19.xml"/><Relationship Id="rId64" Type="http://schemas.openxmlformats.org/officeDocument/2006/relationships/footer" Target="footer20.xml"/><Relationship Id="rId65" Type="http://schemas.openxmlformats.org/officeDocument/2006/relationships/hyperlink" Target="https://www.youtube.com/watch?v=J11EIfiHMYw&amp;amp;feature=player_embedded" TargetMode="External"/><Relationship Id="rId66" Type="http://schemas.openxmlformats.org/officeDocument/2006/relationships/image" Target="media/image15.png"/><Relationship Id="rId67" Type="http://schemas.openxmlformats.org/officeDocument/2006/relationships/footer" Target="footer21.xml"/><Relationship Id="rId68" Type="http://schemas.openxmlformats.org/officeDocument/2006/relationships/footer" Target="footer22.xml"/><Relationship Id="rId69" Type="http://schemas.openxmlformats.org/officeDocument/2006/relationships/header" Target="header8.xml"/><Relationship Id="rId70" Type="http://schemas.openxmlformats.org/officeDocument/2006/relationships/footer" Target="footer23.xml"/><Relationship Id="rId71" Type="http://schemas.openxmlformats.org/officeDocument/2006/relationships/footer" Target="footer24.xml"/><Relationship Id="rId72" Type="http://schemas.openxmlformats.org/officeDocument/2006/relationships/header" Target="header9.xml"/><Relationship Id="rId73" Type="http://schemas.openxmlformats.org/officeDocument/2006/relationships/header" Target="header10.xml"/><Relationship Id="rId74" Type="http://schemas.openxmlformats.org/officeDocument/2006/relationships/image" Target="media/image16.jpeg"/><Relationship Id="rId75" Type="http://schemas.openxmlformats.org/officeDocument/2006/relationships/image" Target="media/image17.jpeg"/><Relationship Id="rId76" Type="http://schemas.openxmlformats.org/officeDocument/2006/relationships/footer" Target="footer25.xml"/><Relationship Id="rId77" Type="http://schemas.openxmlformats.org/officeDocument/2006/relationships/footer" Target="footer26.xml"/><Relationship Id="rId78" Type="http://schemas.openxmlformats.org/officeDocument/2006/relationships/image" Target="media/image18.png"/><Relationship Id="rId79" Type="http://schemas.openxmlformats.org/officeDocument/2006/relationships/footer" Target="footer27.xml"/><Relationship Id="rId80" Type="http://schemas.openxmlformats.org/officeDocument/2006/relationships/footer" Target="footer28.xml"/><Relationship Id="rId81" Type="http://schemas.openxmlformats.org/officeDocument/2006/relationships/footer" Target="footer29.xml"/><Relationship Id="rId82" Type="http://schemas.openxmlformats.org/officeDocument/2006/relationships/footer" Target="footer30.xml"/><Relationship Id="rId83" Type="http://schemas.openxmlformats.org/officeDocument/2006/relationships/hyperlink" Target="http://www.worksafebc.com/publications/health_and_safety/by_topic/assets/pdf/confined_space_entry_bk84.pdf" TargetMode="External"/><Relationship Id="rId84" Type="http://schemas.openxmlformats.org/officeDocument/2006/relationships/image" Target="media/image19.png"/><Relationship Id="rId85" Type="http://schemas.openxmlformats.org/officeDocument/2006/relationships/image" Target="media/image20.png"/><Relationship Id="rId86" Type="http://schemas.openxmlformats.org/officeDocument/2006/relationships/image" Target="media/image21.png"/><Relationship Id="rId87" Type="http://schemas.openxmlformats.org/officeDocument/2006/relationships/image" Target="media/image22.png"/><Relationship Id="rId88" Type="http://schemas.openxmlformats.org/officeDocument/2006/relationships/image" Target="media/image23.png"/><Relationship Id="rId89" Type="http://schemas.openxmlformats.org/officeDocument/2006/relationships/image" Target="media/image24.png"/><Relationship Id="rId90" Type="http://schemas.openxmlformats.org/officeDocument/2006/relationships/image" Target="media/image25.png"/><Relationship Id="rId91" Type="http://schemas.openxmlformats.org/officeDocument/2006/relationships/image" Target="media/image26.png"/><Relationship Id="rId92" Type="http://schemas.openxmlformats.org/officeDocument/2006/relationships/image" Target="media/image27.png"/><Relationship Id="rId93" Type="http://schemas.openxmlformats.org/officeDocument/2006/relationships/image" Target="media/image28.png"/><Relationship Id="rId94" Type="http://schemas.openxmlformats.org/officeDocument/2006/relationships/image" Target="media/image29.png"/><Relationship Id="rId95" Type="http://schemas.openxmlformats.org/officeDocument/2006/relationships/image" Target="media/image30.png"/><Relationship Id="rId96" Type="http://schemas.openxmlformats.org/officeDocument/2006/relationships/image" Target="media/image31.png"/><Relationship Id="rId97" Type="http://schemas.openxmlformats.org/officeDocument/2006/relationships/image" Target="media/image32.png"/><Relationship Id="rId98" Type="http://schemas.openxmlformats.org/officeDocument/2006/relationships/image" Target="media/image33.png"/><Relationship Id="rId99" Type="http://schemas.openxmlformats.org/officeDocument/2006/relationships/image" Target="media/image34.jpeg"/><Relationship Id="rId100" Type="http://schemas.openxmlformats.org/officeDocument/2006/relationships/header" Target="header11.xml"/><Relationship Id="rId101" Type="http://schemas.openxmlformats.org/officeDocument/2006/relationships/footer" Target="footer31.xml"/><Relationship Id="rId102" Type="http://schemas.openxmlformats.org/officeDocument/2006/relationships/footer" Target="footer32.xml"/><Relationship Id="rId103" Type="http://schemas.openxmlformats.org/officeDocument/2006/relationships/header" Target="header12.xml"/><Relationship Id="rId104" Type="http://schemas.openxmlformats.org/officeDocument/2006/relationships/header" Target="header13.xml"/><Relationship Id="rId105" Type="http://schemas.openxmlformats.org/officeDocument/2006/relationships/hyperlink" Target="http://www2.worksafebc.com/media/videos/popup/Excavations3.htm" TargetMode="External"/><Relationship Id="rId106" Type="http://schemas.openxmlformats.org/officeDocument/2006/relationships/footer" Target="footer33.xml"/><Relationship Id="rId107" Type="http://schemas.openxmlformats.org/officeDocument/2006/relationships/footer" Target="footer34.xml"/><Relationship Id="rId108" Type="http://schemas.openxmlformats.org/officeDocument/2006/relationships/footer" Target="footer35.xml"/><Relationship Id="rId109" Type="http://schemas.openxmlformats.org/officeDocument/2006/relationships/footer" Target="footer36.xml"/><Relationship Id="rId110" Type="http://schemas.openxmlformats.org/officeDocument/2006/relationships/header" Target="header14.xml"/><Relationship Id="rId111" Type="http://schemas.openxmlformats.org/officeDocument/2006/relationships/footer" Target="footer37.xml"/><Relationship Id="rId112" Type="http://schemas.openxmlformats.org/officeDocument/2006/relationships/footer" Target="footer38.xml"/><Relationship Id="rId113" Type="http://schemas.openxmlformats.org/officeDocument/2006/relationships/header" Target="header15.xml"/><Relationship Id="rId114" Type="http://schemas.openxmlformats.org/officeDocument/2006/relationships/header" Target="header16.xml"/><Relationship Id="rId115" Type="http://schemas.openxmlformats.org/officeDocument/2006/relationships/hyperlink" Target="http://www2.worksafebc.com/publications/OHSRegulation/Part3.asp#SectionNumber%3A3.1h" TargetMode="External"/><Relationship Id="rId116" Type="http://schemas.openxmlformats.org/officeDocument/2006/relationships/hyperlink" Target="http://www2.worksafebc.com/publications/OHSRegulation/Part3.asp#SectionNumber%3A3.2tt" TargetMode="External"/><Relationship Id="rId117" Type="http://schemas.openxmlformats.org/officeDocument/2006/relationships/hyperlink" Target="http://www2.worksafebc.com/publications/OHSRegulation/Part3.asp#SectionNumber%3A3.3" TargetMode="External"/><Relationship Id="rId118" Type="http://schemas.openxmlformats.org/officeDocument/2006/relationships/hyperlink" Target="http://www2.worksafebc.com/PDFs/YoungWorker/sample_yw_orientation_checklist.pdf" TargetMode="External"/><Relationship Id="rId119" Type="http://schemas.openxmlformats.org/officeDocument/2006/relationships/footer" Target="footer39.xml"/><Relationship Id="rId120" Type="http://schemas.openxmlformats.org/officeDocument/2006/relationships/footer" Target="footer40.xml"/><Relationship Id="rId121" Type="http://schemas.openxmlformats.org/officeDocument/2006/relationships/footer" Target="footer41.xml"/><Relationship Id="rId122" Type="http://schemas.openxmlformats.org/officeDocument/2006/relationships/footer" Target="footer42.xml"/><Relationship Id="rId123" Type="http://schemas.openxmlformats.org/officeDocument/2006/relationships/header" Target="header17.xml"/><Relationship Id="rId124" Type="http://schemas.openxmlformats.org/officeDocument/2006/relationships/header" Target="header18.xml"/><Relationship Id="rId125" Type="http://schemas.openxmlformats.org/officeDocument/2006/relationships/footer" Target="footer43.xml"/><Relationship Id="rId126" Type="http://schemas.openxmlformats.org/officeDocument/2006/relationships/footer" Target="footer44.xml"/><Relationship Id="rId127" Type="http://schemas.openxmlformats.org/officeDocument/2006/relationships/image" Target="media/image35.jpeg"/><Relationship Id="rId128" Type="http://schemas.openxmlformats.org/officeDocument/2006/relationships/image" Target="media/image36.jpeg"/><Relationship Id="rId129" Type="http://schemas.openxmlformats.org/officeDocument/2006/relationships/image" Target="media/image37.jpeg"/><Relationship Id="rId130" Type="http://schemas.openxmlformats.org/officeDocument/2006/relationships/footer" Target="footer45.xml"/><Relationship Id="rId131" Type="http://schemas.openxmlformats.org/officeDocument/2006/relationships/footer" Target="footer46.xml"/><Relationship Id="rId132" Type="http://schemas.openxmlformats.org/officeDocument/2006/relationships/image" Target="media/image38.jpeg"/><Relationship Id="rId133" Type="http://schemas.openxmlformats.org/officeDocument/2006/relationships/image" Target="media/image39.jpeg"/><Relationship Id="rId134" Type="http://schemas.openxmlformats.org/officeDocument/2006/relationships/image" Target="media/image40.jpeg"/><Relationship Id="rId135" Type="http://schemas.openxmlformats.org/officeDocument/2006/relationships/image" Target="media/image41.jpeg"/><Relationship Id="rId136" Type="http://schemas.openxmlformats.org/officeDocument/2006/relationships/image" Target="media/image42.jpeg"/><Relationship Id="rId137" Type="http://schemas.openxmlformats.org/officeDocument/2006/relationships/image" Target="media/image43.jpeg"/><Relationship Id="rId138" Type="http://schemas.openxmlformats.org/officeDocument/2006/relationships/image" Target="media/image44.png"/><Relationship Id="rId139" Type="http://schemas.openxmlformats.org/officeDocument/2006/relationships/image" Target="media/image45.jpeg"/><Relationship Id="rId140" Type="http://schemas.openxmlformats.org/officeDocument/2006/relationships/header" Target="header19.xml"/><Relationship Id="rId141" Type="http://schemas.openxmlformats.org/officeDocument/2006/relationships/header" Target="header20.xml"/><Relationship Id="rId142" Type="http://schemas.openxmlformats.org/officeDocument/2006/relationships/footer" Target="footer47.xml"/><Relationship Id="rId143" Type="http://schemas.openxmlformats.org/officeDocument/2006/relationships/footer" Target="footer48.xml"/><Relationship Id="rId144" Type="http://schemas.openxmlformats.org/officeDocument/2006/relationships/header" Target="header21.xml"/><Relationship Id="rId145" Type="http://schemas.openxmlformats.org/officeDocument/2006/relationships/footer" Target="footer49.xml"/><Relationship Id="rId146" Type="http://schemas.openxmlformats.org/officeDocument/2006/relationships/image" Target="media/image46.png"/><Relationship Id="rId147" Type="http://schemas.openxmlformats.org/officeDocument/2006/relationships/image" Target="media/image47.png"/><Relationship Id="rId1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A1: Control Workplace Hazards</dc:title>
  <dcterms:created xsi:type="dcterms:W3CDTF">2015-12-11T09:58:09Z</dcterms:created>
  <dcterms:modified xsi:type="dcterms:W3CDTF">2015-12-11T09:58:09Z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